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C74" w:rsidRDefault="00EC3C74" w:rsidP="00EC3C74">
      <w:pPr>
        <w:widowControl w:val="0"/>
        <w:jc w:val="center"/>
      </w:pPr>
      <w:r w:rsidRPr="00EC3C74">
        <w:rPr>
          <w:b/>
        </w:rPr>
        <w:t>South Carolina General Assembly</w:t>
      </w:r>
    </w:p>
    <w:p w:rsidR="00EC3C74" w:rsidRDefault="00EC3C74" w:rsidP="00EC3C74">
      <w:pPr>
        <w:widowControl w:val="0"/>
        <w:jc w:val="center"/>
      </w:pPr>
      <w:r>
        <w:t>122nd Session, 2017-2018</w:t>
      </w:r>
    </w:p>
    <w:p w:rsidR="00EC3C74" w:rsidRDefault="00EC3C74" w:rsidP="00EC3C74">
      <w:pPr>
        <w:widowControl w:val="0"/>
        <w:jc w:val="left"/>
      </w:pPr>
    </w:p>
    <w:p w:rsidR="00EC3C74" w:rsidRDefault="00EC3C74" w:rsidP="00EC3C74">
      <w:pPr>
        <w:widowControl w:val="0"/>
        <w:jc w:val="left"/>
        <w:rPr>
          <w:b/>
        </w:rPr>
      </w:pPr>
      <w:r w:rsidRPr="00EC3C74">
        <w:rPr>
          <w:b/>
        </w:rPr>
        <w:t>H. 3276</w:t>
      </w:r>
    </w:p>
    <w:p w:rsidR="00EC3C74" w:rsidRDefault="00EC3C74" w:rsidP="00EC3C74">
      <w:pPr>
        <w:widowControl w:val="0"/>
        <w:jc w:val="left"/>
        <w:rPr>
          <w:b/>
        </w:rPr>
      </w:pPr>
    </w:p>
    <w:p w:rsidR="00EC3C74" w:rsidRDefault="00EC3C74" w:rsidP="00EC3C74">
      <w:pPr>
        <w:widowControl w:val="0"/>
        <w:jc w:val="left"/>
      </w:pPr>
      <w:r w:rsidRPr="00EC3C74">
        <w:rPr>
          <w:b/>
        </w:rPr>
        <w:t>STATUS INFORMATION</w:t>
      </w:r>
    </w:p>
    <w:p w:rsidR="00EC3C74" w:rsidRDefault="00EC3C74" w:rsidP="00EC3C74">
      <w:pPr>
        <w:widowControl w:val="0"/>
        <w:jc w:val="left"/>
      </w:pPr>
    </w:p>
    <w:p w:rsidR="00EC3C74" w:rsidRDefault="00EC3C74" w:rsidP="00EC3C74">
      <w:pPr>
        <w:widowControl w:val="0"/>
        <w:jc w:val="left"/>
      </w:pPr>
      <w:r>
        <w:t>General Bill</w:t>
      </w:r>
    </w:p>
    <w:p w:rsidR="00EC3C74" w:rsidRDefault="00EC3C74" w:rsidP="00EC3C74">
      <w:pPr>
        <w:widowControl w:val="0"/>
        <w:jc w:val="left"/>
      </w:pPr>
      <w:r>
        <w:t>Sponsors: Rep. Rutherford</w:t>
      </w:r>
    </w:p>
    <w:p w:rsidR="00EC3C74" w:rsidRDefault="00EC3C74" w:rsidP="00EC3C74">
      <w:pPr>
        <w:widowControl w:val="0"/>
        <w:jc w:val="left"/>
      </w:pPr>
      <w:r>
        <w:t>Document Path: l:\council\bills\gt\5155cm17.docx</w:t>
      </w:r>
    </w:p>
    <w:p w:rsidR="00EC3C74" w:rsidRDefault="00EC3C74" w:rsidP="00EC3C74">
      <w:pPr>
        <w:widowControl w:val="0"/>
        <w:jc w:val="left"/>
      </w:pPr>
    </w:p>
    <w:p w:rsidR="001A0C2B" w:rsidRDefault="001A0C2B" w:rsidP="00EC3C74">
      <w:pPr>
        <w:widowControl w:val="0"/>
        <w:jc w:val="left"/>
      </w:pPr>
      <w:r>
        <w:t>Introduced in the House on January 10, 2017</w:t>
      </w:r>
    </w:p>
    <w:p w:rsidR="001A0C2B" w:rsidRPr="001A0C2B" w:rsidRDefault="001A0C2B" w:rsidP="00EC3C74">
      <w:pPr>
        <w:widowControl w:val="0"/>
        <w:jc w:val="left"/>
      </w:pPr>
      <w:r>
        <w:t xml:space="preserve">Currently residing in the House Committee on </w:t>
      </w:r>
      <w:r w:rsidRPr="001A0C2B">
        <w:rPr>
          <w:b/>
        </w:rPr>
        <w:t>Education and Public Works</w:t>
      </w:r>
    </w:p>
    <w:p w:rsidR="001A0C2B" w:rsidRDefault="001A0C2B" w:rsidP="00EC3C74">
      <w:pPr>
        <w:widowControl w:val="0"/>
        <w:jc w:val="left"/>
      </w:pPr>
    </w:p>
    <w:p w:rsidR="00EC3C74" w:rsidRDefault="00EC3C74" w:rsidP="00EC3C74">
      <w:pPr>
        <w:widowControl w:val="0"/>
        <w:jc w:val="left"/>
      </w:pPr>
      <w:r>
        <w:t xml:space="preserve">Summary: </w:t>
      </w:r>
      <w:r w:rsidR="00B37716">
        <w:t>Speedometers</w:t>
      </w:r>
    </w:p>
    <w:p w:rsidR="00EC3C74" w:rsidRDefault="00EC3C74" w:rsidP="00EC3C74">
      <w:pPr>
        <w:widowControl w:val="0"/>
        <w:jc w:val="left"/>
      </w:pPr>
    </w:p>
    <w:p w:rsidR="00EC3C74" w:rsidRDefault="00EC3C74" w:rsidP="00EC3C74">
      <w:pPr>
        <w:widowControl w:val="0"/>
        <w:jc w:val="left"/>
      </w:pPr>
    </w:p>
    <w:p w:rsidR="00EC3C74" w:rsidRDefault="00EC3C74" w:rsidP="00EC3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C74">
        <w:rPr>
          <w:b/>
        </w:rPr>
        <w:t>HISTORY OF LEGISLATIVE ACTIONS</w:t>
      </w:r>
    </w:p>
    <w:p w:rsidR="00EC3C74" w:rsidRDefault="00EC3C74" w:rsidP="00EC3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3C74" w:rsidRPr="00EC3C74" w:rsidRDefault="00EC3C74" w:rsidP="00EC3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C74">
        <w:rPr>
          <w:u w:val="single"/>
        </w:rPr>
        <w:tab/>
        <w:t>Date</w:t>
      </w:r>
      <w:r w:rsidRPr="00EC3C74">
        <w:rPr>
          <w:u w:val="single"/>
        </w:rPr>
        <w:tab/>
        <w:t>Body</w:t>
      </w:r>
      <w:r w:rsidRPr="00EC3C74">
        <w:rPr>
          <w:u w:val="single"/>
        </w:rPr>
        <w:tab/>
        <w:t>Action Description with journal page number</w:t>
      </w:r>
      <w:r w:rsidRPr="00EC3C74">
        <w:rPr>
          <w:u w:val="single"/>
        </w:rPr>
        <w:tab/>
      </w:r>
    </w:p>
    <w:p w:rsidR="00134F56" w:rsidRDefault="00134F56" w:rsidP="00134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747EC">
        <w:t>Prefiled</w:t>
      </w:r>
    </w:p>
    <w:p w:rsidR="00134F56" w:rsidRDefault="00134F56" w:rsidP="00134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747EC">
        <w:t xml:space="preserve">Referred to Committee on </w:t>
      </w:r>
      <w:r w:rsidRPr="004747EC">
        <w:rPr>
          <w:b/>
        </w:rPr>
        <w:t>Education and Public Works</w:t>
      </w:r>
    </w:p>
    <w:p w:rsidR="00134F56" w:rsidRDefault="00134F56" w:rsidP="00134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747EC">
        <w:t>Introduced and read first time (</w:t>
      </w:r>
      <w:hyperlink r:id="rId7" w:history="1">
        <w:r w:rsidRPr="004747EC">
          <w:rPr>
            <w:rStyle w:val="Hyperlink"/>
          </w:rPr>
          <w:t>House Journal</w:t>
        </w:r>
        <w:r w:rsidRPr="004747EC">
          <w:rPr>
            <w:rStyle w:val="Hyperlink"/>
          </w:rPr>
          <w:noBreakHyphen/>
          <w:t>page 146</w:t>
        </w:r>
      </w:hyperlink>
      <w:r w:rsidRPr="004747EC">
        <w:t>)</w:t>
      </w:r>
    </w:p>
    <w:p w:rsidR="00134F56" w:rsidRDefault="00134F56" w:rsidP="00134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747EC">
        <w:t>Referred to Co</w:t>
      </w:r>
      <w:r>
        <w:t xml:space="preserve">mmittee on </w:t>
      </w:r>
      <w:r w:rsidRPr="004747EC">
        <w:rPr>
          <w:b/>
        </w:rPr>
        <w:t>Education and Public Works</w:t>
      </w:r>
      <w:r w:rsidRPr="004747EC">
        <w:t xml:space="preserve"> (</w:t>
      </w:r>
      <w:hyperlink r:id="rId8" w:history="1">
        <w:r w:rsidRPr="004747EC">
          <w:rPr>
            <w:rStyle w:val="Hyperlink"/>
          </w:rPr>
          <w:t>House Journal</w:t>
        </w:r>
        <w:r w:rsidRPr="004747EC">
          <w:rPr>
            <w:rStyle w:val="Hyperlink"/>
          </w:rPr>
          <w:noBreakHyphen/>
          <w:t>page 146</w:t>
        </w:r>
      </w:hyperlink>
      <w:r w:rsidRPr="004747EC">
        <w:t>)</w:t>
      </w:r>
    </w:p>
    <w:p w:rsidR="00134F56" w:rsidRDefault="00134F56" w:rsidP="00134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C74" w:rsidRDefault="00EC3C74" w:rsidP="00EC3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C3C74">
          <w:rPr>
            <w:rStyle w:val="Hyperlink"/>
          </w:rPr>
          <w:t>legislative information</w:t>
        </w:r>
      </w:hyperlink>
      <w:r>
        <w:t xml:space="preserve"> at the website</w:t>
      </w:r>
    </w:p>
    <w:p w:rsidR="00EC3C74" w:rsidRDefault="00EC3C74" w:rsidP="00EC3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C74" w:rsidRPr="00EC3C74" w:rsidRDefault="00EC3C74" w:rsidP="00EC3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C74" w:rsidRDefault="00EC3C74" w:rsidP="00EC3C74">
      <w:pPr>
        <w:widowControl w:val="0"/>
        <w:jc w:val="left"/>
      </w:pPr>
      <w:r w:rsidRPr="00EC3C74">
        <w:rPr>
          <w:b/>
        </w:rPr>
        <w:t>VERSIONS OF THIS BILL</w:t>
      </w:r>
    </w:p>
    <w:p w:rsidR="00EC3C74" w:rsidRDefault="00EC3C74" w:rsidP="00EC3C74">
      <w:pPr>
        <w:widowControl w:val="0"/>
        <w:jc w:val="left"/>
      </w:pPr>
    </w:p>
    <w:p w:rsidR="00EC3C74" w:rsidRDefault="001F5176" w:rsidP="00EC3C74">
      <w:pPr>
        <w:widowControl w:val="0"/>
        <w:jc w:val="left"/>
      </w:pPr>
      <w:hyperlink r:id="rId10" w:history="1">
        <w:r w:rsidR="00EC3C74">
          <w:rPr>
            <w:rStyle w:val="Hyperlink"/>
          </w:rPr>
          <w:t>12/15/2016</w:t>
        </w:r>
      </w:hyperlink>
    </w:p>
    <w:p w:rsidR="00EC3C74" w:rsidRDefault="00EC3C74" w:rsidP="00EC3C74"/>
    <w:p w:rsidR="00EC3C74" w:rsidRDefault="00EC3C74" w:rsidP="00EC3C74">
      <w:pPr>
        <w:sectPr w:rsidR="00EC3C74" w:rsidSect="00EC3C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360E" w:rsidRDefault="0072360E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0AB" w:rsidRDefault="001300AB" w:rsidP="00130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3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DD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9F57B5">
        <w:noBreakHyphen/>
      </w:r>
      <w:r>
        <w:t>5</w:t>
      </w:r>
      <w:r w:rsidR="009F57B5">
        <w:noBreakHyphen/>
      </w:r>
      <w:r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7A" w:rsidRDefault="00790DDC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57A">
        <w:t>Article 35, Chapter 5, Title 56 of the 1976 Code is amended by adding:</w:t>
      </w: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9F57B5">
        <w:noBreakHyphen/>
      </w:r>
      <w:r>
        <w:t>5</w:t>
      </w:r>
      <w:r w:rsidR="009F57B5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F3557A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9F57B5" w:rsidRPr="009F57B5">
        <w:t>‘</w:t>
      </w:r>
      <w:r>
        <w:t xml:space="preserve">Improper Equipment </w:t>
      </w:r>
      <w:r w:rsidR="009F57B5">
        <w:noBreakHyphen/>
      </w:r>
      <w:r>
        <w:t xml:space="preserve"> Speedometer</w:t>
      </w:r>
      <w:r w:rsidR="009F57B5" w:rsidRPr="009F57B5">
        <w:t>’</w:t>
      </w:r>
      <w:r>
        <w:t xml:space="preserve"> and upon conviction must be fined not more than twenty</w:t>
      </w:r>
      <w:r w:rsidR="009F57B5">
        <w:noBreakHyphen/>
      </w:r>
      <w:r>
        <w:t>five dollars.</w:t>
      </w:r>
    </w:p>
    <w:p w:rsidR="00790DDC" w:rsidRDefault="00F3557A" w:rsidP="00F3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="009F57B5" w:rsidRPr="009F57B5">
        <w:t>’</w:t>
      </w:r>
      <w:r>
        <w:t>s speedometer was not in good working order at the time of being charged, must be charged with violating subsection (A).”</w:t>
      </w: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DC" w:rsidRDefault="00790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57A">
        <w:t>2</w:t>
      </w:r>
      <w:r>
        <w:t>.</w:t>
      </w:r>
      <w:r>
        <w:tab/>
        <w:t>This act takes effect upon approval by the Governor.</w:t>
      </w:r>
    </w:p>
    <w:p w:rsidR="00C80CB9" w:rsidRDefault="009F57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3C74" w:rsidRDefault="00EC3C74" w:rsidP="00EC3C74">
      <w:pPr>
        <w:suppressAutoHyphens/>
      </w:pPr>
    </w:p>
    <w:sectPr w:rsidR="00EC3C74" w:rsidSect="00EC3C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DDC" w:rsidRDefault="00790DDC" w:rsidP="009F0C77">
      <w:r>
        <w:separator/>
      </w:r>
    </w:p>
  </w:endnote>
  <w:endnote w:type="continuationSeparator" w:id="0">
    <w:p w:rsidR="00790DDC" w:rsidRDefault="00790D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6E295D-877A-46FD-AAF7-FA75E80CA624}"/>
    <w:embedBold r:id="rId2" w:fontKey="{345F14F5-43B4-47FD-9F77-976803B170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66AD64-B893-4EF2-9F84-15622C085B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9DB34B-B329-4960-9121-7EAC01894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E1F34E-D836-4972-BCF8-4A5C56B6CB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C74" w:rsidRPr="0072360E" w:rsidRDefault="00EC3C74" w:rsidP="00723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4F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DDC" w:rsidRDefault="00790DDC" w:rsidP="009F0C77">
      <w:r>
        <w:separator/>
      </w:r>
    </w:p>
  </w:footnote>
  <w:footnote w:type="continuationSeparator" w:id="0">
    <w:p w:rsidR="00790DDC" w:rsidRDefault="00790D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5CM17"/>
    <w:docVar w:name="CoverBillType" w:val="b"/>
    <w:docVar w:name="docpath" w:val="L:\Council\bills\GT\5155CM17.DOCX"/>
    <w:docVar w:name="dvBillNumber" w:val="327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0DDC"/>
    <w:rsid w:val="00011869"/>
    <w:rsid w:val="00015CD6"/>
    <w:rsid w:val="000E1785"/>
    <w:rsid w:val="000F40FA"/>
    <w:rsid w:val="0010776B"/>
    <w:rsid w:val="001300AB"/>
    <w:rsid w:val="00133E66"/>
    <w:rsid w:val="00134F56"/>
    <w:rsid w:val="001435A3"/>
    <w:rsid w:val="00146ED3"/>
    <w:rsid w:val="00151044"/>
    <w:rsid w:val="001711E2"/>
    <w:rsid w:val="001A0C2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360E"/>
    <w:rsid w:val="00734F00"/>
    <w:rsid w:val="00790DD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7B5"/>
    <w:rsid w:val="00A41684"/>
    <w:rsid w:val="00A64E80"/>
    <w:rsid w:val="00A656C7"/>
    <w:rsid w:val="00A72BCD"/>
    <w:rsid w:val="00A741D9"/>
    <w:rsid w:val="00A833AB"/>
    <w:rsid w:val="00A9741D"/>
    <w:rsid w:val="00AD4B17"/>
    <w:rsid w:val="00B37716"/>
    <w:rsid w:val="00B412D4"/>
    <w:rsid w:val="00BE3C22"/>
    <w:rsid w:val="00C0345E"/>
    <w:rsid w:val="00C3483A"/>
    <w:rsid w:val="00C74E9D"/>
    <w:rsid w:val="00C80CB9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3C74"/>
    <w:rsid w:val="00EF2368"/>
    <w:rsid w:val="00F24442"/>
    <w:rsid w:val="00F3557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A98F2-4897-49B9-BEB0-DD1C50C9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3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7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F6C44-FA50-4282-8567-C602CF750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3276: Speedometers - South Carolina Legislature Online</dc:title>
  <dc:creator>Gwen Thurmond</dc:creator>
  <cp:lastModifiedBy>S Volk</cp:lastModifiedBy>
  <cp:revision>2</cp:revision>
  <cp:lastPrinted>2016-11-04T13:39:00Z</cp:lastPrinted>
  <dcterms:created xsi:type="dcterms:W3CDTF">2017-01-17T16:03:00Z</dcterms:created>
  <dcterms:modified xsi:type="dcterms:W3CDTF">2017-01-17T16:03:00Z</dcterms:modified>
</cp:coreProperties>
</file>