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32D" w:rsidRDefault="00B9032D" w:rsidP="00B9032D">
      <w:pPr>
        <w:widowControl w:val="0"/>
        <w:jc w:val="center"/>
      </w:pPr>
      <w:r w:rsidRPr="00B9032D">
        <w:rPr>
          <w:b/>
        </w:rPr>
        <w:t>South Carolina General Assembly</w:t>
      </w:r>
    </w:p>
    <w:p w:rsidR="00B9032D" w:rsidRDefault="00B9032D" w:rsidP="00B9032D">
      <w:pPr>
        <w:widowControl w:val="0"/>
        <w:jc w:val="center"/>
      </w:pPr>
      <w:r>
        <w:t>122nd Session, 2017-2018</w:t>
      </w:r>
    </w:p>
    <w:p w:rsidR="00B9032D" w:rsidRDefault="00B9032D" w:rsidP="00B9032D">
      <w:pPr>
        <w:widowControl w:val="0"/>
        <w:jc w:val="left"/>
      </w:pPr>
    </w:p>
    <w:p w:rsidR="00B9032D" w:rsidRDefault="00B9032D" w:rsidP="00B9032D">
      <w:pPr>
        <w:widowControl w:val="0"/>
        <w:jc w:val="left"/>
        <w:rPr>
          <w:b/>
        </w:rPr>
      </w:pPr>
      <w:r w:rsidRPr="00B9032D">
        <w:rPr>
          <w:b/>
        </w:rPr>
        <w:t>H. 3391</w:t>
      </w:r>
    </w:p>
    <w:p w:rsidR="00B9032D" w:rsidRDefault="00B9032D" w:rsidP="00B9032D">
      <w:pPr>
        <w:widowControl w:val="0"/>
        <w:jc w:val="left"/>
        <w:rPr>
          <w:b/>
        </w:rPr>
      </w:pPr>
    </w:p>
    <w:p w:rsidR="00B9032D" w:rsidRDefault="00B9032D" w:rsidP="00B9032D">
      <w:pPr>
        <w:widowControl w:val="0"/>
        <w:jc w:val="left"/>
      </w:pPr>
      <w:r w:rsidRPr="00B9032D">
        <w:rPr>
          <w:b/>
        </w:rPr>
        <w:t>STATUS INFORMATION</w:t>
      </w:r>
    </w:p>
    <w:p w:rsidR="00B9032D" w:rsidRDefault="00B9032D" w:rsidP="00B9032D">
      <w:pPr>
        <w:widowControl w:val="0"/>
        <w:jc w:val="left"/>
      </w:pPr>
    </w:p>
    <w:p w:rsidR="00B9032D" w:rsidRDefault="00B9032D" w:rsidP="00B9032D">
      <w:pPr>
        <w:widowControl w:val="0"/>
        <w:jc w:val="left"/>
      </w:pPr>
      <w:r>
        <w:t>House Resolution</w:t>
      </w:r>
    </w:p>
    <w:p w:rsidR="00B9032D" w:rsidRDefault="00B9032D" w:rsidP="00B9032D">
      <w:pPr>
        <w:widowControl w:val="0"/>
        <w:jc w:val="left"/>
      </w:pPr>
      <w:r>
        <w:t>Sponsors: Rep. Wheeler</w:t>
      </w:r>
    </w:p>
    <w:p w:rsidR="00B9032D" w:rsidRDefault="00B9032D" w:rsidP="00B9032D">
      <w:pPr>
        <w:widowControl w:val="0"/>
        <w:jc w:val="left"/>
      </w:pPr>
      <w:r>
        <w:t>Document Path: l:\council\bills\rm\1041dg17.docx</w:t>
      </w:r>
    </w:p>
    <w:p w:rsidR="00B9032D" w:rsidRDefault="00B9032D" w:rsidP="00B9032D">
      <w:pPr>
        <w:widowControl w:val="0"/>
        <w:jc w:val="left"/>
      </w:pPr>
    </w:p>
    <w:p w:rsidR="00B9032D" w:rsidRDefault="00B9032D" w:rsidP="00B9032D">
      <w:pPr>
        <w:widowControl w:val="0"/>
        <w:jc w:val="left"/>
      </w:pPr>
      <w:r>
        <w:t>Introduced in the House on January 11, 2017</w:t>
      </w:r>
    </w:p>
    <w:p w:rsidR="00B9032D" w:rsidRDefault="00B9032D" w:rsidP="00B9032D">
      <w:pPr>
        <w:widowControl w:val="0"/>
        <w:jc w:val="left"/>
      </w:pPr>
      <w:r>
        <w:t>Adopted by the House on January 11, 2017</w:t>
      </w:r>
    </w:p>
    <w:p w:rsidR="00B9032D" w:rsidRDefault="00B9032D" w:rsidP="00B9032D">
      <w:pPr>
        <w:widowControl w:val="0"/>
        <w:jc w:val="left"/>
      </w:pPr>
    </w:p>
    <w:p w:rsidR="00B9032D" w:rsidRDefault="00B9032D" w:rsidP="00B9032D">
      <w:pPr>
        <w:widowControl w:val="0"/>
        <w:jc w:val="left"/>
      </w:pPr>
      <w:r>
        <w:t xml:space="preserve">Summary: </w:t>
      </w:r>
      <w:r w:rsidR="00497C81">
        <w:t>Queenie M. Boyd</w:t>
      </w:r>
    </w:p>
    <w:p w:rsidR="00B9032D" w:rsidRDefault="00B9032D" w:rsidP="00B9032D">
      <w:pPr>
        <w:widowControl w:val="0"/>
        <w:jc w:val="left"/>
      </w:pPr>
    </w:p>
    <w:p w:rsidR="00B9032D" w:rsidRDefault="00B9032D" w:rsidP="00B9032D">
      <w:pPr>
        <w:widowControl w:val="0"/>
        <w:jc w:val="left"/>
      </w:pPr>
    </w:p>
    <w:p w:rsidR="00B9032D" w:rsidRDefault="00B9032D" w:rsidP="00B903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032D">
        <w:rPr>
          <w:b/>
        </w:rPr>
        <w:t>HISTORY OF LEGISLATIVE ACTIONS</w:t>
      </w:r>
    </w:p>
    <w:p w:rsidR="00B9032D" w:rsidRDefault="00B9032D" w:rsidP="00B903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032D" w:rsidRPr="00B9032D" w:rsidRDefault="00B9032D" w:rsidP="00B903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032D">
        <w:rPr>
          <w:u w:val="single"/>
        </w:rPr>
        <w:tab/>
        <w:t>Date</w:t>
      </w:r>
      <w:r w:rsidRPr="00B9032D">
        <w:rPr>
          <w:u w:val="single"/>
        </w:rPr>
        <w:tab/>
        <w:t>Body</w:t>
      </w:r>
      <w:r w:rsidRPr="00B9032D">
        <w:rPr>
          <w:u w:val="single"/>
        </w:rPr>
        <w:tab/>
        <w:t>Action Description with journal page number</w:t>
      </w:r>
      <w:r w:rsidRPr="00B9032D">
        <w:rPr>
          <w:u w:val="single"/>
        </w:rPr>
        <w:tab/>
      </w:r>
    </w:p>
    <w:p w:rsidR="00725C36" w:rsidRDefault="00725C36" w:rsidP="00725C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1/11/2017</w:t>
      </w:r>
      <w:r>
        <w:tab/>
        <w:t>House</w:t>
      </w:r>
      <w:r>
        <w:tab/>
      </w:r>
      <w:r w:rsidRPr="001E4C5E">
        <w:t>Introduced and adopted (</w:t>
      </w:r>
      <w:hyperlink r:id="rId7" w:history="1">
        <w:r w:rsidRPr="001E4C5E">
          <w:rPr>
            <w:rStyle w:val="Hyperlink"/>
          </w:rPr>
          <w:t>House Journal</w:t>
        </w:r>
        <w:r w:rsidRPr="001E4C5E">
          <w:rPr>
            <w:rStyle w:val="Hyperlink"/>
          </w:rPr>
          <w:noBreakHyphen/>
          <w:t>page 23</w:t>
        </w:r>
      </w:hyperlink>
      <w:r w:rsidRPr="001E4C5E">
        <w:t>)</w:t>
      </w:r>
    </w:p>
    <w:p w:rsidR="00725C36" w:rsidRDefault="00725C36" w:rsidP="00725C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032D" w:rsidRDefault="00B9032D" w:rsidP="00B903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9032D">
          <w:rPr>
            <w:rStyle w:val="Hyperlink"/>
          </w:rPr>
          <w:t>legislative information</w:t>
        </w:r>
      </w:hyperlink>
      <w:r>
        <w:t xml:space="preserve"> at the website</w:t>
      </w:r>
    </w:p>
    <w:p w:rsidR="00B9032D" w:rsidRDefault="00B9032D" w:rsidP="00B903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032D" w:rsidRPr="00B9032D" w:rsidRDefault="00B9032D" w:rsidP="00B903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032D" w:rsidRDefault="00B9032D" w:rsidP="00B9032D">
      <w:r w:rsidRPr="00B9032D">
        <w:rPr>
          <w:b/>
        </w:rPr>
        <w:t>VERSIONS OF THIS BILL</w:t>
      </w:r>
    </w:p>
    <w:p w:rsidR="00B9032D" w:rsidRDefault="00B9032D" w:rsidP="00B9032D"/>
    <w:p w:rsidR="00B9032D" w:rsidRDefault="003718F7" w:rsidP="00B9032D">
      <w:hyperlink r:id="rId9" w:history="1">
        <w:r w:rsidR="00B9032D">
          <w:rPr>
            <w:rStyle w:val="Hyperlink"/>
          </w:rPr>
          <w:t>1/11/2017</w:t>
        </w:r>
      </w:hyperlink>
    </w:p>
    <w:p w:rsidR="00B9032D" w:rsidRDefault="00B9032D" w:rsidP="00B9032D"/>
    <w:p w:rsidR="00B9032D" w:rsidRDefault="00B9032D" w:rsidP="00B9032D">
      <w:pPr>
        <w:sectPr w:rsidR="00B9032D" w:rsidSect="00B903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43ECB" w:rsidRDefault="00243E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3E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781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719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F6044" w:rsidRPr="00272EEC">
        <w:t xml:space="preserve">RECOGNIZE AND HONOR </w:t>
      </w:r>
      <w:r w:rsidR="00FE231A">
        <w:t>QUEENIE M. BOYD</w:t>
      </w:r>
      <w:r w:rsidR="00FF6044" w:rsidRPr="00272EEC">
        <w:t xml:space="preserve"> OF </w:t>
      </w:r>
      <w:r w:rsidR="00FE231A">
        <w:t>LEE</w:t>
      </w:r>
      <w:r w:rsidR="00FF6044" w:rsidRPr="00272EEC">
        <w:t xml:space="preserve"> COUNTY FOR H</w:t>
      </w:r>
      <w:r w:rsidR="00FE231A">
        <w:t>ER</w:t>
      </w:r>
      <w:r w:rsidR="00FF6044" w:rsidRPr="00272EEC">
        <w:t xml:space="preserve"> OUTSTANDING LEADERSHIP IN PUBLIC EDUCATION, TO CONGRATULATE H</w:t>
      </w:r>
      <w:r w:rsidR="00FE231A">
        <w:t>ER</w:t>
      </w:r>
      <w:r w:rsidR="00FF6044" w:rsidRPr="00272EEC">
        <w:t xml:space="preserve"> ON BEING ELECTED PRESIDENT OF THE SOUTH CAROLINA SCHOOL BOARDS ASSOCIATION, AND TO WISH H</w:t>
      </w:r>
      <w:r w:rsidR="00FE231A">
        <w:t>ER</w:t>
      </w:r>
      <w:r w:rsidR="00FF6044" w:rsidRPr="00272EEC">
        <w:t xml:space="preserve"> WELL DURING H</w:t>
      </w:r>
      <w:r w:rsidR="00FE231A">
        <w:t>ER</w:t>
      </w:r>
      <w:r w:rsidR="00FF6044" w:rsidRPr="00272EEC">
        <w:t xml:space="preserve"> TENURE AS PRESIDENT.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5716" w:rsidRDefault="00C8781D" w:rsidP="00DC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A4378">
        <w:t xml:space="preserve">the members of the South Carolina </w:t>
      </w:r>
      <w:r w:rsidR="00F451D2">
        <w:t>House of Representatives</w:t>
      </w:r>
      <w:r w:rsidR="00F451D2" w:rsidRPr="00272EEC">
        <w:t xml:space="preserve"> are pleased to learn that </w:t>
      </w:r>
      <w:r w:rsidR="00EE5C8F">
        <w:t>Queenie M. Boyd</w:t>
      </w:r>
      <w:r w:rsidR="00EE5C8F" w:rsidRPr="00272EEC">
        <w:t xml:space="preserve"> </w:t>
      </w:r>
      <w:r w:rsidR="00EE5C8F">
        <w:t>of Lee</w:t>
      </w:r>
      <w:r w:rsidR="00F451D2" w:rsidRPr="00272EEC">
        <w:t xml:space="preserve"> County has been elected president of the South Carolina School Boards Association </w:t>
      </w:r>
      <w:r w:rsidR="008873BA">
        <w:t xml:space="preserve">(SCSBA) </w:t>
      </w:r>
      <w:r w:rsidR="00F451D2" w:rsidRPr="00272EEC">
        <w:t>for 201</w:t>
      </w:r>
      <w:r w:rsidR="00EE5C8F">
        <w:t>7</w:t>
      </w:r>
      <w:r w:rsidR="00DC5716">
        <w:t>. A</w:t>
      </w:r>
      <w:r w:rsidR="00DC5716" w:rsidRPr="00781492">
        <w:rPr>
          <w:color w:val="000000" w:themeColor="text1"/>
          <w:u w:color="000000" w:themeColor="text1"/>
        </w:rPr>
        <w:t xml:space="preserve"> nonprofit organization</w:t>
      </w:r>
      <w:r w:rsidR="00DC5716">
        <w:rPr>
          <w:color w:val="000000" w:themeColor="text1"/>
          <w:u w:color="000000" w:themeColor="text1"/>
        </w:rPr>
        <w:t>,</w:t>
      </w:r>
      <w:r w:rsidR="00DC5716" w:rsidRPr="00781492">
        <w:rPr>
          <w:color w:val="000000" w:themeColor="text1"/>
          <w:u w:color="000000" w:themeColor="text1"/>
        </w:rPr>
        <w:t xml:space="preserve"> </w:t>
      </w:r>
      <w:r w:rsidR="00DC5716">
        <w:t>the SCSBA serves</w:t>
      </w:r>
      <w:r w:rsidR="00DC5716" w:rsidRPr="00781492">
        <w:rPr>
          <w:color w:val="000000" w:themeColor="text1"/>
          <w:u w:color="000000" w:themeColor="text1"/>
        </w:rPr>
        <w:t xml:space="preserve"> as a </w:t>
      </w:r>
      <w:r w:rsidR="00E00FAF" w:rsidRPr="00781492">
        <w:rPr>
          <w:color w:val="000000" w:themeColor="text1"/>
          <w:u w:color="000000" w:themeColor="text1"/>
        </w:rPr>
        <w:t xml:space="preserve">statewide voice </w:t>
      </w:r>
      <w:r w:rsidR="00E00FAF">
        <w:rPr>
          <w:color w:val="000000" w:themeColor="text1"/>
          <w:u w:color="000000" w:themeColor="text1"/>
        </w:rPr>
        <w:t xml:space="preserve">and </w:t>
      </w:r>
      <w:r w:rsidR="00DC5716" w:rsidRPr="00781492">
        <w:rPr>
          <w:color w:val="000000" w:themeColor="text1"/>
          <w:u w:color="000000" w:themeColor="text1"/>
        </w:rPr>
        <w:t>source of information for boards governing the state</w:t>
      </w:r>
      <w:r w:rsidR="00261EAE" w:rsidRPr="00261EAE">
        <w:rPr>
          <w:color w:val="000000" w:themeColor="text1"/>
          <w:u w:color="000000" w:themeColor="text1"/>
        </w:rPr>
        <w:t>’</w:t>
      </w:r>
      <w:r w:rsidR="00DC5716" w:rsidRPr="00781492">
        <w:rPr>
          <w:color w:val="000000" w:themeColor="text1"/>
          <w:u w:color="000000" w:themeColor="text1"/>
        </w:rPr>
        <w:t xml:space="preserve">s </w:t>
      </w:r>
      <w:r w:rsidR="00DC5716">
        <w:rPr>
          <w:color w:val="000000" w:themeColor="text1"/>
          <w:u w:color="000000" w:themeColor="text1"/>
        </w:rPr>
        <w:t>eighty</w:t>
      </w:r>
      <w:r w:rsidR="00261EAE">
        <w:rPr>
          <w:color w:val="000000" w:themeColor="text1"/>
          <w:u w:color="000000" w:themeColor="text1"/>
        </w:rPr>
        <w:noBreakHyphen/>
      </w:r>
      <w:r w:rsidR="00DC5716">
        <w:rPr>
          <w:color w:val="000000" w:themeColor="text1"/>
          <w:u w:color="000000" w:themeColor="text1"/>
        </w:rPr>
        <w:t>one school districts; and</w:t>
      </w:r>
    </w:p>
    <w:p w:rsidR="00DC5716" w:rsidRDefault="00DC5716" w:rsidP="00DC5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1D2" w:rsidRPr="00272EEC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2EEC">
        <w:t>Whereas, a longtime advocate for public education, Mr</w:t>
      </w:r>
      <w:r w:rsidR="006A2C24">
        <w:t>s</w:t>
      </w:r>
      <w:r w:rsidRPr="00272EEC">
        <w:t xml:space="preserve">. </w:t>
      </w:r>
      <w:r w:rsidR="006A2C24">
        <w:t>Boyd</w:t>
      </w:r>
      <w:r w:rsidRPr="00272EEC">
        <w:t xml:space="preserve"> brings </w:t>
      </w:r>
      <w:r w:rsidR="00F777B9">
        <w:t xml:space="preserve">to her new post </w:t>
      </w:r>
      <w:r w:rsidRPr="00272EEC">
        <w:t>a strong background in school board leadership, consensus</w:t>
      </w:r>
      <w:r w:rsidR="006A2C24">
        <w:t xml:space="preserve"> </w:t>
      </w:r>
      <w:r w:rsidRPr="00272EEC">
        <w:t>building, and a passion for achieving result</w:t>
      </w:r>
      <w:r w:rsidR="00F777B9">
        <w:t>s that are in the best interest</w:t>
      </w:r>
      <w:r w:rsidR="00192914">
        <w:t>s</w:t>
      </w:r>
      <w:r w:rsidRPr="00272EEC">
        <w:t xml:space="preserve"> of students; and</w:t>
      </w:r>
    </w:p>
    <w:p w:rsidR="00F451D2" w:rsidRPr="00272EEC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7B9" w:rsidRDefault="00F451D2" w:rsidP="00F77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2EEC">
        <w:t>Whereas, Mr</w:t>
      </w:r>
      <w:r w:rsidR="006A2C24">
        <w:t>s</w:t>
      </w:r>
      <w:r w:rsidRPr="00272EEC">
        <w:t xml:space="preserve">. </w:t>
      </w:r>
      <w:r w:rsidR="006A2C24">
        <w:t>Boyd</w:t>
      </w:r>
      <w:r w:rsidRPr="00272EEC">
        <w:t xml:space="preserve"> </w:t>
      </w:r>
      <w:r w:rsidR="0061291C" w:rsidRPr="00781492">
        <w:rPr>
          <w:color w:val="000000" w:themeColor="text1"/>
          <w:u w:color="000000" w:themeColor="text1"/>
        </w:rPr>
        <w:t xml:space="preserve">was first elected to the SCSBA board in 2006 as </w:t>
      </w:r>
      <w:r w:rsidR="00EF628E">
        <w:rPr>
          <w:color w:val="000000" w:themeColor="text1"/>
          <w:u w:color="000000" w:themeColor="text1"/>
        </w:rPr>
        <w:t xml:space="preserve">director of </w:t>
      </w:r>
      <w:r w:rsidR="0061291C" w:rsidRPr="00781492">
        <w:rPr>
          <w:color w:val="000000" w:themeColor="text1"/>
          <w:u w:color="000000" w:themeColor="text1"/>
        </w:rPr>
        <w:t>Region 6, which represents school boards in Chesterfield, Darlington, Kershaw, Lee, and Marlboro</w:t>
      </w:r>
      <w:r w:rsidR="00EF628E">
        <w:rPr>
          <w:color w:val="000000" w:themeColor="text1"/>
          <w:u w:color="000000" w:themeColor="text1"/>
        </w:rPr>
        <w:t xml:space="preserve"> counties</w:t>
      </w:r>
      <w:r w:rsidR="0061291C" w:rsidRPr="00781492">
        <w:rPr>
          <w:color w:val="000000" w:themeColor="text1"/>
          <w:u w:color="000000" w:themeColor="text1"/>
        </w:rPr>
        <w:t>.</w:t>
      </w:r>
      <w:r w:rsidR="00EF628E">
        <w:rPr>
          <w:color w:val="000000" w:themeColor="text1"/>
          <w:u w:color="000000" w:themeColor="text1"/>
        </w:rPr>
        <w:t xml:space="preserve"> </w:t>
      </w:r>
      <w:r w:rsidR="00F777B9">
        <w:rPr>
          <w:color w:val="000000" w:themeColor="text1"/>
          <w:u w:color="000000" w:themeColor="text1"/>
        </w:rPr>
        <w:t>Sh</w:t>
      </w:r>
      <w:r w:rsidR="0061291C" w:rsidRPr="00781492">
        <w:rPr>
          <w:color w:val="000000" w:themeColor="text1"/>
          <w:u w:color="000000" w:themeColor="text1"/>
        </w:rPr>
        <w:t xml:space="preserve">e was elected to the Lee County School District board in 1988 and has served </w:t>
      </w:r>
      <w:r w:rsidR="00F777B9">
        <w:rPr>
          <w:color w:val="000000" w:themeColor="text1"/>
          <w:u w:color="000000" w:themeColor="text1"/>
        </w:rPr>
        <w:t xml:space="preserve">that organization </w:t>
      </w:r>
      <w:r w:rsidR="0061291C" w:rsidRPr="00781492">
        <w:rPr>
          <w:color w:val="000000" w:themeColor="text1"/>
          <w:u w:color="000000" w:themeColor="text1"/>
        </w:rPr>
        <w:t>as both chairman and vice chairman</w:t>
      </w:r>
      <w:r w:rsidR="00F777B9">
        <w:rPr>
          <w:color w:val="000000" w:themeColor="text1"/>
          <w:u w:color="000000" w:themeColor="text1"/>
        </w:rPr>
        <w:t>. She is also</w:t>
      </w:r>
      <w:r w:rsidR="0061291C" w:rsidRPr="00781492">
        <w:rPr>
          <w:color w:val="000000" w:themeColor="text1"/>
          <w:u w:color="000000" w:themeColor="text1"/>
        </w:rPr>
        <w:t xml:space="preserve"> a founding member of the district</w:t>
      </w:r>
      <w:r w:rsidR="00261EAE" w:rsidRPr="00261EAE">
        <w:rPr>
          <w:color w:val="000000" w:themeColor="text1"/>
          <w:u w:color="000000" w:themeColor="text1"/>
        </w:rPr>
        <w:t>’</w:t>
      </w:r>
      <w:r w:rsidR="0061291C" w:rsidRPr="00781492">
        <w:rPr>
          <w:color w:val="000000" w:themeColor="text1"/>
          <w:u w:color="000000" w:themeColor="text1"/>
        </w:rPr>
        <w:t>s academic booster club</w:t>
      </w:r>
      <w:r w:rsidR="00F777B9">
        <w:rPr>
          <w:color w:val="000000" w:themeColor="text1"/>
          <w:u w:color="000000" w:themeColor="text1"/>
        </w:rPr>
        <w:t>; and</w:t>
      </w:r>
    </w:p>
    <w:p w:rsidR="00F777B9" w:rsidRDefault="00F777B9" w:rsidP="00F77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F74" w:rsidRPr="00781492" w:rsidRDefault="008D7F74" w:rsidP="008D7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781492">
        <w:rPr>
          <w:color w:val="000000" w:themeColor="text1"/>
          <w:u w:color="000000" w:themeColor="text1"/>
        </w:rPr>
        <w:t>lifelong Lee County resident</w:t>
      </w:r>
      <w:r>
        <w:rPr>
          <w:color w:val="000000" w:themeColor="text1"/>
          <w:u w:color="000000" w:themeColor="text1"/>
        </w:rPr>
        <w:t xml:space="preserve"> g</w:t>
      </w:r>
      <w:r w:rsidRPr="00781492">
        <w:rPr>
          <w:color w:val="000000" w:themeColor="text1"/>
          <w:u w:color="000000" w:themeColor="text1"/>
        </w:rPr>
        <w:t>raduated from Dennis High School and attended Allen University in Columbia. She retired from REXAM Beverage Cans</w:t>
      </w:r>
      <w:r>
        <w:rPr>
          <w:color w:val="000000" w:themeColor="text1"/>
          <w:u w:color="000000" w:themeColor="text1"/>
        </w:rPr>
        <w:t>,</w:t>
      </w:r>
      <w:r w:rsidRPr="00781492">
        <w:rPr>
          <w:color w:val="000000" w:themeColor="text1"/>
          <w:u w:color="000000" w:themeColor="text1"/>
        </w:rPr>
        <w:t xml:space="preserve"> where she worked for </w:t>
      </w:r>
      <w:r>
        <w:rPr>
          <w:color w:val="000000" w:themeColor="text1"/>
          <w:u w:color="000000" w:themeColor="text1"/>
        </w:rPr>
        <w:t>thirty</w:t>
      </w:r>
      <w:r w:rsidR="00261EA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781492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78149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she </w:t>
      </w:r>
      <w:r w:rsidRPr="00781492">
        <w:rPr>
          <w:color w:val="000000" w:themeColor="text1"/>
          <w:u w:color="000000" w:themeColor="text1"/>
        </w:rPr>
        <w:t xml:space="preserve">is </w:t>
      </w:r>
      <w:r w:rsidR="00C252CF">
        <w:rPr>
          <w:color w:val="000000" w:themeColor="text1"/>
          <w:u w:color="000000" w:themeColor="text1"/>
        </w:rPr>
        <w:t>very active</w:t>
      </w:r>
      <w:r w:rsidRPr="00781492">
        <w:rPr>
          <w:color w:val="000000" w:themeColor="text1"/>
          <w:u w:color="000000" w:themeColor="text1"/>
        </w:rPr>
        <w:t xml:space="preserve"> in community and church organizations</w:t>
      </w:r>
      <w:r>
        <w:rPr>
          <w:color w:val="000000" w:themeColor="text1"/>
          <w:u w:color="000000" w:themeColor="text1"/>
        </w:rPr>
        <w:t>; and</w:t>
      </w:r>
    </w:p>
    <w:p w:rsidR="006A2C24" w:rsidRDefault="006A2C24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1D2" w:rsidRPr="00272EEC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2EEC">
        <w:lastRenderedPageBreak/>
        <w:t xml:space="preserve">Whereas, a </w:t>
      </w:r>
      <w:r w:rsidR="00E60189">
        <w:t>wo</w:t>
      </w:r>
      <w:r w:rsidRPr="00272EEC">
        <w:t xml:space="preserve">man of faith, </w:t>
      </w:r>
      <w:r w:rsidR="00E60189">
        <w:t>Queenie Boyd</w:t>
      </w:r>
      <w:r w:rsidRPr="00272EEC">
        <w:t xml:space="preserve"> finds spiritual strength </w:t>
      </w:r>
      <w:r w:rsidR="00C252CF">
        <w:t xml:space="preserve">as </w:t>
      </w:r>
      <w:r w:rsidRPr="00272EEC">
        <w:t>a</w:t>
      </w:r>
      <w:r w:rsidR="00C252CF">
        <w:t xml:space="preserve"> committed</w:t>
      </w:r>
      <w:r w:rsidRPr="00272EEC">
        <w:t xml:space="preserve"> member of </w:t>
      </w:r>
      <w:r w:rsidR="00E60189">
        <w:t xml:space="preserve">Liberty Hill Missionary Baptist </w:t>
      </w:r>
      <w:r w:rsidRPr="00272EEC">
        <w:t xml:space="preserve">Church, where </w:t>
      </w:r>
      <w:r w:rsidR="00E60189">
        <w:t>s</w:t>
      </w:r>
      <w:r w:rsidRPr="00272EEC">
        <w:t xml:space="preserve">he serves </w:t>
      </w:r>
      <w:r w:rsidR="00713FDA">
        <w:t>with</w:t>
      </w:r>
      <w:r w:rsidR="00131A42" w:rsidRPr="00781492">
        <w:rPr>
          <w:color w:val="000000" w:themeColor="text1"/>
          <w:u w:color="000000" w:themeColor="text1"/>
        </w:rPr>
        <w:t xml:space="preserve"> the </w:t>
      </w:r>
      <w:r w:rsidR="00131A42">
        <w:rPr>
          <w:color w:val="000000" w:themeColor="text1"/>
          <w:u w:color="000000" w:themeColor="text1"/>
        </w:rPr>
        <w:t>y</w:t>
      </w:r>
      <w:r w:rsidR="00131A42" w:rsidRPr="00781492">
        <w:rPr>
          <w:color w:val="000000" w:themeColor="text1"/>
          <w:u w:color="000000" w:themeColor="text1"/>
        </w:rPr>
        <w:t>earbook committee, Voices of Liberty Choir, YWA</w:t>
      </w:r>
      <w:r w:rsidR="00131A42">
        <w:rPr>
          <w:color w:val="000000" w:themeColor="text1"/>
          <w:u w:color="000000" w:themeColor="text1"/>
        </w:rPr>
        <w:t>,</w:t>
      </w:r>
      <w:r w:rsidR="00131A42" w:rsidRPr="00781492">
        <w:rPr>
          <w:color w:val="000000" w:themeColor="text1"/>
          <w:u w:color="000000" w:themeColor="text1"/>
        </w:rPr>
        <w:t xml:space="preserve"> and </w:t>
      </w:r>
      <w:r w:rsidR="001D1631">
        <w:rPr>
          <w:color w:val="000000" w:themeColor="text1"/>
          <w:u w:color="000000" w:themeColor="text1"/>
        </w:rPr>
        <w:t>m</w:t>
      </w:r>
      <w:r w:rsidR="00131A42" w:rsidRPr="00781492">
        <w:rPr>
          <w:color w:val="000000" w:themeColor="text1"/>
          <w:u w:color="000000" w:themeColor="text1"/>
        </w:rPr>
        <w:t xml:space="preserve">issionary </w:t>
      </w:r>
      <w:r w:rsidR="001D1631">
        <w:rPr>
          <w:color w:val="000000" w:themeColor="text1"/>
          <w:u w:color="000000" w:themeColor="text1"/>
        </w:rPr>
        <w:t>m</w:t>
      </w:r>
      <w:r w:rsidR="00131A42" w:rsidRPr="00781492">
        <w:rPr>
          <w:color w:val="000000" w:themeColor="text1"/>
          <w:u w:color="000000" w:themeColor="text1"/>
        </w:rPr>
        <w:t>inistries.</w:t>
      </w:r>
      <w:r w:rsidR="00131A42">
        <w:rPr>
          <w:color w:val="000000" w:themeColor="text1"/>
          <w:u w:color="000000" w:themeColor="text1"/>
        </w:rPr>
        <w:t xml:space="preserve"> </w:t>
      </w:r>
      <w:r w:rsidRPr="00272EEC">
        <w:t>Further strength comes from the support of h</w:t>
      </w:r>
      <w:r w:rsidR="00E60189">
        <w:t xml:space="preserve">er husband, Alexander; </w:t>
      </w:r>
      <w:r w:rsidRPr="00272EEC">
        <w:t xml:space="preserve">their </w:t>
      </w:r>
      <w:r w:rsidR="00E60189">
        <w:t>four</w:t>
      </w:r>
      <w:r w:rsidRPr="00272EEC">
        <w:t xml:space="preserve"> children</w:t>
      </w:r>
      <w:r w:rsidR="00E60189">
        <w:t>;</w:t>
      </w:r>
      <w:r w:rsidRPr="00272EEC">
        <w:t xml:space="preserve"> </w:t>
      </w:r>
      <w:r w:rsidR="00E60189">
        <w:t>and three delightful grandsons</w:t>
      </w:r>
      <w:r w:rsidRPr="00272EEC">
        <w:t>; and</w:t>
      </w:r>
    </w:p>
    <w:p w:rsidR="00F451D2" w:rsidRPr="00272EEC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1D2" w:rsidRPr="00272EEC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2EEC">
        <w:t xml:space="preserve">Whereas, the </w:t>
      </w:r>
      <w:r>
        <w:t xml:space="preserve">House </w:t>
      </w:r>
      <w:r w:rsidRPr="00272EEC">
        <w:t>takes great pleasure in adding its tribute to the extensive praise received by this distinguished leader in public education, and the members extend best wishes to Mr</w:t>
      </w:r>
      <w:r w:rsidR="005862E3">
        <w:t>s</w:t>
      </w:r>
      <w:r w:rsidRPr="00272EEC">
        <w:t xml:space="preserve">. </w:t>
      </w:r>
      <w:r w:rsidR="005862E3">
        <w:t>Boyd</w:t>
      </w:r>
      <w:r w:rsidRPr="00272EEC">
        <w:t xml:space="preserve"> for a highly successful tenure as president of the </w:t>
      </w:r>
      <w:r w:rsidR="008873BA">
        <w:t>SCSBA</w:t>
      </w:r>
      <w:r w:rsidRPr="00272EEC">
        <w:t xml:space="preserve"> and for many more productive years of s</w:t>
      </w:r>
      <w:r w:rsidR="005862E3">
        <w:t>ervice to come. Now, therefore,</w:t>
      </w:r>
    </w:p>
    <w:p w:rsidR="00F451D2" w:rsidRPr="00272EEC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1D2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51D2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1D2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2EEC">
        <w:t xml:space="preserve">That the members of the South Carolina </w:t>
      </w:r>
      <w:r>
        <w:t>House of Representatives</w:t>
      </w:r>
      <w:r w:rsidRPr="00272EEC">
        <w:t xml:space="preserve">, by this resolution, </w:t>
      </w:r>
      <w:r w:rsidR="006C77F8" w:rsidRPr="00272EEC">
        <w:t xml:space="preserve">recognize and honor </w:t>
      </w:r>
      <w:r w:rsidR="006C77F8">
        <w:t>Queenie M. Boyd</w:t>
      </w:r>
      <w:r w:rsidR="006C77F8" w:rsidRPr="00272EEC">
        <w:t xml:space="preserve"> of </w:t>
      </w:r>
      <w:r w:rsidR="006C77F8">
        <w:t>Lee</w:t>
      </w:r>
      <w:r w:rsidR="006C77F8" w:rsidRPr="00272EEC">
        <w:t xml:space="preserve"> </w:t>
      </w:r>
      <w:r w:rsidR="006C77F8">
        <w:t>C</w:t>
      </w:r>
      <w:r w:rsidR="006C77F8" w:rsidRPr="00272EEC">
        <w:t>ounty for h</w:t>
      </w:r>
      <w:r w:rsidR="006C77F8">
        <w:t>er</w:t>
      </w:r>
      <w:r w:rsidR="006C77F8" w:rsidRPr="00272EEC">
        <w:t xml:space="preserve"> outstanding leadership in public education, congratulate h</w:t>
      </w:r>
      <w:r w:rsidR="006C77F8">
        <w:t>er</w:t>
      </w:r>
      <w:r w:rsidR="006C77F8" w:rsidRPr="00272EEC">
        <w:t xml:space="preserve"> on being elected president of the </w:t>
      </w:r>
      <w:r w:rsidR="006C77F8">
        <w:t>S</w:t>
      </w:r>
      <w:r w:rsidR="006C77F8" w:rsidRPr="00272EEC">
        <w:t xml:space="preserve">outh </w:t>
      </w:r>
      <w:r w:rsidR="006C77F8">
        <w:t>C</w:t>
      </w:r>
      <w:r w:rsidR="006C77F8" w:rsidRPr="00272EEC">
        <w:t xml:space="preserve">arolina </w:t>
      </w:r>
      <w:r w:rsidR="006C77F8">
        <w:t>S</w:t>
      </w:r>
      <w:r w:rsidR="006C77F8" w:rsidRPr="00272EEC">
        <w:t xml:space="preserve">chool </w:t>
      </w:r>
      <w:r w:rsidR="006C77F8">
        <w:t>B</w:t>
      </w:r>
      <w:r w:rsidR="006C77F8" w:rsidRPr="00272EEC">
        <w:t xml:space="preserve">oards </w:t>
      </w:r>
      <w:r w:rsidR="006C77F8">
        <w:t>A</w:t>
      </w:r>
      <w:r w:rsidR="006C77F8" w:rsidRPr="00272EEC">
        <w:t>ssociation, and wish h</w:t>
      </w:r>
      <w:r w:rsidR="006C77F8">
        <w:t>er</w:t>
      </w:r>
      <w:r w:rsidR="006C77F8" w:rsidRPr="00272EEC">
        <w:t xml:space="preserve"> well during h</w:t>
      </w:r>
      <w:r w:rsidR="006C77F8">
        <w:t>er</w:t>
      </w:r>
      <w:r w:rsidR="006C77F8" w:rsidRPr="00272EEC">
        <w:t xml:space="preserve"> tenure as president.</w:t>
      </w:r>
    </w:p>
    <w:p w:rsidR="006C77F8" w:rsidRPr="00272EEC" w:rsidRDefault="006C77F8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1D2" w:rsidRDefault="00F451D2" w:rsidP="00F45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2EEC">
        <w:t>Be it further resolved that a copy of this resolution be pr</w:t>
      </w:r>
      <w:r w:rsidR="007932A2">
        <w:t>esented</w:t>
      </w:r>
      <w:r w:rsidRPr="00272EEC">
        <w:t xml:space="preserve"> to </w:t>
      </w:r>
      <w:r w:rsidR="006C77F8">
        <w:t>Queenie M. Boyd</w:t>
      </w:r>
      <w:r w:rsidRPr="00272EEC">
        <w:t>.</w:t>
      </w:r>
    </w:p>
    <w:p w:rsidR="00F22F52" w:rsidRDefault="00261E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032D" w:rsidRDefault="00B9032D" w:rsidP="00B9032D">
      <w:pPr>
        <w:suppressAutoHyphens/>
      </w:pPr>
    </w:p>
    <w:sectPr w:rsidR="00B9032D" w:rsidSect="00B903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81D" w:rsidRDefault="00C8781D" w:rsidP="009F0C77">
      <w:r>
        <w:separator/>
      </w:r>
    </w:p>
  </w:endnote>
  <w:endnote w:type="continuationSeparator" w:id="0">
    <w:p w:rsidR="00C8781D" w:rsidRDefault="00C878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0B2E9C-8AEB-4FAF-B91E-929FD266F813}"/>
    <w:embedBold r:id="rId2" w:fontKey="{F844861F-D01F-4CA4-A01F-1BC7E06951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4D29B8-BAEA-454F-B2BB-3458E39D6C3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9BA9A5-4E8C-49C9-8786-D78C92B514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FCC98A-1CD5-4E34-BFAC-2622D0057F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32D" w:rsidRPr="00243ECB" w:rsidRDefault="00B9032D" w:rsidP="00243E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5C3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81D" w:rsidRDefault="00C8781D" w:rsidP="009F0C77">
      <w:r>
        <w:separator/>
      </w:r>
    </w:p>
  </w:footnote>
  <w:footnote w:type="continuationSeparator" w:id="0">
    <w:p w:rsidR="00C8781D" w:rsidRDefault="00C878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1DG17"/>
    <w:docVar w:name="CoverBillType" w:val="r"/>
    <w:docVar w:name="DocPath" w:val="L:\Council\bills\RM\1041DG17.DOCX"/>
    <w:docVar w:name="dvBillNumber" w:val="33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8781D"/>
    <w:rsid w:val="00011869"/>
    <w:rsid w:val="00015CD6"/>
    <w:rsid w:val="000930A3"/>
    <w:rsid w:val="000B1246"/>
    <w:rsid w:val="000E0100"/>
    <w:rsid w:val="000E1785"/>
    <w:rsid w:val="000F40FA"/>
    <w:rsid w:val="001035F1"/>
    <w:rsid w:val="0010776B"/>
    <w:rsid w:val="00131A42"/>
    <w:rsid w:val="00133E66"/>
    <w:rsid w:val="001435A3"/>
    <w:rsid w:val="00146ED3"/>
    <w:rsid w:val="00151044"/>
    <w:rsid w:val="00192914"/>
    <w:rsid w:val="001D08F2"/>
    <w:rsid w:val="001D1631"/>
    <w:rsid w:val="001D3A58"/>
    <w:rsid w:val="001D525B"/>
    <w:rsid w:val="001D7F4F"/>
    <w:rsid w:val="00205238"/>
    <w:rsid w:val="0020781F"/>
    <w:rsid w:val="002321B6"/>
    <w:rsid w:val="00243ECB"/>
    <w:rsid w:val="00250967"/>
    <w:rsid w:val="002543C8"/>
    <w:rsid w:val="0025541D"/>
    <w:rsid w:val="00261EAE"/>
    <w:rsid w:val="00284AAE"/>
    <w:rsid w:val="002E5912"/>
    <w:rsid w:val="00301B21"/>
    <w:rsid w:val="00325348"/>
    <w:rsid w:val="0032732C"/>
    <w:rsid w:val="00336AD0"/>
    <w:rsid w:val="0037079A"/>
    <w:rsid w:val="003A4378"/>
    <w:rsid w:val="003C4DAB"/>
    <w:rsid w:val="003D01E8"/>
    <w:rsid w:val="003E5288"/>
    <w:rsid w:val="003F6D79"/>
    <w:rsid w:val="004128D8"/>
    <w:rsid w:val="0041760A"/>
    <w:rsid w:val="00417C01"/>
    <w:rsid w:val="004403BD"/>
    <w:rsid w:val="0045693A"/>
    <w:rsid w:val="00461441"/>
    <w:rsid w:val="004809EE"/>
    <w:rsid w:val="00497C81"/>
    <w:rsid w:val="004E7D54"/>
    <w:rsid w:val="00514B5A"/>
    <w:rsid w:val="005273C6"/>
    <w:rsid w:val="00530A69"/>
    <w:rsid w:val="00545593"/>
    <w:rsid w:val="00556EBF"/>
    <w:rsid w:val="005768E4"/>
    <w:rsid w:val="00577C6C"/>
    <w:rsid w:val="005862E3"/>
    <w:rsid w:val="005A62FE"/>
    <w:rsid w:val="005C2FE2"/>
    <w:rsid w:val="005E2BC9"/>
    <w:rsid w:val="00605102"/>
    <w:rsid w:val="0061291C"/>
    <w:rsid w:val="006215AA"/>
    <w:rsid w:val="006530FB"/>
    <w:rsid w:val="006913C9"/>
    <w:rsid w:val="0069470D"/>
    <w:rsid w:val="006A2C24"/>
    <w:rsid w:val="006A6BD7"/>
    <w:rsid w:val="006A6D28"/>
    <w:rsid w:val="006C77F8"/>
    <w:rsid w:val="006D58AA"/>
    <w:rsid w:val="00713FDA"/>
    <w:rsid w:val="00725C36"/>
    <w:rsid w:val="00734F00"/>
    <w:rsid w:val="007563D1"/>
    <w:rsid w:val="007932A2"/>
    <w:rsid w:val="007A59F5"/>
    <w:rsid w:val="007A70AE"/>
    <w:rsid w:val="008362E8"/>
    <w:rsid w:val="0085786E"/>
    <w:rsid w:val="008676F7"/>
    <w:rsid w:val="008873BA"/>
    <w:rsid w:val="008A1768"/>
    <w:rsid w:val="008A489F"/>
    <w:rsid w:val="008D7F74"/>
    <w:rsid w:val="008F0F33"/>
    <w:rsid w:val="008F4429"/>
    <w:rsid w:val="0094021A"/>
    <w:rsid w:val="009B44AF"/>
    <w:rsid w:val="009C6A0B"/>
    <w:rsid w:val="009F0C77"/>
    <w:rsid w:val="009F4DD1"/>
    <w:rsid w:val="00A02543"/>
    <w:rsid w:val="00A151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032D"/>
    <w:rsid w:val="00BE3C22"/>
    <w:rsid w:val="00C0345E"/>
    <w:rsid w:val="00C252CF"/>
    <w:rsid w:val="00C31C95"/>
    <w:rsid w:val="00C3483A"/>
    <w:rsid w:val="00C74E9D"/>
    <w:rsid w:val="00C826DD"/>
    <w:rsid w:val="00C82FD3"/>
    <w:rsid w:val="00C8781D"/>
    <w:rsid w:val="00C92819"/>
    <w:rsid w:val="00CB2D84"/>
    <w:rsid w:val="00CC6B7B"/>
    <w:rsid w:val="00CD2089"/>
    <w:rsid w:val="00D41F76"/>
    <w:rsid w:val="00D73A67"/>
    <w:rsid w:val="00D970A9"/>
    <w:rsid w:val="00DC5716"/>
    <w:rsid w:val="00DF3845"/>
    <w:rsid w:val="00E00FAF"/>
    <w:rsid w:val="00E21041"/>
    <w:rsid w:val="00E36681"/>
    <w:rsid w:val="00E41911"/>
    <w:rsid w:val="00E44B57"/>
    <w:rsid w:val="00E56F45"/>
    <w:rsid w:val="00E60189"/>
    <w:rsid w:val="00E71931"/>
    <w:rsid w:val="00E92EEF"/>
    <w:rsid w:val="00EE5C8F"/>
    <w:rsid w:val="00EF2368"/>
    <w:rsid w:val="00EF628E"/>
    <w:rsid w:val="00F22F52"/>
    <w:rsid w:val="00F24442"/>
    <w:rsid w:val="00F451D2"/>
    <w:rsid w:val="00F50AE3"/>
    <w:rsid w:val="00F650CB"/>
    <w:rsid w:val="00F655B7"/>
    <w:rsid w:val="00F656BA"/>
    <w:rsid w:val="00F67CF1"/>
    <w:rsid w:val="00F728AA"/>
    <w:rsid w:val="00F777B9"/>
    <w:rsid w:val="00F840F0"/>
    <w:rsid w:val="00FB0D0D"/>
    <w:rsid w:val="00FB43B4"/>
    <w:rsid w:val="00FB6B0B"/>
    <w:rsid w:val="00FE231A"/>
    <w:rsid w:val="00FF2AE4"/>
    <w:rsid w:val="00FF604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C166C3-0214-49D0-A953-E24FA658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63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3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03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9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391_2017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DD867-AE93-48C2-AEFC-7CDB6B3E0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3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3391: Queenie M. Boyd - South Carolina Legislature Online</dc:title>
  <dc:creator>Rosanne McDowell</dc:creator>
  <cp:lastModifiedBy>S Volk</cp:lastModifiedBy>
  <cp:revision>2</cp:revision>
  <cp:lastPrinted>2016-12-07T21:13:00Z</cp:lastPrinted>
  <dcterms:created xsi:type="dcterms:W3CDTF">2017-01-17T15:31:00Z</dcterms:created>
  <dcterms:modified xsi:type="dcterms:W3CDTF">2017-01-17T15:31:00Z</dcterms:modified>
</cp:coreProperties>
</file>