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3B5B" w:rsidRDefault="00B43B5B" w:rsidP="00B43B5B">
      <w:pPr>
        <w:widowControl w:val="0"/>
        <w:jc w:val="center"/>
      </w:pPr>
      <w:r w:rsidRPr="00B43B5B">
        <w:rPr>
          <w:b/>
        </w:rPr>
        <w:t>South Carolina General Assembly</w:t>
      </w:r>
    </w:p>
    <w:p w:rsidR="00B43B5B" w:rsidRDefault="00B43B5B" w:rsidP="00B43B5B">
      <w:pPr>
        <w:widowControl w:val="0"/>
        <w:jc w:val="center"/>
      </w:pPr>
      <w:r>
        <w:t>122nd Session, 2017-2018</w:t>
      </w:r>
    </w:p>
    <w:p w:rsidR="00B43B5B" w:rsidRDefault="00B43B5B" w:rsidP="00B43B5B">
      <w:pPr>
        <w:widowControl w:val="0"/>
        <w:jc w:val="left"/>
      </w:pPr>
    </w:p>
    <w:p w:rsidR="00B43B5B" w:rsidRDefault="00B43B5B" w:rsidP="00B43B5B">
      <w:pPr>
        <w:widowControl w:val="0"/>
        <w:jc w:val="left"/>
        <w:rPr>
          <w:b/>
        </w:rPr>
      </w:pPr>
      <w:r w:rsidRPr="00B43B5B">
        <w:rPr>
          <w:b/>
        </w:rPr>
        <w:t>H. 3534</w:t>
      </w:r>
    </w:p>
    <w:p w:rsidR="00B43B5B" w:rsidRDefault="00B43B5B" w:rsidP="00B43B5B">
      <w:pPr>
        <w:widowControl w:val="0"/>
        <w:jc w:val="left"/>
        <w:rPr>
          <w:b/>
        </w:rPr>
      </w:pPr>
    </w:p>
    <w:p w:rsidR="00B43B5B" w:rsidRDefault="00B43B5B" w:rsidP="00B43B5B">
      <w:pPr>
        <w:widowControl w:val="0"/>
        <w:jc w:val="left"/>
      </w:pPr>
      <w:r w:rsidRPr="00B43B5B">
        <w:rPr>
          <w:b/>
        </w:rPr>
        <w:t>STATUS INFORMATION</w:t>
      </w:r>
    </w:p>
    <w:p w:rsidR="00B43B5B" w:rsidRDefault="00B43B5B" w:rsidP="00B43B5B">
      <w:pPr>
        <w:widowControl w:val="0"/>
        <w:jc w:val="left"/>
      </w:pPr>
    </w:p>
    <w:p w:rsidR="00B43B5B" w:rsidRDefault="00B43B5B" w:rsidP="00B43B5B">
      <w:pPr>
        <w:widowControl w:val="0"/>
        <w:jc w:val="left"/>
      </w:pPr>
      <w:r>
        <w:t>House Resolution</w:t>
      </w:r>
    </w:p>
    <w:p w:rsidR="00B43B5B" w:rsidRDefault="00B43B5B" w:rsidP="00B43B5B">
      <w:pPr>
        <w:widowControl w:val="0"/>
        <w:jc w:val="left"/>
      </w:pPr>
      <w:r>
        <w:t>Sponsors: Reps. Hayes,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Henderson, Henegan, Herbkersman, Hewitt, Hill, Hiott, Hixon, Hosey, Howard, Huggins, Jefferson, Johnson, Jordan, King, Kirby, Knight, Loftis, Long, Lowe, Lucas, Mack, Magnuson, Martin, McCoy, McCravy, McEachern, McKnight, Mitchell, D.C. Moss, V.S. Moss, Murphy, Neal, B. Newton, W. Newton, Norman,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B43B5B" w:rsidRDefault="00B43B5B" w:rsidP="00B43B5B">
      <w:pPr>
        <w:widowControl w:val="0"/>
        <w:jc w:val="left"/>
      </w:pPr>
      <w:r>
        <w:t>Document Path: l:\council\bills\rt\17009dg17.docx</w:t>
      </w:r>
    </w:p>
    <w:p w:rsidR="00B43B5B" w:rsidRDefault="00B43B5B" w:rsidP="00B43B5B">
      <w:pPr>
        <w:widowControl w:val="0"/>
        <w:jc w:val="left"/>
      </w:pPr>
    </w:p>
    <w:p w:rsidR="00B43B5B" w:rsidRDefault="00B43B5B" w:rsidP="00B43B5B">
      <w:pPr>
        <w:widowControl w:val="0"/>
        <w:jc w:val="left"/>
      </w:pPr>
      <w:r>
        <w:t>Introduced in the House on January 19, 2017</w:t>
      </w:r>
    </w:p>
    <w:p w:rsidR="00B43B5B" w:rsidRDefault="00B43B5B" w:rsidP="00B43B5B">
      <w:pPr>
        <w:widowControl w:val="0"/>
        <w:jc w:val="left"/>
      </w:pPr>
      <w:r>
        <w:t>Adopted by the House on January 19, 2017</w:t>
      </w:r>
    </w:p>
    <w:p w:rsidR="00B43B5B" w:rsidRDefault="00B43B5B" w:rsidP="00B43B5B">
      <w:pPr>
        <w:widowControl w:val="0"/>
        <w:jc w:val="left"/>
      </w:pPr>
    </w:p>
    <w:p w:rsidR="00B43B5B" w:rsidRDefault="00B43B5B" w:rsidP="00B43B5B">
      <w:pPr>
        <w:widowControl w:val="0"/>
        <w:jc w:val="left"/>
      </w:pPr>
      <w:r>
        <w:t xml:space="preserve">Summary: </w:t>
      </w:r>
      <w:r w:rsidR="006945FD">
        <w:t>James Moultrie</w:t>
      </w:r>
    </w:p>
    <w:p w:rsidR="00B43B5B" w:rsidRDefault="00B43B5B" w:rsidP="00B43B5B">
      <w:pPr>
        <w:widowControl w:val="0"/>
        <w:jc w:val="left"/>
      </w:pPr>
    </w:p>
    <w:p w:rsidR="00B43B5B" w:rsidRDefault="00B43B5B" w:rsidP="00B43B5B">
      <w:pPr>
        <w:widowControl w:val="0"/>
        <w:jc w:val="left"/>
      </w:pPr>
    </w:p>
    <w:p w:rsidR="00B43B5B" w:rsidRDefault="00B43B5B" w:rsidP="00B43B5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43B5B">
        <w:rPr>
          <w:b/>
        </w:rPr>
        <w:t>HISTORY OF LEGISLATIVE ACTIONS</w:t>
      </w:r>
    </w:p>
    <w:p w:rsidR="00B43B5B" w:rsidRDefault="00B43B5B" w:rsidP="00B43B5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43B5B" w:rsidRPr="00B43B5B" w:rsidRDefault="00B43B5B" w:rsidP="00B43B5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43B5B">
        <w:rPr>
          <w:u w:val="single"/>
        </w:rPr>
        <w:tab/>
        <w:t>Date</w:t>
      </w:r>
      <w:r w:rsidRPr="00B43B5B">
        <w:rPr>
          <w:u w:val="single"/>
        </w:rPr>
        <w:tab/>
        <w:t>Body</w:t>
      </w:r>
      <w:r w:rsidRPr="00B43B5B">
        <w:rPr>
          <w:u w:val="single"/>
        </w:rPr>
        <w:tab/>
        <w:t>Action Description with journal page number</w:t>
      </w:r>
      <w:r w:rsidRPr="00B43B5B">
        <w:rPr>
          <w:u w:val="single"/>
        </w:rPr>
        <w:tab/>
      </w:r>
    </w:p>
    <w:p w:rsidR="00A344DB" w:rsidRDefault="00A344DB" w:rsidP="00A344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1/19/2017</w:t>
      </w:r>
      <w:r>
        <w:tab/>
        <w:t>House</w:t>
      </w:r>
      <w:r>
        <w:tab/>
      </w:r>
      <w:r w:rsidRPr="008138DF">
        <w:t>Introduced and adopted (</w:t>
      </w:r>
      <w:hyperlink r:id="rId7" w:history="1">
        <w:r w:rsidRPr="008138DF">
          <w:rPr>
            <w:rStyle w:val="Hyperlink"/>
          </w:rPr>
          <w:t>House Journal</w:t>
        </w:r>
        <w:r w:rsidRPr="008138DF">
          <w:rPr>
            <w:rStyle w:val="Hyperlink"/>
          </w:rPr>
          <w:noBreakHyphen/>
          <w:t>page 2</w:t>
        </w:r>
      </w:hyperlink>
      <w:r w:rsidRPr="008138DF">
        <w:t>)</w:t>
      </w:r>
    </w:p>
    <w:p w:rsidR="00A344DB" w:rsidRDefault="00A344DB" w:rsidP="00A344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43B5B" w:rsidRDefault="00B43B5B" w:rsidP="00B43B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43B5B">
          <w:rPr>
            <w:rStyle w:val="Hyperlink"/>
          </w:rPr>
          <w:t>legislative information</w:t>
        </w:r>
      </w:hyperlink>
      <w:r>
        <w:t xml:space="preserve"> at the website</w:t>
      </w:r>
    </w:p>
    <w:p w:rsidR="00B43B5B" w:rsidRDefault="00B43B5B" w:rsidP="00B43B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43B5B" w:rsidRPr="00B43B5B" w:rsidRDefault="00B43B5B" w:rsidP="00B43B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43B5B" w:rsidRDefault="00B43B5B" w:rsidP="00B43B5B">
      <w:r w:rsidRPr="00B43B5B">
        <w:rPr>
          <w:b/>
        </w:rPr>
        <w:t>VERSIONS OF THIS BILL</w:t>
      </w:r>
    </w:p>
    <w:p w:rsidR="00B43B5B" w:rsidRDefault="00B43B5B" w:rsidP="00B43B5B"/>
    <w:p w:rsidR="00B43B5B" w:rsidRDefault="00A05238" w:rsidP="00B43B5B">
      <w:hyperlink r:id="rId9" w:history="1">
        <w:r w:rsidR="00B43B5B">
          <w:rPr>
            <w:rStyle w:val="Hyperlink"/>
          </w:rPr>
          <w:t>1/19/2017</w:t>
        </w:r>
      </w:hyperlink>
    </w:p>
    <w:p w:rsidR="00B43B5B" w:rsidRDefault="00B43B5B" w:rsidP="00B43B5B"/>
    <w:p w:rsidR="00B43B5B" w:rsidRDefault="00B43B5B" w:rsidP="00B43B5B">
      <w:pPr>
        <w:sectPr w:rsidR="00B43B5B" w:rsidSect="00B43B5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96677" w:rsidRDefault="0039667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966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C57B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C0E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HONOR MR. JAMES MOULTRIE ON HIS RETIREMENT FROM DILLON MIDDLE SCHOOL AND TO EXTEND DEEP APPRECIATION FOR HIS FIFTY</w:t>
      </w:r>
      <w:r w:rsidR="009D3061">
        <w:noBreakHyphen/>
      </w:r>
      <w:r w:rsidR="00DB4AAE">
        <w:t>ONE</w:t>
      </w:r>
      <w:r>
        <w:t xml:space="preserve"> YEARS OF SERVICE IMPARTING KNOWLEDGE TO THE CHILDREN OF OUR GREAT STATE.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C0E8F" w:rsidRDefault="003C57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C0E8F">
        <w:t>since September 1, 1965, Dillon County eighth</w:t>
      </w:r>
      <w:r w:rsidR="00C00A1B">
        <w:t xml:space="preserve"> </w:t>
      </w:r>
      <w:r w:rsidR="007C0E8F">
        <w:t xml:space="preserve">graders have been blessed with the tutelage of James Moultrie who, after </w:t>
      </w:r>
      <w:r w:rsidR="00DB4AAE">
        <w:t xml:space="preserve">over </w:t>
      </w:r>
      <w:r w:rsidR="007C0E8F">
        <w:t>fifty years of dedicated service</w:t>
      </w:r>
      <w:r w:rsidR="00C00A1B">
        <w:t>,</w:t>
      </w:r>
      <w:r w:rsidR="007C0E8F">
        <w:t xml:space="preserve"> retired on May 27, 2016; and</w:t>
      </w:r>
    </w:p>
    <w:p w:rsidR="007C0E8F" w:rsidRDefault="007C0E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551D" w:rsidRDefault="007C0E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born to Susanna Moultrie and Reverend Willis Graham, James</w:t>
      </w:r>
      <w:r w:rsidR="00965E17">
        <w:t xml:space="preserve"> graduated in 1961 from </w:t>
      </w:r>
      <w:r>
        <w:t xml:space="preserve">Latimer High School in Latta. </w:t>
      </w:r>
      <w:r w:rsidR="00965E17">
        <w:t>In preparation for his life</w:t>
      </w:r>
      <w:r w:rsidR="009D3061" w:rsidRPr="009D3061">
        <w:t>’</w:t>
      </w:r>
      <w:r w:rsidR="00965E17">
        <w:t>s work, he</w:t>
      </w:r>
      <w:r>
        <w:t xml:space="preserve"> sought higher education</w:t>
      </w:r>
      <w:r w:rsidR="00F3551D">
        <w:t xml:space="preserve"> </w:t>
      </w:r>
      <w:r w:rsidR="00C30E40">
        <w:t>at</w:t>
      </w:r>
      <w:r w:rsidR="00F3551D">
        <w:t xml:space="preserve"> </w:t>
      </w:r>
      <w:r w:rsidR="00965E17">
        <w:t>Sumter</w:t>
      </w:r>
      <w:r w:rsidR="009D3061" w:rsidRPr="009D3061">
        <w:t>’</w:t>
      </w:r>
      <w:r w:rsidR="00965E17">
        <w:t>s Morris College</w:t>
      </w:r>
      <w:r w:rsidR="00B4553F">
        <w:t>,</w:t>
      </w:r>
      <w:r w:rsidR="00253F48">
        <w:t xml:space="preserve"> </w:t>
      </w:r>
      <w:r w:rsidR="00B4553F">
        <w:t>from which he graduated in 1965</w:t>
      </w:r>
      <w:r w:rsidR="00965E17">
        <w:t>. That same year, he began an honored career in education</w:t>
      </w:r>
      <w:r w:rsidR="00C30E40">
        <w:t xml:space="preserve"> lasting half a century</w:t>
      </w:r>
      <w:r w:rsidR="00F3551D">
        <w:t>; and</w:t>
      </w:r>
    </w:p>
    <w:p w:rsidR="00F3551D" w:rsidRDefault="00F355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551D" w:rsidRDefault="00F355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65E17">
        <w:t>noted for</w:t>
      </w:r>
      <w:r w:rsidR="006D2317">
        <w:t xml:space="preserve"> his i</w:t>
      </w:r>
      <w:r w:rsidR="00965E17">
        <w:t>nformative and simple</w:t>
      </w:r>
      <w:r w:rsidR="006D2317">
        <w:t xml:space="preserve"> style of </w:t>
      </w:r>
      <w:r w:rsidR="00965E17">
        <w:t>teaching, James, one of the longest</w:t>
      </w:r>
      <w:r w:rsidR="009D3061">
        <w:noBreakHyphen/>
      </w:r>
      <w:r w:rsidR="00965E17">
        <w:t>serving</w:t>
      </w:r>
      <w:r w:rsidR="006D2317">
        <w:t xml:space="preserve"> educators in Dillon history, helped activate a love of history in many young lives.</w:t>
      </w:r>
      <w:r w:rsidR="00141276">
        <w:t xml:space="preserve"> </w:t>
      </w:r>
      <w:r w:rsidR="00965E17">
        <w:t>He</w:t>
      </w:r>
      <w:r w:rsidR="00141276">
        <w:t xml:space="preserve"> inspired many during his tenure at Gordon High School, J.V. Martin Junior High School, Maple Junior High School, and </w:t>
      </w:r>
      <w:r w:rsidR="001345AC">
        <w:t>Dillon Middle School</w:t>
      </w:r>
      <w:r w:rsidR="00965E17">
        <w:t>,</w:t>
      </w:r>
      <w:r w:rsidR="00B4553F">
        <w:t xml:space="preserve"> from which he retired</w:t>
      </w:r>
      <w:r w:rsidR="001345AC">
        <w:t xml:space="preserve">. Dillon School District Two and Dillon School District Four have </w:t>
      </w:r>
      <w:r w:rsidR="00965E17">
        <w:t>enjoyed the outstanding service of this devoted employee for the entirety of his fifty</w:t>
      </w:r>
      <w:r w:rsidR="009D3061">
        <w:noBreakHyphen/>
      </w:r>
      <w:r w:rsidR="00DB4AAE">
        <w:t>one</w:t>
      </w:r>
      <w:r w:rsidR="009D3061">
        <w:noBreakHyphen/>
      </w:r>
      <w:r w:rsidR="00965E17">
        <w:t>year career</w:t>
      </w:r>
      <w:r w:rsidR="001345AC">
        <w:t>; and</w:t>
      </w:r>
    </w:p>
    <w:p w:rsidR="009B4111" w:rsidRDefault="009B41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4111" w:rsidRDefault="009B41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</w:t>
      </w:r>
      <w:r w:rsidR="00965E17">
        <w:t xml:space="preserve">s, not one to settle for merely </w:t>
      </w:r>
      <w:r w:rsidR="00C30E40">
        <w:t>delivering academic instruction</w:t>
      </w:r>
      <w:r>
        <w:t xml:space="preserve">, he </w:t>
      </w:r>
      <w:r w:rsidR="00F40BA7">
        <w:t xml:space="preserve">also </w:t>
      </w:r>
      <w:r>
        <w:t xml:space="preserve">was dedicated to setting </w:t>
      </w:r>
      <w:r w:rsidR="00C30E40">
        <w:t>an example for students outside</w:t>
      </w:r>
      <w:r w:rsidR="00B4553F">
        <w:t xml:space="preserve"> the classroom. H</w:t>
      </w:r>
      <w:r>
        <w:t xml:space="preserve">is </w:t>
      </w:r>
      <w:r w:rsidR="00B4553F">
        <w:t>talents</w:t>
      </w:r>
      <w:r>
        <w:t xml:space="preserve"> </w:t>
      </w:r>
      <w:r w:rsidR="00B4553F">
        <w:t xml:space="preserve">were provided </w:t>
      </w:r>
      <w:r>
        <w:t>to</w:t>
      </w:r>
      <w:r w:rsidR="00B4553F">
        <w:t xml:space="preserve"> such</w:t>
      </w:r>
      <w:r>
        <w:t xml:space="preserve"> organizations as the J.V. Martin</w:t>
      </w:r>
      <w:r w:rsidR="00965E17">
        <w:t xml:space="preserve"> Junior High School S</w:t>
      </w:r>
      <w:r>
        <w:t xml:space="preserve">tudent </w:t>
      </w:r>
      <w:r w:rsidR="00965E17">
        <w:t>C</w:t>
      </w:r>
      <w:r>
        <w:t xml:space="preserve">ouncil, as well as other </w:t>
      </w:r>
      <w:r w:rsidR="00965E17">
        <w:t>groups</w:t>
      </w:r>
      <w:r>
        <w:t xml:space="preserve"> too numerous to </w:t>
      </w:r>
      <w:r w:rsidR="00965E17">
        <w:t>mention</w:t>
      </w:r>
      <w:r>
        <w:t>; and</w:t>
      </w:r>
    </w:p>
    <w:p w:rsidR="00141276" w:rsidRDefault="0014127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1276" w:rsidRDefault="0014127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in addition to </w:t>
      </w:r>
      <w:r w:rsidR="00965E17">
        <w:t xml:space="preserve">his </w:t>
      </w:r>
      <w:r>
        <w:t xml:space="preserve">commitment to the education of his students, Mr. Moultrie </w:t>
      </w:r>
      <w:r w:rsidR="00965E17">
        <w:t xml:space="preserve">lives out his devotion </w:t>
      </w:r>
      <w:r w:rsidR="00C30E40">
        <w:t>to</w:t>
      </w:r>
      <w:r>
        <w:t xml:space="preserve"> </w:t>
      </w:r>
      <w:r w:rsidR="00F40BA7">
        <w:t xml:space="preserve">the </w:t>
      </w:r>
      <w:r>
        <w:t>service</w:t>
      </w:r>
      <w:r w:rsidR="001345AC">
        <w:t xml:space="preserve"> </w:t>
      </w:r>
      <w:r w:rsidR="00C30E40">
        <w:t>of</w:t>
      </w:r>
      <w:r w:rsidR="001345AC">
        <w:t xml:space="preserve"> his </w:t>
      </w:r>
      <w:r w:rsidR="009B4111">
        <w:t>church</w:t>
      </w:r>
      <w:r w:rsidR="001345AC">
        <w:t xml:space="preserve">. He has offered his </w:t>
      </w:r>
      <w:r w:rsidR="00B4553F">
        <w:t>assistance</w:t>
      </w:r>
      <w:r w:rsidR="001345AC">
        <w:t xml:space="preserve"> in a multitude of areas. New Hope Baptist Church </w:t>
      </w:r>
      <w:r w:rsidR="00965E17">
        <w:t>has been</w:t>
      </w:r>
      <w:r w:rsidR="001345AC">
        <w:t xml:space="preserve"> a recipient of James</w:t>
      </w:r>
      <w:r w:rsidR="009D3061" w:rsidRPr="009D3061">
        <w:t>’</w:t>
      </w:r>
      <w:r w:rsidR="001345AC">
        <w:t xml:space="preserve">s charitable nature </w:t>
      </w:r>
      <w:r w:rsidR="00965E17">
        <w:t>in his service on the deacon board, b</w:t>
      </w:r>
      <w:r w:rsidR="001345AC">
        <w:t>oard</w:t>
      </w:r>
      <w:r w:rsidR="00965E17">
        <w:t xml:space="preserve"> of trustees</w:t>
      </w:r>
      <w:r w:rsidR="001345AC">
        <w:t>,</w:t>
      </w:r>
      <w:r w:rsidR="00965E17">
        <w:t xml:space="preserve"> and gospel choir.</w:t>
      </w:r>
      <w:r w:rsidR="001345AC">
        <w:t xml:space="preserve"> </w:t>
      </w:r>
      <w:r w:rsidR="00965E17">
        <w:t>He has further served as church treasurer and van driver and has filled the posts of S</w:t>
      </w:r>
      <w:r w:rsidR="001345AC">
        <w:t>unday school teacher and Baptist Training Union teacher</w:t>
      </w:r>
      <w:r w:rsidR="009B4111">
        <w:t>; and</w:t>
      </w:r>
    </w:p>
    <w:p w:rsidR="009B4111" w:rsidRDefault="009B41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4111" w:rsidRDefault="006D23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not only i</w:t>
      </w:r>
      <w:r w:rsidR="009B4111">
        <w:t>s James p</w:t>
      </w:r>
      <w:r>
        <w:t xml:space="preserve">assionate about his church, </w:t>
      </w:r>
      <w:r w:rsidR="0078404D">
        <w:t xml:space="preserve">but </w:t>
      </w:r>
      <w:r>
        <w:t>he i</w:t>
      </w:r>
      <w:r w:rsidR="009B4111">
        <w:t xml:space="preserve">s also </w:t>
      </w:r>
      <w:r w:rsidR="00B4553F">
        <w:t xml:space="preserve">ardent </w:t>
      </w:r>
      <w:r w:rsidR="00965E17">
        <w:t>about the sports he loves</w:t>
      </w:r>
      <w:r w:rsidR="009B4111">
        <w:t xml:space="preserve">. </w:t>
      </w:r>
      <w:r w:rsidR="00B4553F">
        <w:t>A</w:t>
      </w:r>
      <w:r w:rsidR="00C30E40">
        <w:t>s a</w:t>
      </w:r>
      <w:r w:rsidR="00B4553F">
        <w:t xml:space="preserve"> promising </w:t>
      </w:r>
      <w:r>
        <w:t xml:space="preserve">young </w:t>
      </w:r>
      <w:r w:rsidR="00253F48">
        <w:t>athlete, he started on his high school ba</w:t>
      </w:r>
      <w:r w:rsidR="00965E17">
        <w:t xml:space="preserve">seball team for four years and </w:t>
      </w:r>
      <w:r w:rsidR="00C30E40">
        <w:t xml:space="preserve">on </w:t>
      </w:r>
      <w:r w:rsidR="00253F48">
        <w:t>the Morris College baseball team fo</w:t>
      </w:r>
      <w:r w:rsidR="00470591">
        <w:t>r three years. When his playing</w:t>
      </w:r>
      <w:r w:rsidR="00965E17">
        <w:t xml:space="preserve"> </w:t>
      </w:r>
      <w:r w:rsidR="00253F48">
        <w:t xml:space="preserve">career ended, he decided </w:t>
      </w:r>
      <w:r>
        <w:t xml:space="preserve">to </w:t>
      </w:r>
      <w:r w:rsidR="00470591">
        <w:t>stay involved in the world of sports by becoming a referee and</w:t>
      </w:r>
      <w:r w:rsidR="00253F48">
        <w:t xml:space="preserve"> officiating basketball, football, baseball, and softball</w:t>
      </w:r>
      <w:r w:rsidR="00470591">
        <w:t xml:space="preserve"> games</w:t>
      </w:r>
      <w:r w:rsidR="00253F48">
        <w:t xml:space="preserve">. Mr. Moultrie was so </w:t>
      </w:r>
      <w:r>
        <w:t>revered</w:t>
      </w:r>
      <w:r w:rsidR="00253F48">
        <w:t xml:space="preserve"> </w:t>
      </w:r>
      <w:r w:rsidR="00965E17">
        <w:t xml:space="preserve">that </w:t>
      </w:r>
      <w:r w:rsidR="00253F48">
        <w:t xml:space="preserve">he was inducted into the South Carolina Basketball </w:t>
      </w:r>
      <w:r w:rsidR="00965E17">
        <w:t xml:space="preserve">Officials </w:t>
      </w:r>
      <w:r w:rsidR="00253F48">
        <w:t>Ass</w:t>
      </w:r>
      <w:r w:rsidR="00C00A1B">
        <w:t>ociation</w:t>
      </w:r>
      <w:r w:rsidR="002E33D0">
        <w:t xml:space="preserve"> Hall of Fame in 2008; and</w:t>
      </w:r>
    </w:p>
    <w:p w:rsidR="007C0E8F" w:rsidRDefault="007C0E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5E17" w:rsidRDefault="00965E17" w:rsidP="00965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James Moultrie finds his strongest support in his family. He has been married to his beloved wife, Hazel R. Moultrie, for the past forty</w:t>
      </w:r>
      <w:r w:rsidR="009D3061">
        <w:noBreakHyphen/>
      </w:r>
      <w:r>
        <w:t>nine blissful years. Together, they have four cherished children, Timothy, Douglas, James Patrick, and Camilla, as well as grandchildren who continually make them proud; and</w:t>
      </w:r>
    </w:p>
    <w:p w:rsidR="00965E17" w:rsidRDefault="00965E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57B0" w:rsidRDefault="00253F4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House is grateful for the legacy of dedication and service James Moultrie</w:t>
      </w:r>
      <w:r w:rsidR="00B4553F">
        <w:t xml:space="preserve"> has given to the children of Dillon. </w:t>
      </w:r>
      <w:r w:rsidR="00470591">
        <w:t xml:space="preserve">It is with </w:t>
      </w:r>
      <w:r w:rsidR="00965E17">
        <w:t>great regret</w:t>
      </w:r>
      <w:r w:rsidR="00470591">
        <w:t xml:space="preserve"> that </w:t>
      </w:r>
      <w:r w:rsidR="00C30E40">
        <w:t>his many admirers have</w:t>
      </w:r>
      <w:r w:rsidR="00470591">
        <w:t xml:space="preserve"> see</w:t>
      </w:r>
      <w:r w:rsidR="00C30E40">
        <w:t>n</w:t>
      </w:r>
      <w:r w:rsidR="00470591">
        <w:t xml:space="preserve"> him hang up his hat, but </w:t>
      </w:r>
      <w:r w:rsidR="00C30E40">
        <w:t xml:space="preserve">all who know him take </w:t>
      </w:r>
      <w:r w:rsidR="00470591">
        <w:t>g</w:t>
      </w:r>
      <w:r w:rsidR="00B4553F">
        <w:t>reat pleasure i</w:t>
      </w:r>
      <w:r w:rsidR="00C30E40">
        <w:t>n wishing him much enjoyment in his well</w:t>
      </w:r>
      <w:r w:rsidR="009D3061">
        <w:noBreakHyphen/>
      </w:r>
      <w:r w:rsidR="00C30E40">
        <w:t>deserved retirement</w:t>
      </w:r>
      <w:r w:rsidR="00B4553F">
        <w:t>.</w:t>
      </w:r>
      <w:r w:rsidR="003C57B0">
        <w:t xml:space="preserve"> Now, therefore,</w:t>
      </w:r>
    </w:p>
    <w:p w:rsidR="003C57B0" w:rsidRDefault="003C57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57B0" w:rsidRDefault="003C57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C57B0" w:rsidRDefault="003C57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57B0" w:rsidRDefault="003C57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C0E8F">
        <w:t xml:space="preserve"> the South Carolina House of Representatives, by this resolution, honor Mr. James Moultrie on his retirement from Dillon Middle School and extend deep appreciation for his fifty</w:t>
      </w:r>
      <w:r w:rsidR="009D3061">
        <w:noBreakHyphen/>
      </w:r>
      <w:r w:rsidR="00DB4AAE">
        <w:t>one</w:t>
      </w:r>
      <w:r w:rsidR="007C0E8F">
        <w:t xml:space="preserve"> years of service imparting knowledge to the children of our great State.</w:t>
      </w:r>
    </w:p>
    <w:p w:rsidR="003C57B0" w:rsidRDefault="003C57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57B0" w:rsidRDefault="003C57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427323">
        <w:t xml:space="preserve"> James Moultrie.</w:t>
      </w:r>
    </w:p>
    <w:p w:rsidR="00955ACD" w:rsidRDefault="009D306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43B5B" w:rsidRDefault="00B43B5B" w:rsidP="00B43B5B">
      <w:pPr>
        <w:suppressAutoHyphens/>
      </w:pPr>
    </w:p>
    <w:sectPr w:rsidR="00B43B5B" w:rsidSect="00B43B5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317A" w:rsidRDefault="00FD317A" w:rsidP="009F0C77">
      <w:r>
        <w:separator/>
      </w:r>
    </w:p>
  </w:endnote>
  <w:endnote w:type="continuationSeparator" w:id="0">
    <w:p w:rsidR="00FD317A" w:rsidRDefault="00FD317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378C2FD-B5FD-4C5A-8234-B630678F862A}"/>
    <w:embedBold r:id="rId2" w:fontKey="{3F5AC2B5-5F17-4969-ACE7-AFE4CCA3DA4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57F5813-0EBE-44B8-8B0B-1EA6B955151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3385B1D-2B71-40D1-A1CC-15DB6ADE0CD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58D58B8-E6A3-4036-AB20-99C6AA64FDD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3B5B" w:rsidRPr="00396677" w:rsidRDefault="00B43B5B" w:rsidP="0039667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945F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317A" w:rsidRDefault="00FD317A" w:rsidP="009F0C77">
      <w:r>
        <w:separator/>
      </w:r>
    </w:p>
  </w:footnote>
  <w:footnote w:type="continuationSeparator" w:id="0">
    <w:p w:rsidR="00FD317A" w:rsidRDefault="00FD317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009DG17"/>
    <w:docVar w:name="CoverBillType" w:val="r"/>
    <w:docVar w:name="DocPath" w:val="L:\Council\bills\RT\17009DG17.DOCX"/>
    <w:docVar w:name="dvBillNumber" w:val="3534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3C57B0"/>
    <w:rsid w:val="00011869"/>
    <w:rsid w:val="00015CD6"/>
    <w:rsid w:val="0007754C"/>
    <w:rsid w:val="000E0100"/>
    <w:rsid w:val="000E1785"/>
    <w:rsid w:val="000F40FA"/>
    <w:rsid w:val="001035F1"/>
    <w:rsid w:val="0010776B"/>
    <w:rsid w:val="00133E66"/>
    <w:rsid w:val="001345AC"/>
    <w:rsid w:val="0014127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3F48"/>
    <w:rsid w:val="002543C8"/>
    <w:rsid w:val="0025541D"/>
    <w:rsid w:val="00284AAE"/>
    <w:rsid w:val="00297B37"/>
    <w:rsid w:val="002E33D0"/>
    <w:rsid w:val="002E5912"/>
    <w:rsid w:val="00301B21"/>
    <w:rsid w:val="00325348"/>
    <w:rsid w:val="0032732C"/>
    <w:rsid w:val="00336AD0"/>
    <w:rsid w:val="0037079A"/>
    <w:rsid w:val="00396677"/>
    <w:rsid w:val="003C4DAB"/>
    <w:rsid w:val="003C57B0"/>
    <w:rsid w:val="003D01E8"/>
    <w:rsid w:val="003E5288"/>
    <w:rsid w:val="003F6D79"/>
    <w:rsid w:val="003F6ED1"/>
    <w:rsid w:val="0041760A"/>
    <w:rsid w:val="00417C01"/>
    <w:rsid w:val="00427323"/>
    <w:rsid w:val="004403BD"/>
    <w:rsid w:val="00461441"/>
    <w:rsid w:val="00470591"/>
    <w:rsid w:val="004809EE"/>
    <w:rsid w:val="004E6034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5FD"/>
    <w:rsid w:val="0069470D"/>
    <w:rsid w:val="006D2317"/>
    <w:rsid w:val="006D58AA"/>
    <w:rsid w:val="00734F00"/>
    <w:rsid w:val="0078404D"/>
    <w:rsid w:val="007A70AE"/>
    <w:rsid w:val="007A7BF3"/>
    <w:rsid w:val="007C0E8F"/>
    <w:rsid w:val="008362E8"/>
    <w:rsid w:val="0085786E"/>
    <w:rsid w:val="008A1768"/>
    <w:rsid w:val="008A489F"/>
    <w:rsid w:val="008F0F33"/>
    <w:rsid w:val="008F4429"/>
    <w:rsid w:val="0094021A"/>
    <w:rsid w:val="00955ACD"/>
    <w:rsid w:val="00965E17"/>
    <w:rsid w:val="009B4111"/>
    <w:rsid w:val="009B44AF"/>
    <w:rsid w:val="009C6A0B"/>
    <w:rsid w:val="009D01CC"/>
    <w:rsid w:val="009D3061"/>
    <w:rsid w:val="009F0C77"/>
    <w:rsid w:val="009F4DD1"/>
    <w:rsid w:val="00A02543"/>
    <w:rsid w:val="00A344DB"/>
    <w:rsid w:val="00A41684"/>
    <w:rsid w:val="00A64E80"/>
    <w:rsid w:val="00A72BCD"/>
    <w:rsid w:val="00A741D9"/>
    <w:rsid w:val="00A833AB"/>
    <w:rsid w:val="00A9741D"/>
    <w:rsid w:val="00AC34A2"/>
    <w:rsid w:val="00AD03F8"/>
    <w:rsid w:val="00AD1C9A"/>
    <w:rsid w:val="00AD4B17"/>
    <w:rsid w:val="00B412D4"/>
    <w:rsid w:val="00B43B5B"/>
    <w:rsid w:val="00B4553F"/>
    <w:rsid w:val="00BC06B3"/>
    <w:rsid w:val="00BE3C22"/>
    <w:rsid w:val="00C00A1B"/>
    <w:rsid w:val="00C0345E"/>
    <w:rsid w:val="00C30E40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B4AAE"/>
    <w:rsid w:val="00DF3845"/>
    <w:rsid w:val="00E41911"/>
    <w:rsid w:val="00E44B57"/>
    <w:rsid w:val="00E92EEF"/>
    <w:rsid w:val="00EF2368"/>
    <w:rsid w:val="00F24442"/>
    <w:rsid w:val="00F3551D"/>
    <w:rsid w:val="00F40BA7"/>
    <w:rsid w:val="00F50AE3"/>
    <w:rsid w:val="00F655B7"/>
    <w:rsid w:val="00F656BA"/>
    <w:rsid w:val="00F67CF1"/>
    <w:rsid w:val="00F728AA"/>
    <w:rsid w:val="00F80892"/>
    <w:rsid w:val="00F840F0"/>
    <w:rsid w:val="00FB0D0D"/>
    <w:rsid w:val="00FB43B4"/>
    <w:rsid w:val="00FB6B0B"/>
    <w:rsid w:val="00FD317A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3ACD21A-C700-4DD3-A474-67C53BDB4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732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732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43B5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534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11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534_201701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4C4DC9-3E88-4817-846C-55094DF6AB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4CE1E6AC.dotm</Template>
  <TotalTime>0</TotalTime>
  <Pages>3</Pages>
  <Words>802</Words>
  <Characters>4452</Characters>
  <Application>Microsoft Office Word</Application>
  <DocSecurity>0</DocSecurity>
  <Lines>126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5225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3534: James Moultrie - South Carolina Legislature Online</dc:title>
  <dc:creator>Rebecca Turner</dc:creator>
  <cp:lastModifiedBy>S Volk</cp:lastModifiedBy>
  <cp:revision>2</cp:revision>
  <cp:lastPrinted>2017-01-17T19:45:00Z</cp:lastPrinted>
  <dcterms:created xsi:type="dcterms:W3CDTF">2017-01-20T17:08:00Z</dcterms:created>
  <dcterms:modified xsi:type="dcterms:W3CDTF">2017-01-20T17:08:00Z</dcterms:modified>
</cp:coreProperties>
</file>