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0FD2" w:rsidRDefault="00660FD2" w:rsidP="00660FD2">
      <w:pPr>
        <w:widowControl w:val="0"/>
        <w:jc w:val="center"/>
      </w:pPr>
      <w:r w:rsidRPr="00660FD2">
        <w:rPr>
          <w:b/>
        </w:rPr>
        <w:t>South Carolina General Assembly</w:t>
      </w:r>
    </w:p>
    <w:p w:rsidR="00660FD2" w:rsidRDefault="00660FD2" w:rsidP="00660FD2">
      <w:pPr>
        <w:widowControl w:val="0"/>
        <w:jc w:val="center"/>
      </w:pPr>
      <w:r>
        <w:t>122nd Session, 2017-2018</w:t>
      </w:r>
    </w:p>
    <w:p w:rsidR="00660FD2" w:rsidRDefault="00660FD2" w:rsidP="00660FD2">
      <w:pPr>
        <w:widowControl w:val="0"/>
        <w:jc w:val="left"/>
      </w:pPr>
    </w:p>
    <w:p w:rsidR="00660FD2" w:rsidRDefault="00660FD2" w:rsidP="00660FD2">
      <w:pPr>
        <w:widowControl w:val="0"/>
        <w:jc w:val="left"/>
        <w:rPr>
          <w:b/>
        </w:rPr>
      </w:pPr>
      <w:r w:rsidRPr="00660FD2">
        <w:rPr>
          <w:b/>
        </w:rPr>
        <w:t>H. 3589</w:t>
      </w:r>
    </w:p>
    <w:p w:rsidR="00660FD2" w:rsidRDefault="00660FD2" w:rsidP="00660FD2">
      <w:pPr>
        <w:widowControl w:val="0"/>
        <w:jc w:val="left"/>
        <w:rPr>
          <w:b/>
        </w:rPr>
      </w:pPr>
    </w:p>
    <w:p w:rsidR="00660FD2" w:rsidRDefault="00660FD2" w:rsidP="00660FD2">
      <w:pPr>
        <w:widowControl w:val="0"/>
        <w:jc w:val="left"/>
      </w:pPr>
      <w:r w:rsidRPr="00660FD2">
        <w:rPr>
          <w:b/>
        </w:rPr>
        <w:t>STATUS INFORMATION</w:t>
      </w:r>
    </w:p>
    <w:p w:rsidR="00660FD2" w:rsidRDefault="00660FD2" w:rsidP="00660FD2">
      <w:pPr>
        <w:widowControl w:val="0"/>
        <w:jc w:val="left"/>
      </w:pPr>
    </w:p>
    <w:p w:rsidR="00660FD2" w:rsidRDefault="00660FD2" w:rsidP="00660FD2">
      <w:pPr>
        <w:widowControl w:val="0"/>
        <w:jc w:val="left"/>
      </w:pPr>
      <w:r>
        <w:t>House Resolution</w:t>
      </w:r>
    </w:p>
    <w:p w:rsidR="00660FD2" w:rsidRDefault="00660FD2" w:rsidP="00660FD2">
      <w:pPr>
        <w:widowControl w:val="0"/>
        <w:jc w:val="left"/>
      </w:pPr>
      <w:r>
        <w:t>Sponsors: Reps. Gagnon, West and White</w:t>
      </w:r>
    </w:p>
    <w:p w:rsidR="00660FD2" w:rsidRDefault="00660FD2" w:rsidP="00660FD2">
      <w:pPr>
        <w:widowControl w:val="0"/>
        <w:jc w:val="left"/>
      </w:pPr>
      <w:r>
        <w:t>Document Path: l:\council\bills\rt\17043sd17.docx</w:t>
      </w:r>
    </w:p>
    <w:p w:rsidR="00660FD2" w:rsidRDefault="00660FD2" w:rsidP="00660FD2">
      <w:pPr>
        <w:widowControl w:val="0"/>
        <w:jc w:val="left"/>
      </w:pPr>
    </w:p>
    <w:p w:rsidR="00660FD2" w:rsidRDefault="00660FD2" w:rsidP="00660FD2">
      <w:pPr>
        <w:widowControl w:val="0"/>
        <w:jc w:val="left"/>
      </w:pPr>
      <w:r>
        <w:t>Introduced in the House on January 25, 2017</w:t>
      </w:r>
    </w:p>
    <w:p w:rsidR="00660FD2" w:rsidRDefault="00660FD2" w:rsidP="00660FD2">
      <w:pPr>
        <w:widowControl w:val="0"/>
        <w:jc w:val="left"/>
      </w:pPr>
      <w:r>
        <w:t>Adopted by the House on January 25, 2017</w:t>
      </w:r>
    </w:p>
    <w:p w:rsidR="00660FD2" w:rsidRDefault="00660FD2" w:rsidP="00660FD2">
      <w:pPr>
        <w:widowControl w:val="0"/>
        <w:jc w:val="left"/>
      </w:pPr>
    </w:p>
    <w:p w:rsidR="00660FD2" w:rsidRDefault="00660FD2" w:rsidP="00660FD2">
      <w:pPr>
        <w:widowControl w:val="0"/>
        <w:jc w:val="left"/>
      </w:pPr>
      <w:r>
        <w:t xml:space="preserve">Summary: </w:t>
      </w:r>
      <w:r w:rsidR="00E95A26">
        <w:t>Dixie High School Boys Cross Country Team</w:t>
      </w:r>
    </w:p>
    <w:p w:rsidR="00660FD2" w:rsidRDefault="00660FD2" w:rsidP="00660FD2">
      <w:pPr>
        <w:widowControl w:val="0"/>
        <w:jc w:val="left"/>
      </w:pPr>
    </w:p>
    <w:p w:rsidR="00660FD2" w:rsidRDefault="00660FD2" w:rsidP="00660FD2">
      <w:pPr>
        <w:widowControl w:val="0"/>
        <w:jc w:val="left"/>
      </w:pPr>
    </w:p>
    <w:p w:rsidR="00660FD2" w:rsidRDefault="00660FD2" w:rsidP="00660FD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60FD2">
        <w:rPr>
          <w:b/>
        </w:rPr>
        <w:t>HISTORY OF LEGISLATIVE ACTIONS</w:t>
      </w:r>
    </w:p>
    <w:p w:rsidR="00660FD2" w:rsidRDefault="00660FD2" w:rsidP="00660FD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60FD2" w:rsidRPr="00660FD2" w:rsidRDefault="00660FD2" w:rsidP="00660FD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60FD2">
        <w:rPr>
          <w:u w:val="single"/>
        </w:rPr>
        <w:tab/>
        <w:t>Date</w:t>
      </w:r>
      <w:r w:rsidRPr="00660FD2">
        <w:rPr>
          <w:u w:val="single"/>
        </w:rPr>
        <w:tab/>
        <w:t>Body</w:t>
      </w:r>
      <w:r w:rsidRPr="00660FD2">
        <w:rPr>
          <w:u w:val="single"/>
        </w:rPr>
        <w:tab/>
        <w:t>Action Description with journal page number</w:t>
      </w:r>
      <w:r w:rsidRPr="00660FD2">
        <w:rPr>
          <w:u w:val="single"/>
        </w:rPr>
        <w:tab/>
      </w:r>
    </w:p>
    <w:p w:rsidR="00EB7DB2" w:rsidRDefault="00EB7DB2" w:rsidP="00EB7D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1/25/2017</w:t>
      </w:r>
      <w:r>
        <w:tab/>
        <w:t>House</w:t>
      </w:r>
      <w:r>
        <w:tab/>
      </w:r>
      <w:r w:rsidRPr="004D397E">
        <w:t>Introduced and adopted (</w:t>
      </w:r>
      <w:hyperlink r:id="rId7" w:history="1">
        <w:r w:rsidRPr="004D397E">
          <w:rPr>
            <w:rStyle w:val="Hyperlink"/>
          </w:rPr>
          <w:t>House Journal</w:t>
        </w:r>
        <w:r w:rsidRPr="004D397E">
          <w:rPr>
            <w:rStyle w:val="Hyperlink"/>
          </w:rPr>
          <w:noBreakHyphen/>
          <w:t>page 35</w:t>
        </w:r>
      </w:hyperlink>
      <w:r w:rsidRPr="004D397E">
        <w:t>)</w:t>
      </w:r>
    </w:p>
    <w:p w:rsidR="00EB7DB2" w:rsidRDefault="00EB7DB2" w:rsidP="00EB7D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60FD2" w:rsidRDefault="00660FD2" w:rsidP="00660F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60FD2">
          <w:rPr>
            <w:rStyle w:val="Hyperlink"/>
          </w:rPr>
          <w:t>legislative information</w:t>
        </w:r>
      </w:hyperlink>
      <w:r>
        <w:t xml:space="preserve"> at the website</w:t>
      </w:r>
    </w:p>
    <w:p w:rsidR="00660FD2" w:rsidRDefault="00660FD2" w:rsidP="00660F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60FD2" w:rsidRPr="00660FD2" w:rsidRDefault="00660FD2" w:rsidP="00660F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60FD2" w:rsidRDefault="00660FD2" w:rsidP="00660FD2">
      <w:r w:rsidRPr="00660FD2">
        <w:rPr>
          <w:b/>
        </w:rPr>
        <w:t>VERSIONS OF THIS BILL</w:t>
      </w:r>
    </w:p>
    <w:p w:rsidR="00660FD2" w:rsidRDefault="00660FD2" w:rsidP="00660FD2"/>
    <w:p w:rsidR="00660FD2" w:rsidRDefault="00870DBC" w:rsidP="00660FD2">
      <w:hyperlink r:id="rId9" w:history="1">
        <w:r w:rsidR="00660FD2">
          <w:rPr>
            <w:rStyle w:val="Hyperlink"/>
          </w:rPr>
          <w:t>1/25/2017</w:t>
        </w:r>
      </w:hyperlink>
    </w:p>
    <w:p w:rsidR="00660FD2" w:rsidRDefault="00660FD2" w:rsidP="00660FD2"/>
    <w:p w:rsidR="00660FD2" w:rsidRDefault="00660FD2" w:rsidP="00660FD2">
      <w:pPr>
        <w:sectPr w:rsidR="00660FD2" w:rsidSect="00660FD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8260E" w:rsidRDefault="00A826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826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3E5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141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9217B5">
        <w:rPr>
          <w:color w:val="000000" w:themeColor="text1"/>
          <w:u w:color="000000" w:themeColor="text1"/>
        </w:rPr>
        <w:t>EXTEND THE PRIVILEGE OF THE FLOOR OF THE SOUTH CAROLINA HOUSE OF REPRESENTATIVES TO THE</w:t>
      </w:r>
      <w:r>
        <w:rPr>
          <w:color w:val="000000" w:themeColor="text1"/>
          <w:u w:color="000000" w:themeColor="text1"/>
        </w:rPr>
        <w:t xml:space="preserve"> DIXIE</w:t>
      </w:r>
      <w:r w:rsidRPr="009217B5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 xml:space="preserve"> BOYS CROSS COUNTRY TEAM</w:t>
      </w:r>
      <w:r w:rsidRPr="009217B5">
        <w:rPr>
          <w:color w:val="000000" w:themeColor="text1"/>
          <w:u w:color="000000" w:themeColor="text1"/>
        </w:rPr>
        <w:t>, COACHES, AND SCHOOL OFFICIALS, AT A DATE AND TIME TO BE DETERMINED BY THE SPEAKER, FOR THE PURPOSE OF BEING RECOGNIZED AND COMMENDED FOR WINNING THE 201</w:t>
      </w:r>
      <w:r>
        <w:rPr>
          <w:color w:val="000000" w:themeColor="text1"/>
          <w:u w:color="000000" w:themeColor="text1"/>
        </w:rPr>
        <w:t xml:space="preserve">6 SOUTH CAROLINA </w:t>
      </w:r>
      <w:r w:rsidRPr="009217B5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1412C" w:rsidRDefault="0051412C" w:rsidP="00514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1412C" w:rsidRDefault="0051412C" w:rsidP="00514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412C" w:rsidRPr="0000160A" w:rsidRDefault="0051412C" w:rsidP="00514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>
        <w:rPr>
          <w:color w:val="000000" w:themeColor="text1"/>
          <w:u w:color="000000" w:themeColor="text1"/>
        </w:rPr>
        <w:t xml:space="preserve"> Dixie</w:t>
      </w:r>
      <w:r w:rsidRPr="009217B5">
        <w:rPr>
          <w:color w:val="000000" w:themeColor="text1"/>
          <w:u w:color="000000" w:themeColor="text1"/>
        </w:rPr>
        <w:t xml:space="preserve"> High School </w:t>
      </w:r>
      <w:r>
        <w:rPr>
          <w:color w:val="000000" w:themeColor="text1"/>
          <w:u w:color="000000" w:themeColor="text1"/>
        </w:rPr>
        <w:t>boys cross country</w:t>
      </w:r>
      <w:r w:rsidRPr="009217B5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being recognized and commended for winning the 201</w:t>
      </w:r>
      <w:r>
        <w:rPr>
          <w:color w:val="000000" w:themeColor="text1"/>
          <w:u w:color="000000" w:themeColor="text1"/>
        </w:rPr>
        <w:t>6</w:t>
      </w:r>
      <w:r w:rsidRPr="009217B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South Carolina </w:t>
      </w:r>
      <w:r w:rsidRPr="009217B5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 State Championship title.</w:t>
      </w:r>
    </w:p>
    <w:p w:rsidR="00BD26D1" w:rsidRDefault="00AF001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60FD2" w:rsidRDefault="00660FD2" w:rsidP="00660FD2">
      <w:pPr>
        <w:suppressAutoHyphens/>
      </w:pPr>
    </w:p>
    <w:sectPr w:rsidR="00660FD2" w:rsidSect="00660FD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0015" w:rsidRDefault="00AF0015" w:rsidP="009F0C77">
      <w:r>
        <w:separator/>
      </w:r>
    </w:p>
  </w:endnote>
  <w:endnote w:type="continuationSeparator" w:id="0">
    <w:p w:rsidR="00AF0015" w:rsidRDefault="00AF00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B75341F-60D0-42AC-96B8-58B559CC09C7}"/>
    <w:embedBold r:id="rId2" w:fontKey="{D88F7328-E858-4297-B1A3-BB2DBA8DF1F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15AF3FF-ACD8-48B5-AD06-B3CF5D770B9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A29CCE4-F425-4990-94AF-273210C213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B55ED72-BC43-47B4-858C-D6DB7888BD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0FD2" w:rsidRPr="00A8260E" w:rsidRDefault="00660FD2" w:rsidP="00A826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95A2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0015" w:rsidRDefault="00AF0015" w:rsidP="009F0C77">
      <w:r>
        <w:separator/>
      </w:r>
    </w:p>
  </w:footnote>
  <w:footnote w:type="continuationSeparator" w:id="0">
    <w:p w:rsidR="00AF0015" w:rsidRDefault="00AF00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43SD17"/>
    <w:docVar w:name="CoverBillType" w:val="r"/>
    <w:docVar w:name="DocPath" w:val="L:\Council\bills\RT\17043SD17.DOCX"/>
    <w:docVar w:name="dvBillNumber" w:val="3589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1A3E5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3E5D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412C"/>
    <w:rsid w:val="005273C6"/>
    <w:rsid w:val="00530A69"/>
    <w:rsid w:val="00545593"/>
    <w:rsid w:val="00556EBF"/>
    <w:rsid w:val="00577C6C"/>
    <w:rsid w:val="005A62FE"/>
    <w:rsid w:val="005C2FE2"/>
    <w:rsid w:val="005E2BC9"/>
    <w:rsid w:val="005F7ED9"/>
    <w:rsid w:val="00605102"/>
    <w:rsid w:val="006215AA"/>
    <w:rsid w:val="00660FD2"/>
    <w:rsid w:val="006913C9"/>
    <w:rsid w:val="0069470D"/>
    <w:rsid w:val="006D58AA"/>
    <w:rsid w:val="00734F00"/>
    <w:rsid w:val="007A70AE"/>
    <w:rsid w:val="008362E8"/>
    <w:rsid w:val="0085786E"/>
    <w:rsid w:val="008940BE"/>
    <w:rsid w:val="008A1768"/>
    <w:rsid w:val="008A489F"/>
    <w:rsid w:val="008F0F33"/>
    <w:rsid w:val="008F4429"/>
    <w:rsid w:val="0094021A"/>
    <w:rsid w:val="009B44AF"/>
    <w:rsid w:val="009B5DC8"/>
    <w:rsid w:val="009C6A0B"/>
    <w:rsid w:val="009F0C77"/>
    <w:rsid w:val="009F4DD1"/>
    <w:rsid w:val="00A02543"/>
    <w:rsid w:val="00A41684"/>
    <w:rsid w:val="00A64E80"/>
    <w:rsid w:val="00A72BCD"/>
    <w:rsid w:val="00A741D9"/>
    <w:rsid w:val="00A8260E"/>
    <w:rsid w:val="00A833AB"/>
    <w:rsid w:val="00A9741D"/>
    <w:rsid w:val="00AC34A2"/>
    <w:rsid w:val="00AD1C9A"/>
    <w:rsid w:val="00AD4B17"/>
    <w:rsid w:val="00AF0015"/>
    <w:rsid w:val="00B412D4"/>
    <w:rsid w:val="00BD26D1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6C4F"/>
    <w:rsid w:val="00E41911"/>
    <w:rsid w:val="00E44B57"/>
    <w:rsid w:val="00E92EEF"/>
    <w:rsid w:val="00E95A26"/>
    <w:rsid w:val="00EB7DB2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EE8E1EA-1965-46FA-AC4A-E0384DFBC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00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01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60FD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89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2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589_201701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0F2BF8-9EA2-491D-9561-72B45B549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450D5FAA.dotm</Template>
  <TotalTime>0</TotalTime>
  <Pages>2</Pages>
  <Words>207</Words>
  <Characters>1114</Characters>
  <Application>Microsoft Office Word</Application>
  <DocSecurity>0</DocSecurity>
  <Lines>58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3589: Dixie High School Boys Cross Country Team - South Carolina Legislature Online</dc:title>
  <dc:creator>Rebecca Turner</dc:creator>
  <cp:lastModifiedBy>S Volk</cp:lastModifiedBy>
  <cp:revision>2</cp:revision>
  <cp:lastPrinted>2017-01-25T15:57:00Z</cp:lastPrinted>
  <dcterms:created xsi:type="dcterms:W3CDTF">2017-01-30T16:06:00Z</dcterms:created>
  <dcterms:modified xsi:type="dcterms:W3CDTF">2017-01-30T16:06:00Z</dcterms:modified>
</cp:coreProperties>
</file>