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5E4" w:rsidRDefault="000E05E4" w:rsidP="000E05E4">
      <w:pPr>
        <w:widowControl w:val="0"/>
        <w:jc w:val="center"/>
      </w:pPr>
      <w:r w:rsidRPr="000E05E4">
        <w:rPr>
          <w:b/>
        </w:rPr>
        <w:t>South Carolina General Assembly</w:t>
      </w:r>
    </w:p>
    <w:p w:rsidR="000E05E4" w:rsidRDefault="000E05E4" w:rsidP="000E05E4">
      <w:pPr>
        <w:widowControl w:val="0"/>
        <w:jc w:val="center"/>
      </w:pPr>
      <w:r>
        <w:t>122nd Session, 2017-2018</w:t>
      </w:r>
    </w:p>
    <w:p w:rsidR="000E05E4" w:rsidRDefault="000E05E4" w:rsidP="000E05E4">
      <w:pPr>
        <w:widowControl w:val="0"/>
        <w:jc w:val="left"/>
      </w:pPr>
    </w:p>
    <w:p w:rsidR="000E05E4" w:rsidRDefault="000E05E4" w:rsidP="000E05E4">
      <w:pPr>
        <w:widowControl w:val="0"/>
        <w:jc w:val="left"/>
        <w:rPr>
          <w:b/>
        </w:rPr>
      </w:pPr>
      <w:r w:rsidRPr="000E05E4">
        <w:rPr>
          <w:b/>
        </w:rPr>
        <w:t>H. 3670</w:t>
      </w:r>
    </w:p>
    <w:p w:rsidR="000E05E4" w:rsidRDefault="000E05E4" w:rsidP="000E05E4">
      <w:pPr>
        <w:widowControl w:val="0"/>
        <w:jc w:val="left"/>
        <w:rPr>
          <w:b/>
        </w:rPr>
      </w:pPr>
    </w:p>
    <w:p w:rsidR="000E05E4" w:rsidRDefault="000E05E4" w:rsidP="000E05E4">
      <w:pPr>
        <w:widowControl w:val="0"/>
        <w:jc w:val="left"/>
      </w:pPr>
      <w:r w:rsidRPr="000E05E4">
        <w:rPr>
          <w:b/>
        </w:rPr>
        <w:t>STATUS INFORMATION</w:t>
      </w:r>
    </w:p>
    <w:p w:rsidR="000E05E4" w:rsidRDefault="000E05E4" w:rsidP="000E05E4">
      <w:pPr>
        <w:widowControl w:val="0"/>
        <w:jc w:val="left"/>
      </w:pPr>
    </w:p>
    <w:p w:rsidR="000E05E4" w:rsidRDefault="000E05E4" w:rsidP="000E05E4">
      <w:pPr>
        <w:widowControl w:val="0"/>
        <w:jc w:val="left"/>
      </w:pPr>
      <w:r>
        <w:t>House Resolution</w:t>
      </w:r>
    </w:p>
    <w:p w:rsidR="000E05E4" w:rsidRDefault="000E05E4" w:rsidP="000E05E4">
      <w:pPr>
        <w:widowControl w:val="0"/>
        <w:jc w:val="left"/>
      </w:pPr>
      <w:r>
        <w:t>Sponsors: Rep. Lucas</w:t>
      </w:r>
    </w:p>
    <w:p w:rsidR="000E05E4" w:rsidRDefault="000E05E4" w:rsidP="000E05E4">
      <w:pPr>
        <w:widowControl w:val="0"/>
        <w:jc w:val="left"/>
      </w:pPr>
      <w:r>
        <w:t>Document Path: l:\council\bills\bh\7102ahb17.docx</w:t>
      </w:r>
    </w:p>
    <w:p w:rsidR="000E05E4" w:rsidRDefault="000E05E4" w:rsidP="000E05E4">
      <w:pPr>
        <w:widowControl w:val="0"/>
        <w:jc w:val="left"/>
      </w:pPr>
    </w:p>
    <w:p w:rsidR="000E05E4" w:rsidRDefault="000E05E4" w:rsidP="000E05E4">
      <w:pPr>
        <w:widowControl w:val="0"/>
        <w:jc w:val="left"/>
      </w:pPr>
      <w:r>
        <w:t>Introduced in the House on February 7, 2017</w:t>
      </w:r>
    </w:p>
    <w:p w:rsidR="000E05E4" w:rsidRDefault="000E05E4" w:rsidP="000E05E4">
      <w:pPr>
        <w:widowControl w:val="0"/>
        <w:jc w:val="left"/>
      </w:pPr>
      <w:r>
        <w:t>Adopted by the House on February 7, 2017</w:t>
      </w:r>
    </w:p>
    <w:p w:rsidR="000E05E4" w:rsidRDefault="000E05E4" w:rsidP="000E05E4">
      <w:pPr>
        <w:widowControl w:val="0"/>
        <w:jc w:val="left"/>
      </w:pPr>
    </w:p>
    <w:p w:rsidR="000E05E4" w:rsidRDefault="000E05E4" w:rsidP="000E05E4">
      <w:pPr>
        <w:widowControl w:val="0"/>
        <w:jc w:val="left"/>
      </w:pPr>
      <w:r>
        <w:t xml:space="preserve">Summary: </w:t>
      </w:r>
      <w:r w:rsidR="002C0FF9">
        <w:t>Harry Thompson Cone</w:t>
      </w:r>
    </w:p>
    <w:p w:rsidR="000E05E4" w:rsidRDefault="000E05E4" w:rsidP="000E05E4">
      <w:pPr>
        <w:widowControl w:val="0"/>
        <w:jc w:val="left"/>
      </w:pPr>
    </w:p>
    <w:p w:rsidR="000E05E4" w:rsidRDefault="000E05E4" w:rsidP="000E05E4">
      <w:pPr>
        <w:widowControl w:val="0"/>
        <w:jc w:val="left"/>
      </w:pPr>
    </w:p>
    <w:p w:rsidR="000E05E4" w:rsidRDefault="000E05E4" w:rsidP="000E05E4">
      <w:pPr>
        <w:widowControl w:val="0"/>
        <w:tabs>
          <w:tab w:val="center" w:pos="590"/>
          <w:tab w:val="center" w:pos="1440"/>
          <w:tab w:val="left" w:pos="1872"/>
          <w:tab w:val="left" w:pos="9187"/>
        </w:tabs>
        <w:jc w:val="left"/>
      </w:pPr>
      <w:r w:rsidRPr="000E05E4">
        <w:rPr>
          <w:b/>
        </w:rPr>
        <w:t>HISTORY OF LEGISLATIVE ACTIONS</w:t>
      </w:r>
    </w:p>
    <w:p w:rsidR="000E05E4" w:rsidRDefault="000E05E4" w:rsidP="000E05E4">
      <w:pPr>
        <w:widowControl w:val="0"/>
        <w:tabs>
          <w:tab w:val="center" w:pos="590"/>
          <w:tab w:val="center" w:pos="1440"/>
          <w:tab w:val="left" w:pos="1872"/>
          <w:tab w:val="left" w:pos="9187"/>
        </w:tabs>
        <w:jc w:val="left"/>
      </w:pPr>
    </w:p>
    <w:p w:rsidR="000E05E4" w:rsidRPr="000E05E4" w:rsidRDefault="000E05E4" w:rsidP="000E05E4">
      <w:pPr>
        <w:widowControl w:val="0"/>
        <w:tabs>
          <w:tab w:val="center" w:pos="590"/>
          <w:tab w:val="center" w:pos="1440"/>
          <w:tab w:val="left" w:pos="1872"/>
          <w:tab w:val="left" w:pos="9187"/>
        </w:tabs>
        <w:jc w:val="left"/>
      </w:pPr>
      <w:r w:rsidRPr="000E05E4">
        <w:rPr>
          <w:u w:val="single"/>
        </w:rPr>
        <w:tab/>
        <w:t>Date</w:t>
      </w:r>
      <w:r w:rsidRPr="000E05E4">
        <w:rPr>
          <w:u w:val="single"/>
        </w:rPr>
        <w:tab/>
        <w:t>Body</w:t>
      </w:r>
      <w:r w:rsidRPr="000E05E4">
        <w:rPr>
          <w:u w:val="single"/>
        </w:rPr>
        <w:tab/>
        <w:t>Action Description with journal page number</w:t>
      </w:r>
      <w:r w:rsidRPr="000E05E4">
        <w:rPr>
          <w:u w:val="single"/>
        </w:rPr>
        <w:tab/>
      </w:r>
    </w:p>
    <w:p w:rsidR="00BA27EA" w:rsidRDefault="00BA27EA" w:rsidP="00BA27EA">
      <w:pPr>
        <w:widowControl w:val="0"/>
        <w:tabs>
          <w:tab w:val="right" w:pos="1008"/>
          <w:tab w:val="left" w:pos="1152"/>
          <w:tab w:val="left" w:pos="1872"/>
          <w:tab w:val="left" w:pos="9187"/>
        </w:tabs>
        <w:ind w:left="2088" w:hanging="2088"/>
        <w:jc w:val="left"/>
      </w:pPr>
      <w:r>
        <w:tab/>
        <w:t>2/7/2017</w:t>
      </w:r>
      <w:r>
        <w:tab/>
        <w:t>House</w:t>
      </w:r>
      <w:r>
        <w:tab/>
      </w:r>
      <w:r w:rsidRPr="0067303D">
        <w:t>Introduced and adopted (</w:t>
      </w:r>
      <w:hyperlink r:id="rId7" w:history="1">
        <w:r w:rsidRPr="0067303D">
          <w:rPr>
            <w:rStyle w:val="Hyperlink"/>
          </w:rPr>
          <w:t>House Journal</w:t>
        </w:r>
        <w:r w:rsidRPr="0067303D">
          <w:rPr>
            <w:rStyle w:val="Hyperlink"/>
          </w:rPr>
          <w:noBreakHyphen/>
          <w:t>page 2</w:t>
        </w:r>
      </w:hyperlink>
      <w:r w:rsidRPr="0067303D">
        <w:t>)</w:t>
      </w:r>
    </w:p>
    <w:p w:rsidR="00BA27EA" w:rsidRDefault="00BA27EA" w:rsidP="00BA27EA">
      <w:pPr>
        <w:widowControl w:val="0"/>
        <w:tabs>
          <w:tab w:val="right" w:pos="1008"/>
          <w:tab w:val="left" w:pos="1152"/>
          <w:tab w:val="left" w:pos="1872"/>
          <w:tab w:val="left" w:pos="9187"/>
        </w:tabs>
        <w:ind w:left="2088" w:hanging="2088"/>
        <w:jc w:val="left"/>
      </w:pPr>
    </w:p>
    <w:p w:rsidR="000E05E4" w:rsidRDefault="000E05E4" w:rsidP="000E05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E05E4">
          <w:rPr>
            <w:rStyle w:val="Hyperlink"/>
          </w:rPr>
          <w:t>legislative information</w:t>
        </w:r>
      </w:hyperlink>
      <w:r>
        <w:t xml:space="preserve"> at the website</w:t>
      </w:r>
    </w:p>
    <w:p w:rsidR="000E05E4" w:rsidRDefault="000E05E4" w:rsidP="000E05E4">
      <w:pPr>
        <w:widowControl w:val="0"/>
        <w:tabs>
          <w:tab w:val="right" w:pos="1008"/>
          <w:tab w:val="left" w:pos="1152"/>
          <w:tab w:val="left" w:pos="1872"/>
          <w:tab w:val="left" w:pos="9187"/>
        </w:tabs>
        <w:ind w:left="2088" w:hanging="2088"/>
        <w:jc w:val="left"/>
      </w:pPr>
    </w:p>
    <w:p w:rsidR="000E05E4" w:rsidRPr="000E05E4" w:rsidRDefault="000E05E4" w:rsidP="000E05E4">
      <w:pPr>
        <w:widowControl w:val="0"/>
        <w:tabs>
          <w:tab w:val="right" w:pos="1008"/>
          <w:tab w:val="left" w:pos="1152"/>
          <w:tab w:val="left" w:pos="1872"/>
          <w:tab w:val="left" w:pos="9187"/>
        </w:tabs>
        <w:ind w:left="2088" w:hanging="2088"/>
        <w:jc w:val="left"/>
      </w:pPr>
    </w:p>
    <w:p w:rsidR="000E05E4" w:rsidRDefault="000E05E4" w:rsidP="000E05E4">
      <w:r w:rsidRPr="000E05E4">
        <w:rPr>
          <w:b/>
        </w:rPr>
        <w:t>VERSIONS OF THIS BILL</w:t>
      </w:r>
    </w:p>
    <w:p w:rsidR="000E05E4" w:rsidRDefault="000E05E4" w:rsidP="000E05E4"/>
    <w:p w:rsidR="000E05E4" w:rsidRDefault="005D25A9" w:rsidP="000E05E4">
      <w:hyperlink r:id="rId9" w:history="1">
        <w:r w:rsidR="000E05E4">
          <w:rPr>
            <w:rStyle w:val="Hyperlink"/>
          </w:rPr>
          <w:t>2/7/2017</w:t>
        </w:r>
      </w:hyperlink>
    </w:p>
    <w:p w:rsidR="000E05E4" w:rsidRDefault="000E05E4" w:rsidP="000E05E4"/>
    <w:p w:rsidR="000E05E4" w:rsidRDefault="000E05E4" w:rsidP="000E05E4">
      <w:pPr>
        <w:sectPr w:rsidR="000E05E4" w:rsidSect="000E05E4">
          <w:pgSz w:w="12240" w:h="15840" w:code="1"/>
          <w:pgMar w:top="1080" w:right="1440" w:bottom="1080" w:left="1440" w:header="720" w:footer="720" w:gutter="0"/>
          <w:cols w:space="720"/>
          <w:noEndnote/>
          <w:docGrid w:linePitch="360"/>
        </w:sectPr>
      </w:pPr>
    </w:p>
    <w:p w:rsidR="00C40C09" w:rsidRDefault="00C40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C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TECHNOLOGICAL PROWESS OF THE HOUSE’S OWN HARRY THOMPSON “TOM” CONE AND CONGRATULATE HIM ON FURTHERING HIS ACADEMIC PURSUITS AND COMPLETING LEGISLATIVE SERVICE AGENCY’S INTRODUCTION TO WORD 13 SEMINAR.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acknowledges those members of its staff who go the extra mile in furthering their training and taking advantage of programs offered to increase their skills which are utilized for the benefit of this noble body; and</w:t>
      </w:r>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8FA" w:rsidRDefault="00DF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3124">
        <w:t>the body is pleased to learn that there is a member of their staff who has gone above and beyond in furthering his technological savvy.  One such person is favorite son, Tom Cone; and</w:t>
      </w: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Tom has completed the Introduction to Word 13 seminar with high honors and we are told he was a very quick study whose skills are perhaps unparalleled in thi</w:t>
      </w:r>
      <w:r w:rsidR="000C0448">
        <w:t>s field, earning him a coveted Certificate of C</w:t>
      </w:r>
      <w:r>
        <w:t>ompletion; and</w:t>
      </w: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124" w:rsidRDefault="00F41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this day forward the Furman alum </w:t>
      </w:r>
      <w:r w:rsidR="00523124">
        <w:t xml:space="preserve">will no longer be limited by his status as the premier tax drafter in the State but now </w:t>
      </w:r>
      <w:r w:rsidR="000C0448">
        <w:t xml:space="preserve">also </w:t>
      </w:r>
      <w:r w:rsidR="00523124">
        <w:t>may be referred to as LSA’s Most Valuable Graduate; and</w:t>
      </w:r>
    </w:p>
    <w:p w:rsidR="0052312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E4" w:rsidRDefault="005231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0CFE">
        <w:t>the members of the House of Representatives, perhaps even the Senate, proudly acknowledge the many and varied contributions of our dear Harry Thompson “Tom” Cone</w:t>
      </w:r>
      <w:r w:rsidR="00F41C76">
        <w:t xml:space="preserve"> as he impresses us once again with his keen intellect</w:t>
      </w:r>
      <w:r w:rsidR="001D0CFE">
        <w:t xml:space="preserve">.  </w:t>
      </w:r>
      <w:r w:rsidR="001D0CE4">
        <w:t>Now, therefore,</w:t>
      </w: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FE" w:rsidRDefault="001D0CE4" w:rsidP="001D0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D0CFE">
        <w:t xml:space="preserve"> the </w:t>
      </w:r>
      <w:r w:rsidR="00A21F91">
        <w:t xml:space="preserve">members of the </w:t>
      </w:r>
      <w:r w:rsidR="001D0CFE">
        <w:t>House of Representatives of the State of South Carolina, by this resolution, recognize the technological prowess of the House’s own Harry Thompson “Tom” Cone and congratulate him on furthering his academic pursuits and completing legislative service agency’s Introduction to Word 13 seminar.</w:t>
      </w: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E4" w:rsidRDefault="001D0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D0CFE">
        <w:t xml:space="preserve"> Mr. Tom Cone.</w:t>
      </w:r>
    </w:p>
    <w:p w:rsidR="00BE47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05E4" w:rsidRDefault="000E05E4" w:rsidP="000E05E4">
      <w:pPr>
        <w:suppressAutoHyphens/>
      </w:pPr>
    </w:p>
    <w:sectPr w:rsidR="000E05E4" w:rsidSect="000E05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0F6" w:rsidRDefault="00A660F6" w:rsidP="009F0C77">
      <w:r>
        <w:separator/>
      </w:r>
    </w:p>
  </w:endnote>
  <w:endnote w:type="continuationSeparator" w:id="0">
    <w:p w:rsidR="00A660F6" w:rsidRDefault="00A66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5CA6AB-DFFB-4CA5-9572-80A9EFBBEEE6}"/>
    <w:embedBold r:id="rId2" w:fontKey="{9F619DE1-F90A-4AAC-89EA-AD5BC6120715}"/>
  </w:font>
  <w:font w:name="Calibri">
    <w:panose1 w:val="020F0502020204030204"/>
    <w:charset w:val="00"/>
    <w:family w:val="swiss"/>
    <w:pitch w:val="variable"/>
    <w:sig w:usb0="E00002FF" w:usb1="4000ACFF" w:usb2="00000001" w:usb3="00000000" w:csb0="0000019F" w:csb1="00000000"/>
    <w:embedRegular r:id="rId3" w:fontKey="{607D8D4E-4516-4381-BCAC-7118BA530BF2}"/>
  </w:font>
  <w:font w:name="Cambria">
    <w:panose1 w:val="02040503050406030204"/>
    <w:charset w:val="00"/>
    <w:family w:val="roman"/>
    <w:pitch w:val="variable"/>
    <w:sig w:usb0="E00002FF" w:usb1="400004FF" w:usb2="00000000" w:usb3="00000000" w:csb0="0000019F" w:csb1="00000000"/>
    <w:embedRegular r:id="rId4" w:fontKey="{34665F17-771E-47BD-8BEF-6C751D55F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5E4" w:rsidRPr="00C40C09" w:rsidRDefault="000E05E4" w:rsidP="00C40C09">
    <w:pPr>
      <w:pStyle w:val="Footer"/>
      <w:tabs>
        <w:tab w:val="clear" w:pos="4680"/>
        <w:tab w:val="clear" w:pos="9360"/>
        <w:tab w:val="center" w:pos="2995"/>
      </w:tabs>
      <w:spacing w:before="120"/>
    </w:pPr>
    <w:r>
      <w:t>[3670]</w:t>
    </w:r>
    <w:r>
      <w:tab/>
    </w:r>
    <w:r>
      <w:fldChar w:fldCharType="begin"/>
    </w:r>
    <w:r>
      <w:instrText xml:space="preserve"> PAGE  \* MERGEFORMAT </w:instrText>
    </w:r>
    <w:r>
      <w:fldChar w:fldCharType="separate"/>
    </w:r>
    <w:r w:rsidR="002C0F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0F6" w:rsidRDefault="00A660F6" w:rsidP="009F0C77">
      <w:r>
        <w:separator/>
      </w:r>
    </w:p>
  </w:footnote>
  <w:footnote w:type="continuationSeparator" w:id="0">
    <w:p w:rsidR="00A660F6" w:rsidRDefault="00A66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2AHB17"/>
    <w:docVar w:name="CoverBillType" w:val="r"/>
    <w:docVar w:name="DocPath" w:val="L:\Council\bills\BH\7102AHB17.DOCX"/>
    <w:docVar w:name="dvBillNumber" w:val="3670"/>
    <w:docVar w:name="dvBillNumberPrefix" w:val="H. "/>
    <w:docVar w:name="dvOriginalBody" w:val="House"/>
    <w:docVar w:name="dvSteno" w:val="BH"/>
    <w:docVar w:name="NameofBody" w:val="h"/>
    <w:docVar w:name="vGroup2" w:val="Council"/>
  </w:docVars>
  <w:rsids>
    <w:rsidRoot w:val="001D0CE4"/>
    <w:rsid w:val="00011869"/>
    <w:rsid w:val="00015CD6"/>
    <w:rsid w:val="000C0448"/>
    <w:rsid w:val="000E0100"/>
    <w:rsid w:val="000E05E4"/>
    <w:rsid w:val="000E1785"/>
    <w:rsid w:val="000F40FA"/>
    <w:rsid w:val="001035F1"/>
    <w:rsid w:val="0010776B"/>
    <w:rsid w:val="00133E66"/>
    <w:rsid w:val="001435A3"/>
    <w:rsid w:val="00146ED3"/>
    <w:rsid w:val="00151044"/>
    <w:rsid w:val="001D08F2"/>
    <w:rsid w:val="001D0CE4"/>
    <w:rsid w:val="001D0CFE"/>
    <w:rsid w:val="001D3A58"/>
    <w:rsid w:val="001D525B"/>
    <w:rsid w:val="001D7F4F"/>
    <w:rsid w:val="00205238"/>
    <w:rsid w:val="002321B6"/>
    <w:rsid w:val="00250967"/>
    <w:rsid w:val="002543C8"/>
    <w:rsid w:val="0025541D"/>
    <w:rsid w:val="00284AAE"/>
    <w:rsid w:val="002C0FF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124"/>
    <w:rsid w:val="0052649B"/>
    <w:rsid w:val="005273C6"/>
    <w:rsid w:val="00530A69"/>
    <w:rsid w:val="00545593"/>
    <w:rsid w:val="00556EBF"/>
    <w:rsid w:val="00577C6C"/>
    <w:rsid w:val="005A62FE"/>
    <w:rsid w:val="005C2FE2"/>
    <w:rsid w:val="005E2BC9"/>
    <w:rsid w:val="00605102"/>
    <w:rsid w:val="006215AA"/>
    <w:rsid w:val="00667D52"/>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F91"/>
    <w:rsid w:val="00A41684"/>
    <w:rsid w:val="00A64E80"/>
    <w:rsid w:val="00A660F6"/>
    <w:rsid w:val="00A72BCD"/>
    <w:rsid w:val="00A741D9"/>
    <w:rsid w:val="00A833AB"/>
    <w:rsid w:val="00A9741D"/>
    <w:rsid w:val="00AC34A2"/>
    <w:rsid w:val="00AD1C9A"/>
    <w:rsid w:val="00AD4B17"/>
    <w:rsid w:val="00B412D4"/>
    <w:rsid w:val="00B82A18"/>
    <w:rsid w:val="00BA27EA"/>
    <w:rsid w:val="00BE3C22"/>
    <w:rsid w:val="00BE4788"/>
    <w:rsid w:val="00C0345E"/>
    <w:rsid w:val="00C31C95"/>
    <w:rsid w:val="00C3483A"/>
    <w:rsid w:val="00C40C09"/>
    <w:rsid w:val="00C74E9D"/>
    <w:rsid w:val="00C826DD"/>
    <w:rsid w:val="00C82FD3"/>
    <w:rsid w:val="00C92819"/>
    <w:rsid w:val="00CC405A"/>
    <w:rsid w:val="00CC6B7B"/>
    <w:rsid w:val="00CD2089"/>
    <w:rsid w:val="00D73A67"/>
    <w:rsid w:val="00D970A9"/>
    <w:rsid w:val="00DF3845"/>
    <w:rsid w:val="00DF78FA"/>
    <w:rsid w:val="00E41911"/>
    <w:rsid w:val="00E44B57"/>
    <w:rsid w:val="00E92EEF"/>
    <w:rsid w:val="00EF2368"/>
    <w:rsid w:val="00F24442"/>
    <w:rsid w:val="00F41C7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7EF0B3-0538-4FD2-9BD4-83E9784E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0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70&amp;session=122&amp;summary=B" TargetMode="External"/><Relationship Id="rId3" Type="http://schemas.openxmlformats.org/officeDocument/2006/relationships/settings" Target="settings.xml"/><Relationship Id="rId7" Type="http://schemas.openxmlformats.org/officeDocument/2006/relationships/hyperlink" Target="file:///h:\hj\2017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70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6D918-D77D-47FA-823D-F75CC0BC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375</Words>
  <Characters>1983</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3670: Harry Thompson Cone - South Carolina Legislature Online</dc:title>
  <dc:creator>%USERNAME%</dc:creator>
  <cp:lastModifiedBy>S Volk</cp:lastModifiedBy>
  <cp:revision>2</cp:revision>
  <dcterms:created xsi:type="dcterms:W3CDTF">2017-02-10T19:13:00Z</dcterms:created>
  <dcterms:modified xsi:type="dcterms:W3CDTF">2017-02-10T19:13:00Z</dcterms:modified>
</cp:coreProperties>
</file>