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D4C" w:rsidRDefault="003E5D4C" w:rsidP="003E5D4C">
      <w:pPr>
        <w:widowControl w:val="0"/>
        <w:jc w:val="center"/>
      </w:pPr>
      <w:r w:rsidRPr="003E5D4C">
        <w:rPr>
          <w:b/>
        </w:rPr>
        <w:t>South Carolina General Assembly</w:t>
      </w:r>
    </w:p>
    <w:p w:rsidR="003E5D4C" w:rsidRDefault="003E5D4C" w:rsidP="003E5D4C">
      <w:pPr>
        <w:widowControl w:val="0"/>
        <w:jc w:val="center"/>
      </w:pPr>
      <w:r>
        <w:t>122nd Session, 2017-2018</w:t>
      </w:r>
    </w:p>
    <w:p w:rsidR="003E5D4C" w:rsidRDefault="003E5D4C" w:rsidP="003E5D4C">
      <w:pPr>
        <w:widowControl w:val="0"/>
        <w:jc w:val="left"/>
      </w:pPr>
    </w:p>
    <w:p w:rsidR="003E5D4C" w:rsidRDefault="003E5D4C" w:rsidP="003E5D4C">
      <w:pPr>
        <w:widowControl w:val="0"/>
        <w:jc w:val="left"/>
        <w:rPr>
          <w:b/>
        </w:rPr>
      </w:pPr>
      <w:r w:rsidRPr="003E5D4C">
        <w:rPr>
          <w:b/>
        </w:rPr>
        <w:t>H. 3996</w:t>
      </w:r>
    </w:p>
    <w:p w:rsidR="003E5D4C" w:rsidRDefault="003E5D4C" w:rsidP="003E5D4C">
      <w:pPr>
        <w:widowControl w:val="0"/>
        <w:jc w:val="left"/>
        <w:rPr>
          <w:b/>
        </w:rPr>
      </w:pPr>
    </w:p>
    <w:p w:rsidR="003E5D4C" w:rsidRDefault="003E5D4C" w:rsidP="003E5D4C">
      <w:pPr>
        <w:widowControl w:val="0"/>
        <w:jc w:val="left"/>
      </w:pPr>
      <w:r w:rsidRPr="003E5D4C">
        <w:rPr>
          <w:b/>
        </w:rPr>
        <w:t>STATUS INFORMATION</w:t>
      </w:r>
    </w:p>
    <w:p w:rsidR="003E5D4C" w:rsidRDefault="003E5D4C" w:rsidP="003E5D4C">
      <w:pPr>
        <w:widowControl w:val="0"/>
        <w:jc w:val="left"/>
      </w:pPr>
    </w:p>
    <w:p w:rsidR="003E5D4C" w:rsidRDefault="003E5D4C" w:rsidP="003E5D4C">
      <w:pPr>
        <w:widowControl w:val="0"/>
        <w:jc w:val="left"/>
      </w:pPr>
      <w:r>
        <w:t>House Resolution</w:t>
      </w:r>
    </w:p>
    <w:p w:rsidR="003E5D4C" w:rsidRDefault="003E5D4C" w:rsidP="003E5D4C">
      <w:pPr>
        <w:widowControl w:val="0"/>
        <w:jc w:val="left"/>
      </w:pPr>
      <w:r>
        <w:t>Sponsors: Reps. McKnight,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3E5D4C" w:rsidRDefault="003E5D4C" w:rsidP="003E5D4C">
      <w:pPr>
        <w:widowControl w:val="0"/>
        <w:jc w:val="left"/>
      </w:pPr>
      <w:r>
        <w:t>Document Path: l:\council\bills\rt\17108vr17.docx</w:t>
      </w:r>
    </w:p>
    <w:p w:rsidR="003E5D4C" w:rsidRDefault="003E5D4C" w:rsidP="003E5D4C">
      <w:pPr>
        <w:widowControl w:val="0"/>
        <w:jc w:val="left"/>
      </w:pPr>
    </w:p>
    <w:p w:rsidR="003E5D4C" w:rsidRDefault="003E5D4C" w:rsidP="003E5D4C">
      <w:pPr>
        <w:widowControl w:val="0"/>
        <w:jc w:val="left"/>
      </w:pPr>
      <w:r>
        <w:t>Introduced in the House on March 15, 2017</w:t>
      </w:r>
    </w:p>
    <w:p w:rsidR="003E5D4C" w:rsidRDefault="003E5D4C" w:rsidP="003E5D4C">
      <w:pPr>
        <w:widowControl w:val="0"/>
        <w:jc w:val="left"/>
      </w:pPr>
      <w:r>
        <w:t>Adopted by the House on March 15, 2017</w:t>
      </w:r>
    </w:p>
    <w:p w:rsidR="003E5D4C" w:rsidRDefault="003E5D4C" w:rsidP="003E5D4C">
      <w:pPr>
        <w:widowControl w:val="0"/>
        <w:jc w:val="left"/>
      </w:pPr>
    </w:p>
    <w:p w:rsidR="003E5D4C" w:rsidRDefault="003E5D4C" w:rsidP="003E5D4C">
      <w:pPr>
        <w:widowControl w:val="0"/>
        <w:jc w:val="left"/>
      </w:pPr>
      <w:r>
        <w:t xml:space="preserve">Summary: </w:t>
      </w:r>
      <w:r w:rsidR="00361B66">
        <w:t>Nathaniel James Myers</w:t>
      </w:r>
      <w:bookmarkStart w:id="0" w:name="_GoBack"/>
      <w:bookmarkEnd w:id="0"/>
      <w:r w:rsidR="00361B66">
        <w:t>, Jr.</w:t>
      </w:r>
    </w:p>
    <w:p w:rsidR="003E5D4C" w:rsidRDefault="003E5D4C" w:rsidP="003E5D4C">
      <w:pPr>
        <w:widowControl w:val="0"/>
        <w:jc w:val="left"/>
      </w:pPr>
    </w:p>
    <w:p w:rsidR="003E5D4C" w:rsidRDefault="003E5D4C" w:rsidP="003E5D4C">
      <w:pPr>
        <w:widowControl w:val="0"/>
        <w:jc w:val="left"/>
      </w:pPr>
    </w:p>
    <w:p w:rsidR="003E5D4C" w:rsidRDefault="003E5D4C" w:rsidP="003E5D4C">
      <w:pPr>
        <w:widowControl w:val="0"/>
        <w:tabs>
          <w:tab w:val="center" w:pos="590"/>
          <w:tab w:val="center" w:pos="1440"/>
          <w:tab w:val="left" w:pos="1872"/>
          <w:tab w:val="left" w:pos="9187"/>
        </w:tabs>
        <w:jc w:val="left"/>
      </w:pPr>
      <w:r w:rsidRPr="003E5D4C">
        <w:rPr>
          <w:b/>
        </w:rPr>
        <w:t>HISTORY OF LEGISLATIVE ACTIONS</w:t>
      </w:r>
    </w:p>
    <w:p w:rsidR="003E5D4C" w:rsidRDefault="003E5D4C" w:rsidP="003E5D4C">
      <w:pPr>
        <w:widowControl w:val="0"/>
        <w:tabs>
          <w:tab w:val="center" w:pos="590"/>
          <w:tab w:val="center" w:pos="1440"/>
          <w:tab w:val="left" w:pos="1872"/>
          <w:tab w:val="left" w:pos="9187"/>
        </w:tabs>
        <w:jc w:val="left"/>
      </w:pPr>
    </w:p>
    <w:p w:rsidR="003E5D4C" w:rsidRPr="003E5D4C" w:rsidRDefault="003E5D4C" w:rsidP="003E5D4C">
      <w:pPr>
        <w:widowControl w:val="0"/>
        <w:tabs>
          <w:tab w:val="center" w:pos="590"/>
          <w:tab w:val="center" w:pos="1440"/>
          <w:tab w:val="left" w:pos="1872"/>
          <w:tab w:val="left" w:pos="9187"/>
        </w:tabs>
        <w:jc w:val="left"/>
      </w:pPr>
      <w:r w:rsidRPr="003E5D4C">
        <w:rPr>
          <w:u w:val="single"/>
        </w:rPr>
        <w:tab/>
        <w:t>Date</w:t>
      </w:r>
      <w:r w:rsidRPr="003E5D4C">
        <w:rPr>
          <w:u w:val="single"/>
        </w:rPr>
        <w:tab/>
        <w:t>Body</w:t>
      </w:r>
      <w:r w:rsidRPr="003E5D4C">
        <w:rPr>
          <w:u w:val="single"/>
        </w:rPr>
        <w:tab/>
        <w:t>Action Description with journal page number</w:t>
      </w:r>
      <w:r w:rsidRPr="003E5D4C">
        <w:rPr>
          <w:u w:val="single"/>
        </w:rPr>
        <w:tab/>
      </w:r>
    </w:p>
    <w:p w:rsidR="00F30859" w:rsidRDefault="00F30859" w:rsidP="00F30859">
      <w:pPr>
        <w:widowControl w:val="0"/>
        <w:tabs>
          <w:tab w:val="right" w:pos="1008"/>
          <w:tab w:val="left" w:pos="1152"/>
          <w:tab w:val="left" w:pos="1872"/>
          <w:tab w:val="left" w:pos="9187"/>
        </w:tabs>
        <w:ind w:left="2088" w:hanging="2088"/>
        <w:jc w:val="left"/>
      </w:pPr>
      <w:r>
        <w:tab/>
        <w:t>3/15/2017</w:t>
      </w:r>
      <w:r>
        <w:tab/>
        <w:t>House</w:t>
      </w:r>
      <w:r>
        <w:tab/>
      </w:r>
      <w:r w:rsidRPr="00B76226">
        <w:t>Introduced and adopted (</w:t>
      </w:r>
      <w:hyperlink r:id="rId7" w:history="1">
        <w:r w:rsidRPr="00B76226">
          <w:rPr>
            <w:rStyle w:val="Hyperlink"/>
          </w:rPr>
          <w:t>House Journal</w:t>
        </w:r>
        <w:r w:rsidRPr="00B76226">
          <w:rPr>
            <w:rStyle w:val="Hyperlink"/>
          </w:rPr>
          <w:noBreakHyphen/>
          <w:t>page 4</w:t>
        </w:r>
      </w:hyperlink>
      <w:r w:rsidRPr="00B76226">
        <w:t>)</w:t>
      </w:r>
    </w:p>
    <w:p w:rsidR="00F30859" w:rsidRDefault="00F30859" w:rsidP="00F30859">
      <w:pPr>
        <w:widowControl w:val="0"/>
        <w:tabs>
          <w:tab w:val="right" w:pos="1008"/>
          <w:tab w:val="left" w:pos="1152"/>
          <w:tab w:val="left" w:pos="1872"/>
          <w:tab w:val="left" w:pos="9187"/>
        </w:tabs>
        <w:ind w:left="2088" w:hanging="2088"/>
        <w:jc w:val="left"/>
      </w:pPr>
    </w:p>
    <w:p w:rsidR="003E5D4C" w:rsidRDefault="003E5D4C" w:rsidP="003E5D4C">
      <w:pPr>
        <w:widowControl w:val="0"/>
        <w:tabs>
          <w:tab w:val="right" w:pos="1008"/>
          <w:tab w:val="left" w:pos="1152"/>
          <w:tab w:val="left" w:pos="1872"/>
          <w:tab w:val="left" w:pos="9187"/>
        </w:tabs>
        <w:ind w:left="2088" w:hanging="2088"/>
        <w:jc w:val="left"/>
      </w:pPr>
      <w:r>
        <w:t xml:space="preserve">View the latest </w:t>
      </w:r>
      <w:hyperlink r:id="rId8" w:history="1">
        <w:r w:rsidRPr="003E5D4C">
          <w:rPr>
            <w:rStyle w:val="Hyperlink"/>
          </w:rPr>
          <w:t>legislative information</w:t>
        </w:r>
      </w:hyperlink>
      <w:r>
        <w:t xml:space="preserve"> at the website</w:t>
      </w:r>
    </w:p>
    <w:p w:rsidR="003E5D4C" w:rsidRDefault="003E5D4C" w:rsidP="003E5D4C">
      <w:pPr>
        <w:widowControl w:val="0"/>
        <w:tabs>
          <w:tab w:val="right" w:pos="1008"/>
          <w:tab w:val="left" w:pos="1152"/>
          <w:tab w:val="left" w:pos="1872"/>
          <w:tab w:val="left" w:pos="9187"/>
        </w:tabs>
        <w:ind w:left="2088" w:hanging="2088"/>
        <w:jc w:val="left"/>
      </w:pPr>
    </w:p>
    <w:p w:rsidR="003E5D4C" w:rsidRPr="003E5D4C" w:rsidRDefault="003E5D4C" w:rsidP="003E5D4C">
      <w:pPr>
        <w:widowControl w:val="0"/>
        <w:tabs>
          <w:tab w:val="right" w:pos="1008"/>
          <w:tab w:val="left" w:pos="1152"/>
          <w:tab w:val="left" w:pos="1872"/>
          <w:tab w:val="left" w:pos="9187"/>
        </w:tabs>
        <w:ind w:left="2088" w:hanging="2088"/>
        <w:jc w:val="left"/>
      </w:pPr>
    </w:p>
    <w:p w:rsidR="003E5D4C" w:rsidRDefault="003E5D4C" w:rsidP="003E5D4C">
      <w:r w:rsidRPr="003E5D4C">
        <w:rPr>
          <w:b/>
        </w:rPr>
        <w:t>VERSIONS OF THIS BILL</w:t>
      </w:r>
    </w:p>
    <w:p w:rsidR="003E5D4C" w:rsidRDefault="003E5D4C" w:rsidP="003E5D4C"/>
    <w:p w:rsidR="003E5D4C" w:rsidRDefault="00B40112" w:rsidP="003E5D4C">
      <w:hyperlink r:id="rId9" w:history="1">
        <w:r w:rsidR="003E5D4C">
          <w:rPr>
            <w:rStyle w:val="Hyperlink"/>
          </w:rPr>
          <w:t>3/15/2017</w:t>
        </w:r>
      </w:hyperlink>
    </w:p>
    <w:p w:rsidR="003E5D4C" w:rsidRDefault="003E5D4C" w:rsidP="003E5D4C"/>
    <w:p w:rsidR="003E5D4C" w:rsidRDefault="003E5D4C" w:rsidP="003E5D4C">
      <w:pPr>
        <w:sectPr w:rsidR="003E5D4C" w:rsidSect="003E5D4C">
          <w:pgSz w:w="12240" w:h="15840" w:code="1"/>
          <w:pgMar w:top="1080" w:right="1440" w:bottom="1080" w:left="1440" w:header="720" w:footer="720" w:gutter="0"/>
          <w:cols w:space="720"/>
          <w:noEndnote/>
          <w:docGrid w:linePitch="360"/>
        </w:sectPr>
      </w:pPr>
    </w:p>
    <w:p w:rsidR="002A2DD4" w:rsidRDefault="002A2D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4AB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77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MEMBERS OF THE SOUTH CAROLINA HOUSE OF REPRESENTATIVES UPON THE PASSING OF NATHANIEL JAMES MYERS, JR., AND TO EXTEND THEIR DEEPEST SYMPATHY TO HIS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sa</w:t>
      </w:r>
      <w:r w:rsidR="008F6717">
        <w:t xml:space="preserve">ddened to learn of the death of </w:t>
      </w:r>
      <w:r>
        <w:t xml:space="preserve">Nathaniel James Myers, Jr., </w:t>
      </w:r>
      <w:r w:rsidR="008F6717">
        <w:t>of Kingstree</w:t>
      </w:r>
      <w:r>
        <w:t xml:space="preserve"> </w:t>
      </w:r>
      <w:r w:rsidR="008F6717">
        <w:t xml:space="preserve">on March 13, 2017, </w:t>
      </w:r>
      <w:r>
        <w:t>at the age of sixty</w:t>
      </w:r>
      <w:r w:rsidR="009C2BB5">
        <w:noBreakHyphen/>
      </w:r>
      <w:r>
        <w:t>one; and</w:t>
      </w: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F6717">
        <w:t>affectionately known as “Nate”, Mr. Myers</w:t>
      </w:r>
      <w:r>
        <w:t xml:space="preserve"> was born in Georgetown on December 31, 1955, to Emily Gary Myers and the late Nathaniel Myers, Sr.</w:t>
      </w:r>
      <w:r w:rsidR="009C2BB5">
        <w:t xml:space="preserve"> He graduated from Johnson C. Smith University with a bachelor</w:t>
      </w:r>
      <w:r w:rsidR="009C2BB5" w:rsidRPr="009C2BB5">
        <w:t>’</w:t>
      </w:r>
      <w:r w:rsidR="009C2BB5">
        <w:t>s degree and continued on to earn his master</w:t>
      </w:r>
      <w:r w:rsidR="009C2BB5" w:rsidRPr="009C2BB5">
        <w:t>’</w:t>
      </w:r>
      <w:r w:rsidR="008F6717">
        <w:t>s degree at The Citadel in e</w:t>
      </w:r>
      <w:r w:rsidR="009C2BB5">
        <w:t xml:space="preserve">ducation </w:t>
      </w:r>
      <w:r w:rsidR="008F6717">
        <w:t>a</w:t>
      </w:r>
      <w:r w:rsidR="009C2BB5">
        <w:t>dministration</w:t>
      </w:r>
      <w:r>
        <w:t>; and</w:t>
      </w:r>
    </w:p>
    <w:p w:rsidR="009C2BB5" w:rsidRDefault="009C2BB5"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6717" w:rsidRDefault="009C2BB5"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committed member of Nazareth AME Church, Andrews, </w:t>
      </w:r>
      <w:r w:rsidR="008F6717">
        <w:t>he</w:t>
      </w:r>
      <w:r>
        <w:t xml:space="preserve"> served as the church secretary, as well as on the steward board. He also </w:t>
      </w:r>
      <w:r w:rsidR="008F6717">
        <w:t xml:space="preserve">was </w:t>
      </w:r>
      <w:r>
        <w:t>a member of the Omega Psi Phi Fraternity, Inc., and served on the external Admissions Board of the South Carolina Governor</w:t>
      </w:r>
      <w:r w:rsidR="008F6717">
        <w:t>’s</w:t>
      </w:r>
      <w:r>
        <w:t xml:space="preserve"> School for Science and Math</w:t>
      </w:r>
      <w:r w:rsidR="008F6717">
        <w:t>ematics</w:t>
      </w:r>
      <w:r>
        <w:t xml:space="preserve"> in Hartsville</w:t>
      </w:r>
      <w:r w:rsidR="008F6717">
        <w:t>; and</w:t>
      </w:r>
    </w:p>
    <w:p w:rsidR="008F6717" w:rsidRDefault="008F6717"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2BB5" w:rsidRDefault="008F6717"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Myers</w:t>
      </w:r>
      <w:r w:rsidR="009C2BB5">
        <w:t xml:space="preserve"> received numerous awards throughout his lifetime and was very involved in his community. He was called on many times to help solve problems throughout the State be they political, social, or of the world of sports due to his strengths in strategic planning and human and community relations. Our beautiful State has been made better through </w:t>
      </w:r>
      <w:r w:rsidR="0080492B">
        <w:t>hi</w:t>
      </w:r>
      <w:r w:rsidR="009C2BB5">
        <w:t>s great works; and</w:t>
      </w: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C2BB5">
        <w:t xml:space="preserve">a devoted father, </w:t>
      </w:r>
      <w:r>
        <w:t>he leaves</w:t>
      </w:r>
      <w:r w:rsidR="008F6717">
        <w:t xml:space="preserve"> behind</w:t>
      </w:r>
      <w:r>
        <w:t xml:space="preserve"> two sons, Nathaniel G. Myers III of Raleigh, North Carolina</w:t>
      </w:r>
      <w:r w:rsidR="008F6717">
        <w:t>, and</w:t>
      </w:r>
      <w:r w:rsidR="009C2BB5">
        <w:t xml:space="preserve"> Michael Myers of </w:t>
      </w:r>
      <w:r w:rsidR="009C2BB5">
        <w:lastRenderedPageBreak/>
        <w:t>Charlesto</w:t>
      </w:r>
      <w:r>
        <w:t>n</w:t>
      </w:r>
      <w:r w:rsidR="009C2BB5">
        <w:t xml:space="preserve">, </w:t>
      </w:r>
      <w:r w:rsidR="008F6717">
        <w:t xml:space="preserve">a stepson, </w:t>
      </w:r>
      <w:r>
        <w:t xml:space="preserve">Brian </w:t>
      </w:r>
      <w:r w:rsidR="008F6717">
        <w:t xml:space="preserve">(Cecile) </w:t>
      </w:r>
      <w:r>
        <w:t>Morris</w:t>
      </w:r>
      <w:r w:rsidR="008F6717">
        <w:t>,</w:t>
      </w:r>
      <w:r>
        <w:t xml:space="preserve"> of Charlotte, North Carol</w:t>
      </w:r>
      <w:r w:rsidR="009C2BB5">
        <w:t>ina</w:t>
      </w:r>
      <w:r w:rsidR="008F6717">
        <w:t>, his mother, Emily G. Myers of Kingstree, a sister JoAnn (Ed) Bowman of Goose Creek, a brother, Howard J. Myers, of Cartersville, Georgia</w:t>
      </w:r>
      <w:r w:rsidR="0080492B">
        <w:t>,</w:t>
      </w:r>
      <w:r w:rsidR="008F6717">
        <w:t xml:space="preserve"> and a</w:t>
      </w:r>
      <w:r w:rsidR="009C2BB5">
        <w:t xml:space="preserve"> host of </w:t>
      </w:r>
      <w:r w:rsidR="008F6717">
        <w:t xml:space="preserve">other </w:t>
      </w:r>
      <w:r w:rsidR="009C2BB5">
        <w:t xml:space="preserve">relatives and friends </w:t>
      </w:r>
      <w:r w:rsidR="008F6717">
        <w:t xml:space="preserve">who </w:t>
      </w:r>
      <w:r w:rsidR="009C2BB5">
        <w:t>will cherish his memory for years to come. His legacy will live on through the people he has touched</w:t>
      </w:r>
      <w:r>
        <w:t>; and</w:t>
      </w: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are grateful for the life Nathaniel Myers, Jr.,</w:t>
      </w:r>
      <w:r w:rsidR="009C2BB5">
        <w:t xml:space="preserve"> has led</w:t>
      </w:r>
      <w:r>
        <w:t xml:space="preserve"> and for the example of kindness </w:t>
      </w:r>
      <w:r w:rsidR="009C2BB5">
        <w:t xml:space="preserve">and sacrifice </w:t>
      </w:r>
      <w:r>
        <w:t>he set for all who knew him.  Now, therefore,</w:t>
      </w: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resolved by the members of the House of Representatives: </w:t>
      </w: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775C" w:rsidRDefault="00264673"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A8775C" w:rsidRPr="00C90AA3">
        <w:t xml:space="preserve">the members of the South Carolina House of Representatives, by this resolution, </w:t>
      </w:r>
      <w:r w:rsidR="00A8775C">
        <w:t>express their profound sorrow upon the passing of</w:t>
      </w:r>
      <w:r>
        <w:t xml:space="preserve"> Nathaniel James Myers, Jr.</w:t>
      </w:r>
      <w:r w:rsidR="00A8775C">
        <w:rPr>
          <w:color w:val="000000" w:themeColor="text1"/>
          <w:u w:color="000000" w:themeColor="text1"/>
        </w:rPr>
        <w:t xml:space="preserve">, </w:t>
      </w:r>
      <w:r w:rsidR="00A8775C">
        <w:t xml:space="preserve">and extend </w:t>
      </w:r>
      <w:r>
        <w:t xml:space="preserve">their deepest sympathy to his </w:t>
      </w:r>
      <w:r w:rsidR="00A8775C">
        <w:t>loving family and his many friends.</w:t>
      </w: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the family of </w:t>
      </w:r>
      <w:r w:rsidR="00264673">
        <w:t>Nathaniel James Myers, Jr.</w:t>
      </w:r>
    </w:p>
    <w:p w:rsidR="00310A02" w:rsidRDefault="009C2BB5" w:rsidP="00CA3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D4C" w:rsidRDefault="003E5D4C" w:rsidP="003E5D4C">
      <w:pPr>
        <w:suppressAutoHyphens/>
      </w:pPr>
    </w:p>
    <w:sectPr w:rsidR="003E5D4C" w:rsidSect="003E5D4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673" w:rsidRDefault="00264673" w:rsidP="009F0C77">
      <w:r>
        <w:separator/>
      </w:r>
    </w:p>
  </w:endnote>
  <w:endnote w:type="continuationSeparator" w:id="0">
    <w:p w:rsidR="00264673" w:rsidRDefault="002646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C0C469-6FEC-468F-8A36-F2A50706A64F}"/>
    <w:embedBold r:id="rId2" w:fontKey="{4A77E6D8-7A58-4F27-A57A-B1572829EAE6}"/>
  </w:font>
  <w:font w:name="Calibri">
    <w:panose1 w:val="020F0502020204030204"/>
    <w:charset w:val="00"/>
    <w:family w:val="swiss"/>
    <w:pitch w:val="variable"/>
    <w:sig w:usb0="E00002FF" w:usb1="4000ACFF" w:usb2="00000001" w:usb3="00000000" w:csb0="0000019F" w:csb1="00000000"/>
    <w:embedRegular r:id="rId3" w:fontKey="{412064D1-FC54-45ED-A8A7-97FB8EA035E1}"/>
  </w:font>
  <w:font w:name="Segoe UI">
    <w:panose1 w:val="020B0502040204020203"/>
    <w:charset w:val="00"/>
    <w:family w:val="swiss"/>
    <w:pitch w:val="variable"/>
    <w:sig w:usb0="E10022FF" w:usb1="C000E47F" w:usb2="00000029" w:usb3="00000000" w:csb0="000001DF" w:csb1="00000000"/>
    <w:embedRegular r:id="rId4" w:fontKey="{8039FACB-DEFB-467D-B029-C701F8C5027E}"/>
  </w:font>
  <w:font w:name="Cambria">
    <w:panose1 w:val="02040503050406030204"/>
    <w:charset w:val="00"/>
    <w:family w:val="roman"/>
    <w:pitch w:val="variable"/>
    <w:sig w:usb0="E00002FF" w:usb1="400004FF" w:usb2="00000000" w:usb3="00000000" w:csb0="0000019F" w:csb1="00000000"/>
    <w:embedRegular r:id="rId5" w:fontKey="{1390C030-6C30-47F3-9E1C-17555E2CD3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D4C" w:rsidRPr="002A2DD4" w:rsidRDefault="003E5D4C" w:rsidP="002A2DD4">
    <w:pPr>
      <w:pStyle w:val="Footer"/>
      <w:tabs>
        <w:tab w:val="clear" w:pos="4680"/>
        <w:tab w:val="clear" w:pos="9360"/>
        <w:tab w:val="center" w:pos="2995"/>
      </w:tabs>
      <w:spacing w:before="120"/>
    </w:pPr>
    <w:r>
      <w:t>[3996]</w:t>
    </w:r>
    <w:r>
      <w:tab/>
    </w:r>
    <w:r>
      <w:fldChar w:fldCharType="begin"/>
    </w:r>
    <w:r>
      <w:instrText xml:space="preserve"> PAGE  \* MERGEFORMAT </w:instrText>
    </w:r>
    <w:r>
      <w:fldChar w:fldCharType="separate"/>
    </w:r>
    <w:r w:rsidR="00B40112">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673" w:rsidRDefault="00264673" w:rsidP="009F0C77">
      <w:r>
        <w:separator/>
      </w:r>
    </w:p>
  </w:footnote>
  <w:footnote w:type="continuationSeparator" w:id="0">
    <w:p w:rsidR="00264673" w:rsidRDefault="002646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8VR17"/>
    <w:docVar w:name="CoverBillType" w:val="r"/>
    <w:docVar w:name="DocPath" w:val="L:\Council\bills\RT\17108VR17.DOCX"/>
    <w:docVar w:name="dvBillNumber" w:val="3996"/>
    <w:docVar w:name="dvBillNumberPrefix" w:val="H. "/>
    <w:docVar w:name="dvOriginalBody" w:val="House"/>
    <w:docVar w:name="dvSteno" w:val="RT"/>
    <w:docVar w:name="NameofBody" w:val="h"/>
    <w:docVar w:name="vGroup2" w:val="Council"/>
  </w:docVars>
  <w:rsids>
    <w:rsidRoot w:val="00464AB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673"/>
    <w:rsid w:val="00284AAE"/>
    <w:rsid w:val="002A2DD4"/>
    <w:rsid w:val="002E5912"/>
    <w:rsid w:val="00301B21"/>
    <w:rsid w:val="00310A02"/>
    <w:rsid w:val="00325348"/>
    <w:rsid w:val="0032732C"/>
    <w:rsid w:val="00336AD0"/>
    <w:rsid w:val="00361B66"/>
    <w:rsid w:val="0037079A"/>
    <w:rsid w:val="003C4DAB"/>
    <w:rsid w:val="003D01E8"/>
    <w:rsid w:val="003E5288"/>
    <w:rsid w:val="003E5D4C"/>
    <w:rsid w:val="003F6D79"/>
    <w:rsid w:val="0041760A"/>
    <w:rsid w:val="00417C01"/>
    <w:rsid w:val="004403BD"/>
    <w:rsid w:val="00461441"/>
    <w:rsid w:val="00464AB9"/>
    <w:rsid w:val="004809EE"/>
    <w:rsid w:val="004E7D54"/>
    <w:rsid w:val="00520D83"/>
    <w:rsid w:val="005273C6"/>
    <w:rsid w:val="00530A69"/>
    <w:rsid w:val="00545593"/>
    <w:rsid w:val="00556EBF"/>
    <w:rsid w:val="00577C6C"/>
    <w:rsid w:val="005A62FE"/>
    <w:rsid w:val="005C2FE2"/>
    <w:rsid w:val="005E2BC9"/>
    <w:rsid w:val="00605102"/>
    <w:rsid w:val="006215AA"/>
    <w:rsid w:val="00643E0D"/>
    <w:rsid w:val="006913C9"/>
    <w:rsid w:val="0069470D"/>
    <w:rsid w:val="006D58AA"/>
    <w:rsid w:val="00734F00"/>
    <w:rsid w:val="007A70AE"/>
    <w:rsid w:val="0080492B"/>
    <w:rsid w:val="008362E8"/>
    <w:rsid w:val="0085786E"/>
    <w:rsid w:val="008A1768"/>
    <w:rsid w:val="008A489F"/>
    <w:rsid w:val="008F0F33"/>
    <w:rsid w:val="008F4429"/>
    <w:rsid w:val="008F6717"/>
    <w:rsid w:val="0094021A"/>
    <w:rsid w:val="009645A1"/>
    <w:rsid w:val="009B44AF"/>
    <w:rsid w:val="009C2BB5"/>
    <w:rsid w:val="009C6A0B"/>
    <w:rsid w:val="009F0C77"/>
    <w:rsid w:val="009F4DD1"/>
    <w:rsid w:val="009F55D7"/>
    <w:rsid w:val="00A02543"/>
    <w:rsid w:val="00A41684"/>
    <w:rsid w:val="00A64E80"/>
    <w:rsid w:val="00A72BCD"/>
    <w:rsid w:val="00A741D9"/>
    <w:rsid w:val="00A833AB"/>
    <w:rsid w:val="00A8775C"/>
    <w:rsid w:val="00A9741D"/>
    <w:rsid w:val="00AC34A2"/>
    <w:rsid w:val="00AD1C9A"/>
    <w:rsid w:val="00AD4B17"/>
    <w:rsid w:val="00B40112"/>
    <w:rsid w:val="00B412D4"/>
    <w:rsid w:val="00B92F62"/>
    <w:rsid w:val="00BE3C22"/>
    <w:rsid w:val="00C0345E"/>
    <w:rsid w:val="00C31C95"/>
    <w:rsid w:val="00C3480D"/>
    <w:rsid w:val="00C3483A"/>
    <w:rsid w:val="00C74E9D"/>
    <w:rsid w:val="00C813E9"/>
    <w:rsid w:val="00C81964"/>
    <w:rsid w:val="00C826DD"/>
    <w:rsid w:val="00C82FD3"/>
    <w:rsid w:val="00C92819"/>
    <w:rsid w:val="00CA337A"/>
    <w:rsid w:val="00CC32AE"/>
    <w:rsid w:val="00CC6B7B"/>
    <w:rsid w:val="00CD2089"/>
    <w:rsid w:val="00D73A67"/>
    <w:rsid w:val="00D970A9"/>
    <w:rsid w:val="00DF3845"/>
    <w:rsid w:val="00E41911"/>
    <w:rsid w:val="00E44B57"/>
    <w:rsid w:val="00E92EEF"/>
    <w:rsid w:val="00EF2368"/>
    <w:rsid w:val="00F24442"/>
    <w:rsid w:val="00F3085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2123D5-D1CE-4CE9-8AA7-24C47D2C9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67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717"/>
    <w:rPr>
      <w:rFonts w:ascii="Segoe UI" w:eastAsia="Times New Roman" w:hAnsi="Segoe UI" w:cs="Segoe UI"/>
      <w:sz w:val="18"/>
      <w:szCs w:val="18"/>
    </w:rPr>
  </w:style>
  <w:style w:type="character" w:styleId="Hyperlink">
    <w:name w:val="Hyperlink"/>
    <w:basedOn w:val="DefaultParagraphFont"/>
    <w:uiPriority w:val="99"/>
    <w:unhideWhenUsed/>
    <w:rsid w:val="003E5D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96&amp;session=122&amp;summary=B" TargetMode="External"/><Relationship Id="rId3" Type="http://schemas.openxmlformats.org/officeDocument/2006/relationships/settings" Target="settings.xml"/><Relationship Id="rId7" Type="http://schemas.openxmlformats.org/officeDocument/2006/relationships/hyperlink" Target="file:///h:\hj\2017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996_2017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45150-98F9-4823-901A-DA13804C9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39BE1458.dotm</Template>
  <TotalTime>0</TotalTime>
  <Pages>3</Pages>
  <Words>660</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3996: Nathaniel James Myersw, Jr. - South Carolina Legislature Online</dc:title>
  <dc:creator>Rebecca Turner</dc:creator>
  <cp:lastModifiedBy>Angela Hill</cp:lastModifiedBy>
  <cp:revision>3</cp:revision>
  <cp:lastPrinted>2017-03-14T21:31:00Z</cp:lastPrinted>
  <dcterms:created xsi:type="dcterms:W3CDTF">2017-03-17T16:22:00Z</dcterms:created>
  <dcterms:modified xsi:type="dcterms:W3CDTF">2017-03-17T17:00:00Z</dcterms:modified>
</cp:coreProperties>
</file>