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40F" w:rsidRDefault="00F9740F" w:rsidP="00F9740F">
      <w:pPr>
        <w:widowControl w:val="0"/>
        <w:jc w:val="center"/>
      </w:pPr>
      <w:r w:rsidRPr="00F9740F">
        <w:rPr>
          <w:b/>
        </w:rPr>
        <w:t>South Carolina General Assembly</w:t>
      </w:r>
    </w:p>
    <w:p w:rsidR="00F9740F" w:rsidRDefault="00F9740F" w:rsidP="00F9740F">
      <w:pPr>
        <w:widowControl w:val="0"/>
        <w:jc w:val="center"/>
      </w:pPr>
      <w:r>
        <w:t>122nd Session, 2017-2018</w:t>
      </w:r>
    </w:p>
    <w:p w:rsidR="00F9740F" w:rsidRDefault="00F9740F" w:rsidP="00F9740F">
      <w:pPr>
        <w:widowControl w:val="0"/>
        <w:jc w:val="left"/>
      </w:pPr>
    </w:p>
    <w:p w:rsidR="00F9740F" w:rsidRDefault="00F9740F" w:rsidP="00F9740F">
      <w:pPr>
        <w:widowControl w:val="0"/>
        <w:jc w:val="left"/>
        <w:rPr>
          <w:b/>
        </w:rPr>
      </w:pPr>
      <w:r w:rsidRPr="00F9740F">
        <w:rPr>
          <w:b/>
        </w:rPr>
        <w:t>H. 4186</w:t>
      </w:r>
    </w:p>
    <w:p w:rsidR="00F9740F" w:rsidRDefault="00F9740F" w:rsidP="00F9740F">
      <w:pPr>
        <w:widowControl w:val="0"/>
        <w:jc w:val="left"/>
        <w:rPr>
          <w:b/>
        </w:rPr>
      </w:pPr>
    </w:p>
    <w:p w:rsidR="00F9740F" w:rsidRDefault="00F9740F" w:rsidP="00F9740F">
      <w:pPr>
        <w:widowControl w:val="0"/>
        <w:jc w:val="left"/>
      </w:pPr>
      <w:r w:rsidRPr="00F9740F">
        <w:rPr>
          <w:b/>
        </w:rPr>
        <w:t>STATUS INFORMATION</w:t>
      </w:r>
    </w:p>
    <w:p w:rsidR="00F9740F" w:rsidRDefault="00F9740F" w:rsidP="00F9740F">
      <w:pPr>
        <w:widowControl w:val="0"/>
        <w:jc w:val="left"/>
      </w:pPr>
    </w:p>
    <w:p w:rsidR="00F9740F" w:rsidRDefault="00F9740F" w:rsidP="00F9740F">
      <w:pPr>
        <w:widowControl w:val="0"/>
        <w:jc w:val="left"/>
      </w:pPr>
      <w:r>
        <w:t>House Resolution</w:t>
      </w:r>
    </w:p>
    <w:p w:rsidR="00F9740F" w:rsidRDefault="00F9740F" w:rsidP="00F9740F">
      <w:pPr>
        <w:widowControl w:val="0"/>
        <w:jc w:val="left"/>
      </w:pPr>
      <w:r>
        <w:t>Sponsors: Reps. Putnam,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F9740F" w:rsidRDefault="00F9740F" w:rsidP="00F9740F">
      <w:pPr>
        <w:widowControl w:val="0"/>
        <w:jc w:val="left"/>
      </w:pPr>
      <w:r>
        <w:t>Document Path: l:\council\bills\gm\24998zw17.docx</w:t>
      </w:r>
    </w:p>
    <w:p w:rsidR="00F9740F" w:rsidRDefault="00F9740F" w:rsidP="00F9740F">
      <w:pPr>
        <w:widowControl w:val="0"/>
        <w:jc w:val="left"/>
      </w:pPr>
    </w:p>
    <w:p w:rsidR="00F9740F" w:rsidRDefault="00F9740F" w:rsidP="00F9740F">
      <w:pPr>
        <w:widowControl w:val="0"/>
        <w:jc w:val="left"/>
      </w:pPr>
      <w:r>
        <w:t>Introduced in the House on April 26, 2017</w:t>
      </w:r>
    </w:p>
    <w:p w:rsidR="00F9740F" w:rsidRDefault="00F9740F" w:rsidP="00F9740F">
      <w:pPr>
        <w:widowControl w:val="0"/>
        <w:jc w:val="left"/>
      </w:pPr>
      <w:r>
        <w:t>Adopted by the House on April 26, 2017</w:t>
      </w:r>
    </w:p>
    <w:p w:rsidR="00F9740F" w:rsidRDefault="00F9740F" w:rsidP="00F9740F">
      <w:pPr>
        <w:widowControl w:val="0"/>
        <w:jc w:val="left"/>
      </w:pPr>
    </w:p>
    <w:p w:rsidR="00F9740F" w:rsidRDefault="00F9740F" w:rsidP="00F9740F">
      <w:pPr>
        <w:widowControl w:val="0"/>
        <w:jc w:val="left"/>
      </w:pPr>
      <w:r>
        <w:t xml:space="preserve">Summary: </w:t>
      </w:r>
      <w:r w:rsidR="0005270D">
        <w:t>SC Student Legislature to use chamber</w:t>
      </w:r>
    </w:p>
    <w:p w:rsidR="00F9740F" w:rsidRDefault="00F9740F" w:rsidP="00F9740F">
      <w:pPr>
        <w:widowControl w:val="0"/>
        <w:jc w:val="left"/>
      </w:pPr>
    </w:p>
    <w:p w:rsidR="00F9740F" w:rsidRDefault="00F9740F" w:rsidP="00F9740F">
      <w:pPr>
        <w:widowControl w:val="0"/>
        <w:jc w:val="left"/>
      </w:pPr>
    </w:p>
    <w:p w:rsidR="00F9740F" w:rsidRDefault="00F9740F" w:rsidP="00F97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740F">
        <w:rPr>
          <w:b/>
        </w:rPr>
        <w:t>HISTORY OF LEGISLATIVE ACTIONS</w:t>
      </w:r>
    </w:p>
    <w:p w:rsidR="00F9740F" w:rsidRDefault="00F9740F" w:rsidP="00F97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740F" w:rsidRPr="00F9740F" w:rsidRDefault="00F9740F" w:rsidP="00F97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740F">
        <w:rPr>
          <w:u w:val="single"/>
        </w:rPr>
        <w:tab/>
        <w:t>Date</w:t>
      </w:r>
      <w:r w:rsidRPr="00F9740F">
        <w:rPr>
          <w:u w:val="single"/>
        </w:rPr>
        <w:tab/>
        <w:t>Body</w:t>
      </w:r>
      <w:r w:rsidRPr="00F9740F">
        <w:rPr>
          <w:u w:val="single"/>
        </w:rPr>
        <w:tab/>
        <w:t>Action Description with journal page number</w:t>
      </w:r>
      <w:r w:rsidRPr="00F9740F">
        <w:rPr>
          <w:u w:val="single"/>
        </w:rPr>
        <w:tab/>
      </w:r>
    </w:p>
    <w:p w:rsidR="009C7C65" w:rsidRDefault="009C7C65" w:rsidP="009C7C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BD3098">
        <w:t>Introduced and adopted (</w:t>
      </w:r>
      <w:hyperlink r:id="rId7" w:history="1">
        <w:r w:rsidRPr="00BD3098">
          <w:rPr>
            <w:rStyle w:val="Hyperlink"/>
          </w:rPr>
          <w:t>House Journal</w:t>
        </w:r>
        <w:r w:rsidRPr="00BD3098">
          <w:rPr>
            <w:rStyle w:val="Hyperlink"/>
          </w:rPr>
          <w:noBreakHyphen/>
          <w:t>page 119</w:t>
        </w:r>
      </w:hyperlink>
      <w:r w:rsidRPr="00BD3098">
        <w:t>)</w:t>
      </w:r>
    </w:p>
    <w:p w:rsidR="009C7C65" w:rsidRDefault="009C7C65" w:rsidP="009C7C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40F" w:rsidRDefault="00F9740F" w:rsidP="00F97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9740F">
          <w:rPr>
            <w:rStyle w:val="Hyperlink"/>
          </w:rPr>
          <w:t>legislative information</w:t>
        </w:r>
      </w:hyperlink>
      <w:r>
        <w:t xml:space="preserve"> at the website</w:t>
      </w:r>
    </w:p>
    <w:p w:rsidR="00F9740F" w:rsidRDefault="00F9740F" w:rsidP="00F97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40F" w:rsidRPr="00F9740F" w:rsidRDefault="00F9740F" w:rsidP="00F97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40F" w:rsidRDefault="00F9740F" w:rsidP="00F9740F">
      <w:r w:rsidRPr="00F9740F">
        <w:rPr>
          <w:b/>
        </w:rPr>
        <w:t>VERSIONS OF THIS BILL</w:t>
      </w:r>
    </w:p>
    <w:p w:rsidR="00F9740F" w:rsidRDefault="00F9740F" w:rsidP="00F9740F"/>
    <w:p w:rsidR="00F9740F" w:rsidRDefault="00131910" w:rsidP="00F9740F">
      <w:hyperlink r:id="rId9" w:history="1">
        <w:r w:rsidR="00F9740F">
          <w:rPr>
            <w:rStyle w:val="Hyperlink"/>
          </w:rPr>
          <w:t>4/26/2017</w:t>
        </w:r>
      </w:hyperlink>
    </w:p>
    <w:p w:rsidR="00F9740F" w:rsidRDefault="00F9740F" w:rsidP="00F9740F"/>
    <w:p w:rsidR="00F9740F" w:rsidRDefault="00F9740F" w:rsidP="00F9740F">
      <w:pPr>
        <w:sectPr w:rsidR="00F9740F" w:rsidSect="00F974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47C1" w:rsidRDefault="000347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4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30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41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A2E19">
        <w:rPr>
          <w:bCs/>
        </w:rPr>
        <w:t>TO AUTHORIZE</w:t>
      </w:r>
      <w:r w:rsidR="00C64652">
        <w:rPr>
          <w:bCs/>
        </w:rPr>
        <w:t xml:space="preserve"> THE SOUTH CAROLINA </w:t>
      </w:r>
      <w:r w:rsidR="00F95052">
        <w:rPr>
          <w:bCs/>
        </w:rPr>
        <w:t>STUDENT LEGISLATURE</w:t>
      </w:r>
      <w:r w:rsidR="00C64652" w:rsidRPr="00CA2E19">
        <w:rPr>
          <w:bCs/>
        </w:rPr>
        <w:t xml:space="preserve"> </w:t>
      </w:r>
      <w:r w:rsidRPr="00CA2E19">
        <w:rPr>
          <w:bCs/>
        </w:rPr>
        <w:t xml:space="preserve">TO USE THE CHAMBER OF THE SOUTH CAROLINA HOUSE OF REPRESENTATIVES FOR ITS </w:t>
      </w:r>
      <w:r>
        <w:rPr>
          <w:bCs/>
        </w:rPr>
        <w:t>ANNUAL STATE HOUSE MEETING</w:t>
      </w:r>
      <w:r w:rsidRPr="00CA2E19">
        <w:rPr>
          <w:bCs/>
        </w:rPr>
        <w:t xml:space="preserve"> </w:t>
      </w:r>
      <w:r w:rsidR="00C64652">
        <w:rPr>
          <w:bCs/>
        </w:rPr>
        <w:t>FROM OCTOBER 25</w:t>
      </w:r>
      <w:r w:rsidRPr="00CA2E19">
        <w:rPr>
          <w:bCs/>
        </w:rPr>
        <w:t xml:space="preserve"> </w:t>
      </w:r>
      <w:r>
        <w:rPr>
          <w:bCs/>
        </w:rPr>
        <w:t xml:space="preserve">THROUGH </w:t>
      </w:r>
      <w:r w:rsidR="00C64652">
        <w:rPr>
          <w:bCs/>
        </w:rPr>
        <w:t>OCTOBER 27</w:t>
      </w:r>
      <w:r w:rsidRPr="00CA2E19">
        <w:rPr>
          <w:bCs/>
        </w:rPr>
        <w:t>, 201</w:t>
      </w:r>
      <w:r w:rsidR="00C64652">
        <w:rPr>
          <w:bCs/>
        </w:rPr>
        <w:t>7</w:t>
      </w:r>
      <w:r>
        <w:rPr>
          <w:bCs/>
        </w:rPr>
        <w:t>.</w:t>
      </w:r>
      <w:r w:rsidRPr="00CA2E19">
        <w:rPr>
          <w:bCs/>
        </w:rPr>
        <w:t xml:space="preserve"> </w:t>
      </w:r>
      <w:r>
        <w:rPr>
          <w:bCs/>
        </w:rPr>
        <w:t xml:space="preserve"> HOWEVER, THE CHAMBER MAY NOT BE USED IF</w:t>
      </w:r>
      <w:r w:rsidRPr="00CA2E19">
        <w:rPr>
          <w:bCs/>
        </w:rPr>
        <w:t xml:space="preserve"> THE HOUSE IS IN SESSION OR THE CHAMBER IS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305A" w:rsidRDefault="009B30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305A" w:rsidRDefault="009B30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1F3" w:rsidRDefault="009B305A" w:rsidP="0059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</w:rPr>
      </w:pPr>
      <w:r>
        <w:t>That</w:t>
      </w:r>
      <w:r w:rsidR="005941F3">
        <w:t xml:space="preserve"> the members of the South Carolina </w:t>
      </w:r>
      <w:r w:rsidR="005941F3" w:rsidRPr="00CA2E19">
        <w:rPr>
          <w:bCs/>
        </w:rPr>
        <w:t xml:space="preserve">House </w:t>
      </w:r>
      <w:r w:rsidR="005941F3">
        <w:rPr>
          <w:bCs/>
        </w:rPr>
        <w:t>o</w:t>
      </w:r>
      <w:r w:rsidR="005941F3" w:rsidRPr="00CA2E19">
        <w:rPr>
          <w:bCs/>
        </w:rPr>
        <w:t>f Representatives</w:t>
      </w:r>
      <w:r w:rsidR="005941F3">
        <w:t xml:space="preserve">, by this resolution, </w:t>
      </w:r>
      <w:r w:rsidR="005941F3" w:rsidRPr="00CA2E19">
        <w:rPr>
          <w:bCs/>
        </w:rPr>
        <w:t xml:space="preserve">authorize </w:t>
      </w:r>
      <w:r w:rsidR="00C64652">
        <w:rPr>
          <w:bCs/>
        </w:rPr>
        <w:t xml:space="preserve">the South Carolina </w:t>
      </w:r>
      <w:r w:rsidR="00F95052">
        <w:rPr>
          <w:bCs/>
        </w:rPr>
        <w:t>Student Legislature</w:t>
      </w:r>
      <w:r w:rsidR="00C64652">
        <w:t xml:space="preserve"> </w:t>
      </w:r>
      <w:r w:rsidR="005941F3" w:rsidRPr="00CA2E19">
        <w:rPr>
          <w:bCs/>
        </w:rPr>
        <w:t>to use the chamber</w:t>
      </w:r>
      <w:r w:rsidR="005941F3">
        <w:rPr>
          <w:bCs/>
        </w:rPr>
        <w:t xml:space="preserve"> </w:t>
      </w:r>
      <w:r w:rsidR="005941F3" w:rsidRPr="00CA2E19">
        <w:rPr>
          <w:bCs/>
        </w:rPr>
        <w:t xml:space="preserve">of the South Carolina House </w:t>
      </w:r>
      <w:r w:rsidR="005941F3">
        <w:rPr>
          <w:bCs/>
        </w:rPr>
        <w:t>o</w:t>
      </w:r>
      <w:r w:rsidR="005941F3" w:rsidRPr="00CA2E19">
        <w:rPr>
          <w:bCs/>
        </w:rPr>
        <w:t xml:space="preserve">f Representatives for its </w:t>
      </w:r>
      <w:r w:rsidR="005941F3">
        <w:rPr>
          <w:bCs/>
        </w:rPr>
        <w:t>annual State House meeting</w:t>
      </w:r>
      <w:r w:rsidR="005941F3" w:rsidRPr="00CA2E19">
        <w:rPr>
          <w:bCs/>
        </w:rPr>
        <w:t xml:space="preserve"> </w:t>
      </w:r>
      <w:r w:rsidR="00C64652">
        <w:rPr>
          <w:bCs/>
        </w:rPr>
        <w:t>from October 25 through October 27</w:t>
      </w:r>
      <w:r w:rsidR="005941F3" w:rsidRPr="00CA2E19">
        <w:rPr>
          <w:bCs/>
        </w:rPr>
        <w:t>, 201</w:t>
      </w:r>
      <w:r w:rsidR="00C64652">
        <w:rPr>
          <w:bCs/>
        </w:rPr>
        <w:t>7</w:t>
      </w:r>
      <w:r w:rsidR="005941F3">
        <w:rPr>
          <w:bCs/>
        </w:rPr>
        <w:t>.</w:t>
      </w:r>
      <w:r w:rsidR="005941F3" w:rsidRPr="00CA2E19">
        <w:rPr>
          <w:bCs/>
        </w:rPr>
        <w:t xml:space="preserve"> </w:t>
      </w:r>
      <w:r w:rsidR="005941F3">
        <w:rPr>
          <w:bCs/>
        </w:rPr>
        <w:t xml:space="preserve"> However, the chamber may not be used if</w:t>
      </w:r>
      <w:r w:rsidR="005941F3" w:rsidRPr="00CA2E19">
        <w:rPr>
          <w:bCs/>
        </w:rPr>
        <w:t xml:space="preserve"> the </w:t>
      </w:r>
      <w:r w:rsidR="005941F3">
        <w:rPr>
          <w:bCs/>
        </w:rPr>
        <w:t>House</w:t>
      </w:r>
      <w:r w:rsidR="005941F3" w:rsidRPr="00CA2E19">
        <w:rPr>
          <w:bCs/>
        </w:rPr>
        <w:t xml:space="preserve"> is in session or the chamber</w:t>
      </w:r>
      <w:r w:rsidR="005941F3">
        <w:rPr>
          <w:bCs/>
        </w:rPr>
        <w:t xml:space="preserve"> is </w:t>
      </w:r>
      <w:r w:rsidR="005941F3" w:rsidRPr="00CA2E19">
        <w:rPr>
          <w:bCs/>
        </w:rPr>
        <w:t>otherwise unavailable.</w:t>
      </w:r>
    </w:p>
    <w:p w:rsidR="005941F3" w:rsidRDefault="005941F3" w:rsidP="0059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1F3" w:rsidRDefault="005941F3" w:rsidP="0059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5941F3" w:rsidRDefault="005941F3" w:rsidP="0059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05A" w:rsidRDefault="005941F3" w:rsidP="0059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</w:t>
      </w:r>
      <w:r w:rsidR="00C64652">
        <w:t xml:space="preserve"> the</w:t>
      </w:r>
      <w:r>
        <w:t xml:space="preserve"> </w:t>
      </w:r>
      <w:r>
        <w:rPr>
          <w:bCs/>
        </w:rPr>
        <w:t xml:space="preserve">South Carolina </w:t>
      </w:r>
      <w:r w:rsidR="00F95052">
        <w:rPr>
          <w:bCs/>
        </w:rPr>
        <w:t>Student Legislature</w:t>
      </w:r>
      <w:r>
        <w:t xml:space="preserve"> on this date.</w:t>
      </w:r>
    </w:p>
    <w:p w:rsidR="004C7B56" w:rsidRDefault="009529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740F" w:rsidRDefault="00F9740F" w:rsidP="00F9740F">
      <w:pPr>
        <w:suppressAutoHyphens/>
      </w:pPr>
    </w:p>
    <w:sectPr w:rsidR="00F9740F" w:rsidSect="00F9740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652" w:rsidRDefault="00C64652" w:rsidP="009F0C77">
      <w:r>
        <w:separator/>
      </w:r>
    </w:p>
  </w:endnote>
  <w:endnote w:type="continuationSeparator" w:id="0">
    <w:p w:rsidR="00C64652" w:rsidRDefault="00C646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084E35-85C3-4C21-BE05-4218CF1B9CB2}"/>
    <w:embedBold r:id="rId2" w:fontKey="{B12D275B-114C-46C8-96CF-9914A46BF4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3272C4-927D-40DB-9D1D-8A86C42DAF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F0202F-F5B2-45E8-939E-9711F16677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E9E06D-326B-4420-BFE7-A6CA8310A5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40F" w:rsidRPr="000347C1" w:rsidRDefault="00F9740F" w:rsidP="000347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27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652" w:rsidRDefault="00C64652" w:rsidP="009F0C77">
      <w:r>
        <w:separator/>
      </w:r>
    </w:p>
  </w:footnote>
  <w:footnote w:type="continuationSeparator" w:id="0">
    <w:p w:rsidR="00C64652" w:rsidRDefault="00C646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8ZW17"/>
    <w:docVar w:name="CoverBillType" w:val="r"/>
    <w:docVar w:name="DocPath" w:val="L:\Council\bills\GM\24998ZW17.DOCX"/>
    <w:docVar w:name="dvBillNumber" w:val="41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305A"/>
    <w:rsid w:val="00011869"/>
    <w:rsid w:val="00015CD6"/>
    <w:rsid w:val="000347C1"/>
    <w:rsid w:val="0005270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750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B56"/>
    <w:rsid w:val="004E7D54"/>
    <w:rsid w:val="005273C6"/>
    <w:rsid w:val="00530A69"/>
    <w:rsid w:val="00545593"/>
    <w:rsid w:val="00556EBF"/>
    <w:rsid w:val="00577C6C"/>
    <w:rsid w:val="005941F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29FA"/>
    <w:rsid w:val="009B305A"/>
    <w:rsid w:val="009B44AF"/>
    <w:rsid w:val="009C6A0B"/>
    <w:rsid w:val="009C7C65"/>
    <w:rsid w:val="009F0C77"/>
    <w:rsid w:val="009F4DD1"/>
    <w:rsid w:val="00A02543"/>
    <w:rsid w:val="00A41684"/>
    <w:rsid w:val="00A5215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465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052"/>
    <w:rsid w:val="00F9740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058B9F-1F93-43E1-B2B7-B0F4C4582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6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6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74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86_2017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C2987-8D2E-486C-B4AC-40CBF0CB3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2</Pages>
  <Words>380</Words>
  <Characters>2292</Characters>
  <Application>Microsoft Office Word</Application>
  <DocSecurity>0</DocSecurity>
  <Lines>76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4186: SC Student Legislature to use chamber - South Carolina Legislature Online</dc:title>
  <dc:creator>Gail Pinckney Moore</dc:creator>
  <cp:lastModifiedBy>S Volk</cp:lastModifiedBy>
  <cp:revision>2</cp:revision>
  <cp:lastPrinted>2017-04-19T20:50:00Z</cp:lastPrinted>
  <dcterms:created xsi:type="dcterms:W3CDTF">2017-04-28T20:42:00Z</dcterms:created>
  <dcterms:modified xsi:type="dcterms:W3CDTF">2017-04-28T20:42:00Z</dcterms:modified>
</cp:coreProperties>
</file>