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D40" w:rsidRDefault="00B24D40" w:rsidP="00B24D40">
      <w:pPr>
        <w:widowControl w:val="0"/>
        <w:jc w:val="center"/>
      </w:pPr>
      <w:r w:rsidRPr="00B24D40">
        <w:rPr>
          <w:b/>
        </w:rPr>
        <w:t>South Carolina General Assembly</w:t>
      </w:r>
    </w:p>
    <w:p w:rsidR="00B24D40" w:rsidRDefault="00B24D40" w:rsidP="00B24D40">
      <w:pPr>
        <w:widowControl w:val="0"/>
        <w:jc w:val="center"/>
      </w:pPr>
      <w:r>
        <w:t>122nd Session, 2017-2018</w:t>
      </w:r>
    </w:p>
    <w:p w:rsidR="00B24D40" w:rsidRDefault="00B24D40" w:rsidP="00B24D40">
      <w:pPr>
        <w:widowControl w:val="0"/>
        <w:jc w:val="left"/>
      </w:pPr>
    </w:p>
    <w:p w:rsidR="00B24D40" w:rsidRDefault="00B24D40" w:rsidP="00B24D40">
      <w:pPr>
        <w:widowControl w:val="0"/>
        <w:jc w:val="left"/>
        <w:rPr>
          <w:b/>
        </w:rPr>
      </w:pPr>
      <w:r w:rsidRPr="00B24D40">
        <w:rPr>
          <w:b/>
        </w:rPr>
        <w:t>H. 4206</w:t>
      </w:r>
    </w:p>
    <w:p w:rsidR="00B24D40" w:rsidRDefault="00B24D40" w:rsidP="00B24D40">
      <w:pPr>
        <w:widowControl w:val="0"/>
        <w:jc w:val="left"/>
        <w:rPr>
          <w:b/>
        </w:rPr>
      </w:pPr>
    </w:p>
    <w:p w:rsidR="00B24D40" w:rsidRDefault="00B24D40" w:rsidP="00B24D40">
      <w:pPr>
        <w:widowControl w:val="0"/>
        <w:jc w:val="left"/>
      </w:pPr>
      <w:r w:rsidRPr="00B24D40">
        <w:rPr>
          <w:b/>
        </w:rPr>
        <w:t>STATUS INFORMATION</w:t>
      </w:r>
    </w:p>
    <w:p w:rsidR="00B24D40" w:rsidRDefault="00B24D40" w:rsidP="00B24D40">
      <w:pPr>
        <w:widowControl w:val="0"/>
        <w:jc w:val="left"/>
      </w:pPr>
    </w:p>
    <w:p w:rsidR="00B24D40" w:rsidRDefault="00B24D40" w:rsidP="00B24D40">
      <w:pPr>
        <w:widowControl w:val="0"/>
        <w:jc w:val="left"/>
      </w:pPr>
      <w:r>
        <w:t>House Resolution</w:t>
      </w:r>
    </w:p>
    <w:p w:rsidR="00B24D40" w:rsidRDefault="00B24D40" w:rsidP="00B24D40">
      <w:pPr>
        <w:widowControl w:val="0"/>
        <w:jc w:val="left"/>
      </w:pPr>
      <w:r>
        <w:t>Sponsors: Reps. Toole, Atwater, Ballentine, Caskey, Huggins, Ott, Quinn, Spires, Alexander, Allison, Anderson, Anthony, Arrington, Atkinson, Bales, Bamberg, Bannister, Bedingfield, Bennett, Bernstein, Blackwell, Bowers, Bradley, Brown, Burns,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B. Newton, W. Newton, Norrell, Parks, Pitts, Pope, Putnam, Ridgeway, M. Rivers, S. Rivers, Robinson</w:t>
      </w:r>
      <w:r>
        <w:noBreakHyphen/>
        <w:t>Simpson, Rutherford, Ryhal, Sandifer, Simrill, G.M. Smith, G.R. Smith, J.E. Smith, Sottile, Stavrinakis, Stringer, Tallon, Taylor, Thayer, Thigpen, Weeks, West, Wheeler, Whipper, White, Whitmire, Williams, Willis and Yow</w:t>
      </w:r>
    </w:p>
    <w:p w:rsidR="00B24D40" w:rsidRDefault="00B24D40" w:rsidP="00B24D40">
      <w:pPr>
        <w:widowControl w:val="0"/>
        <w:jc w:val="left"/>
      </w:pPr>
      <w:r>
        <w:t>Document Path: l:\council\bills\gm\25008cm17.docx</w:t>
      </w:r>
    </w:p>
    <w:p w:rsidR="00B24D40" w:rsidRDefault="00B24D40" w:rsidP="00B24D40">
      <w:pPr>
        <w:widowControl w:val="0"/>
        <w:jc w:val="left"/>
      </w:pPr>
    </w:p>
    <w:p w:rsidR="006E1567" w:rsidRDefault="006E1567" w:rsidP="00B24D40">
      <w:pPr>
        <w:widowControl w:val="0"/>
        <w:jc w:val="left"/>
      </w:pPr>
      <w:r>
        <w:t>Introduced in the House on May 2, 2017</w:t>
      </w:r>
    </w:p>
    <w:p w:rsidR="006E1567" w:rsidRDefault="006E1567" w:rsidP="00B24D40">
      <w:pPr>
        <w:widowControl w:val="0"/>
        <w:jc w:val="left"/>
      </w:pPr>
      <w:r>
        <w:t>Adopted by the House on May 2, 2017</w:t>
      </w:r>
    </w:p>
    <w:p w:rsidR="006E1567" w:rsidRDefault="006E1567" w:rsidP="00B24D40">
      <w:pPr>
        <w:widowControl w:val="0"/>
        <w:jc w:val="left"/>
      </w:pPr>
    </w:p>
    <w:p w:rsidR="00B24D40" w:rsidRDefault="00B24D40" w:rsidP="00B24D40">
      <w:pPr>
        <w:widowControl w:val="0"/>
        <w:jc w:val="left"/>
      </w:pPr>
      <w:r>
        <w:t xml:space="preserve">Summary: </w:t>
      </w:r>
      <w:r w:rsidR="00796446">
        <w:t>Midland Dixie Youth Coaches Pitch All-Star Baseball Team</w:t>
      </w:r>
    </w:p>
    <w:p w:rsidR="00B24D40" w:rsidRDefault="00B24D40" w:rsidP="00B24D40">
      <w:pPr>
        <w:widowControl w:val="0"/>
        <w:jc w:val="left"/>
      </w:pPr>
    </w:p>
    <w:p w:rsidR="00B24D40" w:rsidRDefault="00B24D40" w:rsidP="00B24D40">
      <w:pPr>
        <w:widowControl w:val="0"/>
        <w:jc w:val="left"/>
      </w:pPr>
    </w:p>
    <w:p w:rsidR="00B24D40" w:rsidRDefault="00B24D40" w:rsidP="00B24D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D40">
        <w:rPr>
          <w:b/>
        </w:rPr>
        <w:t>HISTORY OF LEGISLATIVE ACTIONS</w:t>
      </w:r>
    </w:p>
    <w:p w:rsidR="00B24D40" w:rsidRDefault="00B24D40" w:rsidP="00B24D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4D40" w:rsidRPr="00B24D40" w:rsidRDefault="00B24D40" w:rsidP="00B24D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D40">
        <w:rPr>
          <w:u w:val="single"/>
        </w:rPr>
        <w:tab/>
        <w:t>Date</w:t>
      </w:r>
      <w:r w:rsidRPr="00B24D40">
        <w:rPr>
          <w:u w:val="single"/>
        </w:rPr>
        <w:tab/>
        <w:t>Body</w:t>
      </w:r>
      <w:r w:rsidRPr="00B24D40">
        <w:rPr>
          <w:u w:val="single"/>
        </w:rPr>
        <w:tab/>
        <w:t>Action Description with journal page number</w:t>
      </w:r>
      <w:r w:rsidRPr="00B24D40">
        <w:rPr>
          <w:u w:val="single"/>
        </w:rPr>
        <w:tab/>
      </w:r>
    </w:p>
    <w:p w:rsidR="002C2CBB" w:rsidRDefault="002C2CBB" w:rsidP="002C2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2117F5">
        <w:t>Introduced and adopted (</w:t>
      </w:r>
      <w:hyperlink r:id="rId7" w:history="1">
        <w:r w:rsidRPr="002117F5">
          <w:rPr>
            <w:rStyle w:val="Hyperlink"/>
          </w:rPr>
          <w:t>House Journal</w:t>
        </w:r>
        <w:r w:rsidRPr="002117F5">
          <w:rPr>
            <w:rStyle w:val="Hyperlink"/>
          </w:rPr>
          <w:noBreakHyphen/>
          <w:t>page 8</w:t>
        </w:r>
      </w:hyperlink>
      <w:r w:rsidRPr="002117F5">
        <w:t>)</w:t>
      </w:r>
    </w:p>
    <w:p w:rsidR="002C2CBB" w:rsidRDefault="002C2CBB" w:rsidP="002C2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D40" w:rsidRDefault="00B24D40" w:rsidP="00B24D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24D40">
          <w:rPr>
            <w:rStyle w:val="Hyperlink"/>
          </w:rPr>
          <w:t>legislative information</w:t>
        </w:r>
      </w:hyperlink>
      <w:r>
        <w:t xml:space="preserve"> at the website</w:t>
      </w:r>
    </w:p>
    <w:p w:rsidR="00B24D40" w:rsidRDefault="00B24D40" w:rsidP="00B24D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D40" w:rsidRPr="00B24D40" w:rsidRDefault="00B24D40" w:rsidP="00B24D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D40" w:rsidRDefault="00B24D40" w:rsidP="00B24D40">
      <w:r w:rsidRPr="00B24D40">
        <w:rPr>
          <w:b/>
        </w:rPr>
        <w:t>VERSIONS OF THIS BILL</w:t>
      </w:r>
    </w:p>
    <w:p w:rsidR="00B24D40" w:rsidRDefault="00B24D40" w:rsidP="00B24D40"/>
    <w:p w:rsidR="00B24D40" w:rsidRDefault="00A010E3" w:rsidP="00B24D40">
      <w:hyperlink r:id="rId9" w:history="1">
        <w:r w:rsidR="00B24D40">
          <w:rPr>
            <w:rStyle w:val="Hyperlink"/>
          </w:rPr>
          <w:t>4/27/2017</w:t>
        </w:r>
      </w:hyperlink>
    </w:p>
    <w:p w:rsidR="00B24D40" w:rsidRDefault="00B24D40" w:rsidP="00B24D40"/>
    <w:p w:rsidR="00B24D40" w:rsidRDefault="00B24D40" w:rsidP="00B24D40">
      <w:pPr>
        <w:sectPr w:rsidR="00B24D40" w:rsidSect="00B24D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5BC8" w:rsidRDefault="001D5BC8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AFE" w:rsidRDefault="00B26AFE" w:rsidP="00B2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F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MIDLAND DIXIE YOUTH COACHES PITCH ALL</w:t>
      </w:r>
      <w:r>
        <w:rPr>
          <w:color w:val="000000" w:themeColor="text1"/>
          <w:u w:color="000000" w:themeColor="text1"/>
        </w:rPr>
        <w:noBreakHyphen/>
        <w:t>STAR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 WORLD SERIES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2910" w:rsidRDefault="00703FB3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2910">
        <w:t xml:space="preserve">the South Carolina House of Representatives is delighted to learn that the members of the </w:t>
      </w:r>
      <w:r w:rsidR="008B2910">
        <w:rPr>
          <w:color w:val="000000" w:themeColor="text1"/>
          <w:u w:color="000000" w:themeColor="text1"/>
        </w:rPr>
        <w:t>Midland Coaches Pitch All</w:t>
      </w:r>
      <w:r w:rsidR="008B2910">
        <w:rPr>
          <w:color w:val="000000" w:themeColor="text1"/>
          <w:u w:color="000000" w:themeColor="text1"/>
        </w:rPr>
        <w:noBreakHyphen/>
        <w:t xml:space="preserve">Star </w:t>
      </w:r>
      <w:r w:rsidR="008B2910">
        <w:t>team captured top honors at the World Series held in Laurel, Mississippi, on Tuesday, August 2, 2016;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devoted friends and family members, the </w:t>
      </w:r>
      <w:r>
        <w:rPr>
          <w:color w:val="000000" w:themeColor="text1"/>
          <w:u w:color="000000" w:themeColor="text1"/>
        </w:rPr>
        <w:t>Midland All</w:t>
      </w:r>
      <w:r>
        <w:rPr>
          <w:color w:val="000000" w:themeColor="text1"/>
          <w:u w:color="000000" w:themeColor="text1"/>
        </w:rPr>
        <w:noBreakHyphen/>
        <w:t xml:space="preserve">Stars </w:t>
      </w:r>
      <w:r>
        <w:t>defeated a quality, spirited team from Alabama, the only team that had bested them in a game during the World Series, but the Midland team took the championship trophy;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Midland team was 6</w:t>
      </w:r>
      <w:r>
        <w:noBreakHyphen/>
        <w:t>0 in the District Tournament, outscoring all comers 81</w:t>
      </w:r>
      <w:r>
        <w:noBreakHyphen/>
        <w:t>11, and kept an undefeated 5</w:t>
      </w:r>
      <w:r>
        <w:noBreakHyphen/>
        <w:t>0 record in the State Tournament, outscoring that competition 43</w:t>
      </w:r>
      <w:r>
        <w:noBreakHyphen/>
        <w:t xml:space="preserve">24; and 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very first game of the World Series, the Midland All</w:t>
      </w:r>
      <w:r>
        <w:noBreakHyphen/>
        <w:t>Stars lost to Alabama, but were undefeated in the championship bracket, winning against Arkansas, North Carolina, Louisiana, Mississippi, and Tennessee;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final game for the World Series title, Midland squared off against Alabama for a rematch.  Logan Gadberry hit a three</w:t>
      </w:r>
      <w:r>
        <w:noBreakHyphen/>
        <w:t>run homerun in the championship game that helped to secure his team</w:t>
      </w:r>
      <w:r w:rsidRPr="008B2910">
        <w:t>’</w:t>
      </w:r>
      <w:r>
        <w:t>s victory;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in the World Series, the Midland team outscored all opponents 87</w:t>
      </w:r>
      <w:r>
        <w:noBreakHyphen/>
        <w:t>38 and set new World Series records in runs scored in a single game, 24; the most runs in a World Series; and the most runs batted in during a single game, 18;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championship team includes Chance Culley, Will Yancey, Logan Gadberry, Jacob Kelly, Brice Gillette, Landon Jeffcoat, Jacson Barrineau, MJ Hornsby, Keaton Bennett, Tyler Ashton, Alex McFarland, and My</w:t>
      </w:r>
      <w:r w:rsidRPr="008B2910">
        <w:t>’</w:t>
      </w:r>
      <w:r>
        <w:t>Son Jones;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quickness</w:t>
      </w:r>
      <w:r>
        <w:rPr>
          <w:color w:val="000000" w:themeColor="text1"/>
          <w:u w:color="000000" w:themeColor="text1"/>
        </w:rPr>
        <w:t xml:space="preserve">, Head Coach Matthew Hornsby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assistants capitalized on their own athletic ability and training to build a championship team and teach these athletes lessons that will prove invaluable through life both on and off the diamond; and</w:t>
      </w:r>
    </w:p>
    <w:p w:rsidR="008B2910" w:rsidRDefault="008B2910" w:rsidP="001D5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FB3" w:rsidRDefault="008B2910" w:rsidP="008B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Midland All</w:t>
      </w:r>
      <w:r>
        <w:rPr>
          <w:color w:val="000000" w:themeColor="text1"/>
          <w:u w:color="000000" w:themeColor="text1"/>
        </w:rPr>
        <w:noBreakHyphen/>
        <w:t>Star baseball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days ahead</w:t>
      </w:r>
      <w:r w:rsidR="00703FB3">
        <w:t>.  Now, therefore,</w:t>
      </w:r>
    </w:p>
    <w:p w:rsidR="00703FB3" w:rsidRDefault="00703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FB3" w:rsidRDefault="00703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3FB3" w:rsidRDefault="00703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910" w:rsidRDefault="00703FB3" w:rsidP="008B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2910">
        <w:t xml:space="preserve"> the members of the South Carolina House of Representatives, by this resolution, r</w:t>
      </w:r>
      <w:r w:rsidR="008B2910">
        <w:rPr>
          <w:color w:val="000000" w:themeColor="text1"/>
          <w:u w:color="000000" w:themeColor="text1"/>
        </w:rPr>
        <w:t>ecognize and honor the Midland Dixie Youth Coaches Pitch All</w:t>
      </w:r>
      <w:r w:rsidR="008B2910">
        <w:rPr>
          <w:color w:val="000000" w:themeColor="text1"/>
          <w:u w:color="000000" w:themeColor="text1"/>
        </w:rPr>
        <w:noBreakHyphen/>
        <w:t xml:space="preserve">Star baseball </w:t>
      </w:r>
      <w:r w:rsidR="008B2910" w:rsidRPr="00E542AE">
        <w:rPr>
          <w:color w:val="000000" w:themeColor="text1"/>
          <w:u w:color="000000" w:themeColor="text1"/>
        </w:rPr>
        <w:t>team</w:t>
      </w:r>
      <w:r w:rsidR="008B2910">
        <w:rPr>
          <w:color w:val="000000" w:themeColor="text1"/>
          <w:u w:color="000000" w:themeColor="text1"/>
        </w:rPr>
        <w:t xml:space="preserve"> and coaches</w:t>
      </w:r>
      <w:r w:rsidR="008B2910" w:rsidRPr="00E542AE">
        <w:rPr>
          <w:color w:val="000000" w:themeColor="text1"/>
          <w:u w:color="000000" w:themeColor="text1"/>
        </w:rPr>
        <w:t xml:space="preserve"> for </w:t>
      </w:r>
      <w:r w:rsidR="008B2910">
        <w:rPr>
          <w:color w:val="000000" w:themeColor="text1"/>
          <w:u w:color="000000" w:themeColor="text1"/>
        </w:rPr>
        <w:t>an</w:t>
      </w:r>
      <w:r w:rsidR="008B2910" w:rsidRPr="00E542AE">
        <w:rPr>
          <w:color w:val="000000" w:themeColor="text1"/>
          <w:u w:color="000000" w:themeColor="text1"/>
        </w:rPr>
        <w:t xml:space="preserve"> </w:t>
      </w:r>
      <w:r w:rsidR="008B2910">
        <w:rPr>
          <w:color w:val="000000" w:themeColor="text1"/>
          <w:u w:color="000000" w:themeColor="text1"/>
        </w:rPr>
        <w:t>extraordinary</w:t>
      </w:r>
      <w:r w:rsidR="008B2910" w:rsidRPr="00E542AE">
        <w:rPr>
          <w:color w:val="000000" w:themeColor="text1"/>
          <w:u w:color="000000" w:themeColor="text1"/>
        </w:rPr>
        <w:t xml:space="preserve"> season and </w:t>
      </w:r>
      <w:r w:rsidR="008B2910">
        <w:rPr>
          <w:color w:val="000000" w:themeColor="text1"/>
          <w:u w:color="000000" w:themeColor="text1"/>
        </w:rPr>
        <w:t>congratulate them for winnin</w:t>
      </w:r>
      <w:r w:rsidR="008B2910" w:rsidRPr="00E542AE">
        <w:rPr>
          <w:color w:val="000000" w:themeColor="text1"/>
          <w:u w:color="000000" w:themeColor="text1"/>
        </w:rPr>
        <w:t xml:space="preserve">g the </w:t>
      </w:r>
      <w:r w:rsidR="008B2910">
        <w:rPr>
          <w:color w:val="000000" w:themeColor="text1"/>
          <w:u w:color="000000" w:themeColor="text1"/>
        </w:rPr>
        <w:t>2016 World Series</w:t>
      </w:r>
      <w:r w:rsidR="008B2910" w:rsidRPr="00E542AE">
        <w:rPr>
          <w:color w:val="000000" w:themeColor="text1"/>
          <w:u w:color="000000" w:themeColor="text1"/>
        </w:rPr>
        <w:t xml:space="preserve"> Championship </w:t>
      </w:r>
      <w:r w:rsidR="008B2910">
        <w:rPr>
          <w:color w:val="000000" w:themeColor="text1"/>
          <w:u w:color="000000" w:themeColor="text1"/>
        </w:rPr>
        <w:t>t</w:t>
      </w:r>
      <w:r w:rsidR="008B2910" w:rsidRPr="00E542AE">
        <w:rPr>
          <w:color w:val="000000" w:themeColor="text1"/>
          <w:u w:color="000000" w:themeColor="text1"/>
        </w:rPr>
        <w:t>itle.</w:t>
      </w:r>
    </w:p>
    <w:p w:rsidR="008B2910" w:rsidRDefault="008B2910" w:rsidP="008B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FB3" w:rsidRDefault="008B2910" w:rsidP="008B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>
        <w:rPr>
          <w:color w:val="000000" w:themeColor="text1"/>
          <w:u w:color="000000" w:themeColor="text1"/>
        </w:rPr>
        <w:t>Matthew Hornsby</w:t>
      </w:r>
      <w:r>
        <w:t>.</w:t>
      </w:r>
    </w:p>
    <w:p w:rsidR="00422F5C" w:rsidRDefault="008B2910" w:rsidP="002A1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4D40" w:rsidRDefault="00B24D40" w:rsidP="00B24D40">
      <w:pPr>
        <w:suppressAutoHyphens/>
      </w:pPr>
    </w:p>
    <w:sectPr w:rsidR="00B24D40" w:rsidSect="00B24D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660" w:rsidRDefault="002C1660" w:rsidP="009F0C77">
      <w:r>
        <w:separator/>
      </w:r>
    </w:p>
  </w:endnote>
  <w:endnote w:type="continuationSeparator" w:id="0">
    <w:p w:rsidR="002C1660" w:rsidRDefault="002C16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6662A0-20B8-4A4B-ACE0-BBF355319831}"/>
    <w:embedBold r:id="rId2" w:fontKey="{ED4EE857-42A6-4DDE-A03D-3E572D4715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F6BB16-496E-4004-86FF-D91C7FC2B8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FA297F-9A84-403E-9890-D38552C592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DBD3DA-8E6D-4DF5-9795-770E37F0E4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D40" w:rsidRPr="001D5BC8" w:rsidRDefault="00B24D40" w:rsidP="001D5B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64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660" w:rsidRDefault="002C1660" w:rsidP="009F0C77">
      <w:r>
        <w:separator/>
      </w:r>
    </w:p>
  </w:footnote>
  <w:footnote w:type="continuationSeparator" w:id="0">
    <w:p w:rsidR="002C1660" w:rsidRDefault="002C16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8CM17"/>
    <w:docVar w:name="CoverBillType" w:val="r"/>
    <w:docVar w:name="DocPath" w:val="L:\Council\bills\GM\25008CM17.DOCX"/>
    <w:docVar w:name="dvBillNumber" w:val="42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3FB3"/>
    <w:rsid w:val="00011869"/>
    <w:rsid w:val="00015CD6"/>
    <w:rsid w:val="000A74C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BC8"/>
    <w:rsid w:val="001D7F4F"/>
    <w:rsid w:val="00205238"/>
    <w:rsid w:val="002321B6"/>
    <w:rsid w:val="00241EA0"/>
    <w:rsid w:val="00250967"/>
    <w:rsid w:val="002543C8"/>
    <w:rsid w:val="0025541D"/>
    <w:rsid w:val="00284AAE"/>
    <w:rsid w:val="002A18C9"/>
    <w:rsid w:val="002C1660"/>
    <w:rsid w:val="002C2CBB"/>
    <w:rsid w:val="002E5912"/>
    <w:rsid w:val="00301B21"/>
    <w:rsid w:val="00306E1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F5C"/>
    <w:rsid w:val="004403BD"/>
    <w:rsid w:val="00461441"/>
    <w:rsid w:val="004809EE"/>
    <w:rsid w:val="004930E9"/>
    <w:rsid w:val="004B5AD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1567"/>
    <w:rsid w:val="00703FB3"/>
    <w:rsid w:val="00734F00"/>
    <w:rsid w:val="00796446"/>
    <w:rsid w:val="007A70AE"/>
    <w:rsid w:val="008362E8"/>
    <w:rsid w:val="00851B0C"/>
    <w:rsid w:val="0085786E"/>
    <w:rsid w:val="008A1768"/>
    <w:rsid w:val="008A489F"/>
    <w:rsid w:val="008B291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9AC"/>
    <w:rsid w:val="00B24D40"/>
    <w:rsid w:val="00B26AFE"/>
    <w:rsid w:val="00B412D4"/>
    <w:rsid w:val="00B47DBA"/>
    <w:rsid w:val="00B7173B"/>
    <w:rsid w:val="00BE3C22"/>
    <w:rsid w:val="00C0345E"/>
    <w:rsid w:val="00C31C95"/>
    <w:rsid w:val="00C3483A"/>
    <w:rsid w:val="00C6339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09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1CB8E3-2E33-40D9-A845-1C641B0B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29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9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4D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0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06_2017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2E1D6-D9CB-44A6-8DAA-7418DB4F8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654</Words>
  <Characters>3782</Characters>
  <Application>Microsoft Office Word</Application>
  <DocSecurity>0</DocSecurity>
  <Lines>115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4206: Midland Dixie Youth Coaches Pitch All-Star Baseball Team - South Carolina Legislature Online</dc:title>
  <dc:creator>Gail Pinckney Moore</dc:creator>
  <cp:lastModifiedBy>S Volk</cp:lastModifiedBy>
  <cp:revision>2</cp:revision>
  <cp:lastPrinted>2017-04-26T20:08:00Z</cp:lastPrinted>
  <dcterms:created xsi:type="dcterms:W3CDTF">2017-05-05T18:57:00Z</dcterms:created>
  <dcterms:modified xsi:type="dcterms:W3CDTF">2017-05-05T18:57:00Z</dcterms:modified>
</cp:coreProperties>
</file>