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925" w:rsidRDefault="00D70925" w:rsidP="00D70925">
      <w:pPr>
        <w:widowControl w:val="0"/>
        <w:jc w:val="center"/>
      </w:pPr>
      <w:r w:rsidRPr="00D70925">
        <w:rPr>
          <w:b/>
        </w:rPr>
        <w:t>South Carolina General Assembly</w:t>
      </w:r>
    </w:p>
    <w:p w:rsidR="00D70925" w:rsidRDefault="00D70925" w:rsidP="00D70925">
      <w:pPr>
        <w:widowControl w:val="0"/>
        <w:jc w:val="center"/>
      </w:pPr>
      <w:r>
        <w:t>122nd Session, 2017-2018</w:t>
      </w:r>
    </w:p>
    <w:p w:rsidR="00D70925" w:rsidRDefault="00D70925" w:rsidP="00D70925">
      <w:pPr>
        <w:widowControl w:val="0"/>
        <w:jc w:val="left"/>
      </w:pPr>
    </w:p>
    <w:p w:rsidR="00D70925" w:rsidRDefault="00D70925" w:rsidP="00D70925">
      <w:pPr>
        <w:widowControl w:val="0"/>
        <w:jc w:val="left"/>
        <w:rPr>
          <w:b/>
        </w:rPr>
      </w:pPr>
      <w:r w:rsidRPr="00D70925">
        <w:rPr>
          <w:b/>
        </w:rPr>
        <w:t>H. 4207</w:t>
      </w:r>
    </w:p>
    <w:p w:rsidR="00D70925" w:rsidRDefault="00D70925" w:rsidP="00D70925">
      <w:pPr>
        <w:widowControl w:val="0"/>
        <w:jc w:val="left"/>
        <w:rPr>
          <w:b/>
        </w:rPr>
      </w:pPr>
    </w:p>
    <w:p w:rsidR="00D70925" w:rsidRDefault="00D70925" w:rsidP="00D70925">
      <w:pPr>
        <w:widowControl w:val="0"/>
        <w:jc w:val="left"/>
      </w:pPr>
      <w:r w:rsidRPr="00D70925">
        <w:rPr>
          <w:b/>
        </w:rPr>
        <w:t>STATUS INFORMATION</w:t>
      </w:r>
    </w:p>
    <w:p w:rsidR="00D70925" w:rsidRDefault="00D70925" w:rsidP="00D70925">
      <w:pPr>
        <w:widowControl w:val="0"/>
        <w:jc w:val="left"/>
      </w:pPr>
    </w:p>
    <w:p w:rsidR="00D70925" w:rsidRDefault="00D70925" w:rsidP="00D70925">
      <w:pPr>
        <w:widowControl w:val="0"/>
        <w:jc w:val="left"/>
      </w:pPr>
      <w:r>
        <w:t>House Resolution</w:t>
      </w:r>
    </w:p>
    <w:p w:rsidR="00D70925" w:rsidRDefault="00D70925" w:rsidP="00D70925">
      <w:pPr>
        <w:widowControl w:val="0"/>
        <w:jc w:val="left"/>
      </w:pPr>
      <w:r>
        <w:t>Sponsors: Reps. Toole, Atwater, Ballentine, Caskey, Forrest, Huggins, Ott, Quinn, Spires, Alexander, Allison, Anderson, Anthony, Arrington, Atkinson, Bales, Bamberg, Bannister, Bedingfield, Bennett, Bernstein, Blackwell, Bowers, Bradley, Brown, Burns, Chumley, Clary, Clemmons, Clyburn, Cobb</w:t>
      </w:r>
      <w:r>
        <w:noBreakHyphen/>
        <w:t>Hunter, Cogswell, Cole, Collins, Crawford, Crosby, Daning, Davis, Delleney, Dillard, Douglas, Duckworth, Elliott, Erickson, Felder, Finlay,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Parks, Pitts, Pope, Putnam, Ridgeway, M. Rivers, S. Rivers, Robinson</w:t>
      </w:r>
      <w:r>
        <w:noBreakHyphen/>
        <w:t>Simpson, Rutherford, Ryhal, Sandifer, Simrill, G.M. Smith, G.R. Smith, J.E. Smith, Sottile, Stavrinakis, Stringer, Tallon, Taylor, Thayer, Thigpen, Weeks, West, Wheeler, Whipper, White, Whitmire, Williams, Willis and Yow</w:t>
      </w:r>
    </w:p>
    <w:p w:rsidR="00D70925" w:rsidRDefault="00D70925" w:rsidP="00D70925">
      <w:pPr>
        <w:widowControl w:val="0"/>
        <w:jc w:val="left"/>
      </w:pPr>
      <w:r>
        <w:t>Document Path: l:\council\bills\gm\25007vr17.docx</w:t>
      </w:r>
    </w:p>
    <w:p w:rsidR="00D70925" w:rsidRDefault="00D70925" w:rsidP="00D70925">
      <w:pPr>
        <w:widowControl w:val="0"/>
        <w:jc w:val="left"/>
      </w:pPr>
    </w:p>
    <w:p w:rsidR="00D70925" w:rsidRDefault="00D70925" w:rsidP="00D70925">
      <w:pPr>
        <w:widowControl w:val="0"/>
        <w:jc w:val="left"/>
      </w:pPr>
      <w:r>
        <w:t>Introduced in the House on May 2, 2017</w:t>
      </w:r>
    </w:p>
    <w:p w:rsidR="00D70925" w:rsidRDefault="00D70925" w:rsidP="00D70925">
      <w:pPr>
        <w:widowControl w:val="0"/>
        <w:jc w:val="left"/>
      </w:pPr>
      <w:r>
        <w:t>Adopted by the House on May 2, 2017</w:t>
      </w:r>
    </w:p>
    <w:p w:rsidR="00D70925" w:rsidRDefault="00D70925" w:rsidP="00D70925">
      <w:pPr>
        <w:widowControl w:val="0"/>
        <w:jc w:val="left"/>
      </w:pPr>
    </w:p>
    <w:p w:rsidR="00D70925" w:rsidRDefault="00D70925" w:rsidP="00D70925">
      <w:pPr>
        <w:widowControl w:val="0"/>
        <w:jc w:val="left"/>
      </w:pPr>
      <w:r>
        <w:t xml:space="preserve">Summary: </w:t>
      </w:r>
      <w:r w:rsidR="00A97C0C">
        <w:t>Midlands Dixie Youth Ozone All-Star Baseball Team</w:t>
      </w:r>
    </w:p>
    <w:p w:rsidR="00D70925" w:rsidRDefault="00D70925" w:rsidP="00D70925">
      <w:pPr>
        <w:widowControl w:val="0"/>
        <w:jc w:val="left"/>
      </w:pPr>
    </w:p>
    <w:p w:rsidR="00D70925" w:rsidRDefault="00D70925" w:rsidP="00D70925">
      <w:pPr>
        <w:widowControl w:val="0"/>
        <w:jc w:val="left"/>
      </w:pPr>
    </w:p>
    <w:p w:rsidR="00D70925" w:rsidRDefault="00D70925" w:rsidP="00D70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0925">
        <w:rPr>
          <w:b/>
        </w:rPr>
        <w:t>HISTORY OF LEGISLATIVE ACTIONS</w:t>
      </w:r>
    </w:p>
    <w:p w:rsidR="00D70925" w:rsidRDefault="00D70925" w:rsidP="00D70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0925" w:rsidRPr="00D70925" w:rsidRDefault="00D70925" w:rsidP="00D70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0925">
        <w:rPr>
          <w:u w:val="single"/>
        </w:rPr>
        <w:tab/>
        <w:t>Date</w:t>
      </w:r>
      <w:r w:rsidRPr="00D70925">
        <w:rPr>
          <w:u w:val="single"/>
        </w:rPr>
        <w:tab/>
        <w:t>Body</w:t>
      </w:r>
      <w:r w:rsidRPr="00D70925">
        <w:rPr>
          <w:u w:val="single"/>
        </w:rPr>
        <w:tab/>
        <w:t>Action Description with journal page number</w:t>
      </w:r>
      <w:r w:rsidRPr="00D70925">
        <w:rPr>
          <w:u w:val="single"/>
        </w:rPr>
        <w:tab/>
      </w:r>
    </w:p>
    <w:p w:rsidR="00C34DE2" w:rsidRDefault="00C34DE2" w:rsidP="00C34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C1672C">
        <w:t>Introduced and adopted (</w:t>
      </w:r>
      <w:hyperlink r:id="rId7" w:history="1">
        <w:r w:rsidRPr="00C1672C">
          <w:rPr>
            <w:rStyle w:val="Hyperlink"/>
          </w:rPr>
          <w:t>House Journal</w:t>
        </w:r>
        <w:r w:rsidRPr="00C1672C">
          <w:rPr>
            <w:rStyle w:val="Hyperlink"/>
          </w:rPr>
          <w:noBreakHyphen/>
          <w:t>page 9</w:t>
        </w:r>
      </w:hyperlink>
      <w:r w:rsidRPr="00C1672C">
        <w:t>)</w:t>
      </w:r>
    </w:p>
    <w:p w:rsidR="00C34DE2" w:rsidRDefault="00C34DE2" w:rsidP="00C34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925" w:rsidRDefault="00D70925" w:rsidP="00D70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70925">
          <w:rPr>
            <w:rStyle w:val="Hyperlink"/>
          </w:rPr>
          <w:t>legislative information</w:t>
        </w:r>
      </w:hyperlink>
      <w:r>
        <w:t xml:space="preserve"> at the website</w:t>
      </w:r>
    </w:p>
    <w:p w:rsidR="00D70925" w:rsidRDefault="00D70925" w:rsidP="00D70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925" w:rsidRPr="00D70925" w:rsidRDefault="00D70925" w:rsidP="00D70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925" w:rsidRDefault="00D70925" w:rsidP="00D70925">
      <w:r w:rsidRPr="00D70925">
        <w:rPr>
          <w:b/>
        </w:rPr>
        <w:t>VERSIONS OF THIS BILL</w:t>
      </w:r>
    </w:p>
    <w:p w:rsidR="00D70925" w:rsidRDefault="00D70925" w:rsidP="00D70925"/>
    <w:p w:rsidR="00D70925" w:rsidRDefault="00B64C67" w:rsidP="00D70925">
      <w:hyperlink r:id="rId9" w:history="1">
        <w:r w:rsidR="00D70925">
          <w:rPr>
            <w:rStyle w:val="Hyperlink"/>
          </w:rPr>
          <w:t>5/2/2017</w:t>
        </w:r>
      </w:hyperlink>
    </w:p>
    <w:p w:rsidR="00D70925" w:rsidRDefault="00D70925" w:rsidP="00D70925"/>
    <w:p w:rsidR="00D70925" w:rsidRDefault="00D70925" w:rsidP="00D70925">
      <w:pPr>
        <w:sectPr w:rsidR="00D70925" w:rsidSect="00D709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5C75" w:rsidRDefault="00745C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2A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417C0">
        <w:rPr>
          <w:color w:val="000000" w:themeColor="text1"/>
          <w:u w:color="000000" w:themeColor="text1"/>
        </w:rPr>
        <w:t>MIDLANDS DIXIE YOUTH OZONE ALL</w:t>
      </w:r>
      <w:r w:rsidR="00F13B92">
        <w:rPr>
          <w:color w:val="000000" w:themeColor="text1"/>
          <w:u w:color="000000" w:themeColor="text1"/>
        </w:rPr>
        <w:noBreakHyphen/>
      </w:r>
      <w:r w:rsidR="00A417C0">
        <w:rPr>
          <w:color w:val="000000" w:themeColor="text1"/>
          <w:u w:color="000000" w:themeColor="text1"/>
        </w:rPr>
        <w:t xml:space="preserve">STAR BASEBALL </w:t>
      </w:r>
      <w:r w:rsidRPr="00E542AE">
        <w:rPr>
          <w:color w:val="000000" w:themeColor="text1"/>
          <w:u w:color="000000" w:themeColor="text1"/>
        </w:rPr>
        <w:t>TEAM</w:t>
      </w:r>
      <w:r w:rsidR="00B7489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8E2C4A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="00A417C0">
        <w:rPr>
          <w:color w:val="000000" w:themeColor="text1"/>
          <w:u w:color="000000" w:themeColor="text1"/>
        </w:rPr>
        <w:t>DIXIE YOUTH WORLD SERIES CHAMPIONSHIP</w:t>
      </w:r>
      <w:r w:rsidR="00A417C0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FE1" w:rsidRDefault="008D2A7F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3FE1">
        <w:t xml:space="preserve">the South Carolina House of Representatives is pleased to learn that the </w:t>
      </w:r>
      <w:r w:rsidR="00FA6366">
        <w:t xml:space="preserve">Midlands Dixie Youth </w:t>
      </w:r>
      <w:r w:rsidR="008E2C4A">
        <w:t>Ozone All</w:t>
      </w:r>
      <w:r w:rsidR="00F13B92">
        <w:noBreakHyphen/>
      </w:r>
      <w:r w:rsidR="008E2C4A">
        <w:t>Star baseball</w:t>
      </w:r>
      <w:r w:rsidR="00603FE1">
        <w:t xml:space="preserve"> team took top honors at the</w:t>
      </w:r>
      <w:r w:rsidR="00A417C0">
        <w:t xml:space="preserve"> </w:t>
      </w:r>
      <w:r w:rsidR="008D69E2">
        <w:t>Dixie Youth World Series</w:t>
      </w:r>
      <w:r w:rsidR="00A417C0">
        <w:t xml:space="preserve"> held </w:t>
      </w:r>
      <w:r w:rsidR="00603FE1">
        <w:t xml:space="preserve">in </w:t>
      </w:r>
      <w:r w:rsidR="00A417C0">
        <w:t>Laurel, Mississippi</w:t>
      </w:r>
      <w:r w:rsidR="002D5A70">
        <w:t>,</w:t>
      </w:r>
      <w:r w:rsidR="00603FE1">
        <w:t xml:space="preserve"> </w:t>
      </w:r>
      <w:r w:rsidR="00A417C0">
        <w:t>i</w:t>
      </w:r>
      <w:r w:rsidR="00603FE1">
        <w:t xml:space="preserve">n </w:t>
      </w:r>
      <w:r w:rsidR="00A417C0">
        <w:t>August</w:t>
      </w:r>
      <w:r w:rsidR="00FA6366">
        <w:t xml:space="preserve"> of 2016</w:t>
      </w:r>
      <w:r w:rsidR="00A417C0">
        <w:t>;</w:t>
      </w:r>
      <w:r w:rsidR="00603FE1">
        <w:t xml:space="preserve"> and</w:t>
      </w:r>
    </w:p>
    <w:p w:rsidR="00A417C0" w:rsidRDefault="00A417C0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17C0" w:rsidRDefault="00A417C0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reach the World Series, the </w:t>
      </w:r>
      <w:r w:rsidR="00FA6366">
        <w:t>Ozone All</w:t>
      </w:r>
      <w:r w:rsidR="00F13B92">
        <w:noBreakHyphen/>
      </w:r>
      <w:r w:rsidR="00FA6366">
        <w:t>Stars</w:t>
      </w:r>
      <w:r>
        <w:t xml:space="preserve"> had to play a Sub</w:t>
      </w:r>
      <w:r w:rsidR="00F13B92">
        <w:noBreakHyphen/>
      </w:r>
      <w:r>
        <w:t>district Series</w:t>
      </w:r>
      <w:r w:rsidR="00613465">
        <w:t xml:space="preserve">, a District Series, and the State Tournament, </w:t>
      </w:r>
      <w:r w:rsidR="008D69E2">
        <w:t>during which</w:t>
      </w:r>
      <w:r w:rsidR="00613465">
        <w:t xml:space="preserve"> they </w:t>
      </w:r>
      <w:r w:rsidR="00FA6366">
        <w:t>compiled</w:t>
      </w:r>
      <w:r w:rsidR="008D69E2">
        <w:t xml:space="preserve"> an impressive 12</w:t>
      </w:r>
      <w:r w:rsidR="00F13B92">
        <w:noBreakHyphen/>
      </w:r>
      <w:r w:rsidR="008D69E2">
        <w:t>0 record</w:t>
      </w:r>
      <w:r w:rsidR="00613465">
        <w:t>; and</w:t>
      </w: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Mississippi, the </w:t>
      </w:r>
      <w:r w:rsidR="002D5A70">
        <w:t>Ozone</w:t>
      </w:r>
      <w:r w:rsidR="00FA6366">
        <w:t xml:space="preserve"> All</w:t>
      </w:r>
      <w:r w:rsidR="00F13B92">
        <w:noBreakHyphen/>
      </w:r>
      <w:r w:rsidR="00FA6366">
        <w:t>Star</w:t>
      </w:r>
      <w:r w:rsidR="002D5A70">
        <w:t>s</w:t>
      </w:r>
      <w:r>
        <w:t xml:space="preserve"> defeated teams from Alabama, Texas, Mississippi twice, and Florida, which landed them in the championship rematch with Alabama for the World Series title; and </w:t>
      </w: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6366">
        <w:t xml:space="preserve">to the cheers of their exuberant fans, </w:t>
      </w:r>
      <w:r>
        <w:t xml:space="preserve">the </w:t>
      </w:r>
      <w:r w:rsidR="00FA6366">
        <w:t>O</w:t>
      </w:r>
      <w:r w:rsidR="00613465">
        <w:t>zone All</w:t>
      </w:r>
      <w:r w:rsidR="00F13B92">
        <w:noBreakHyphen/>
      </w:r>
      <w:r w:rsidR="00FA6366">
        <w:t>Star</w:t>
      </w:r>
      <w:r w:rsidR="00613465">
        <w:t xml:space="preserve">s </w:t>
      </w:r>
      <w:r w:rsidR="00FA6366">
        <w:t>d</w:t>
      </w:r>
      <w:r>
        <w:t xml:space="preserve">efeated </w:t>
      </w:r>
      <w:r w:rsidR="00613465">
        <w:t xml:space="preserve">Alabama </w:t>
      </w:r>
      <w:r w:rsidR="008D69E2">
        <w:t>6</w:t>
      </w:r>
      <w:r w:rsidR="00F13B92">
        <w:noBreakHyphen/>
      </w:r>
      <w:r w:rsidR="008D69E2">
        <w:t xml:space="preserve">0 </w:t>
      </w:r>
      <w:r w:rsidR="00FA6366">
        <w:t>t</w:t>
      </w:r>
      <w:r w:rsidR="00613465">
        <w:t xml:space="preserve">o capture the </w:t>
      </w:r>
      <w:r w:rsidR="002D5A70">
        <w:t xml:space="preserve">Dixie Youth </w:t>
      </w:r>
      <w:r w:rsidR="00613465">
        <w:t xml:space="preserve">World </w:t>
      </w:r>
      <w:r w:rsidR="00FA6366">
        <w:t>Series trophy on August 11, 2016</w:t>
      </w:r>
      <w:r>
        <w:t>; and</w:t>
      </w: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D5A70">
        <w:t xml:space="preserve">in </w:t>
      </w:r>
      <w:r w:rsidR="00FA6366">
        <w:t>its</w:t>
      </w:r>
      <w:r w:rsidR="002D5A70">
        <w:t xml:space="preserve"> bid for the World Series</w:t>
      </w:r>
      <w:r w:rsidR="00FA6366">
        <w:t xml:space="preserve"> title</w:t>
      </w:r>
      <w:r w:rsidR="002D5A70">
        <w:t xml:space="preserve">, </w:t>
      </w:r>
      <w:r>
        <w:t>the Ozone</w:t>
      </w:r>
      <w:r w:rsidR="00FA6366">
        <w:t xml:space="preserve"> All</w:t>
      </w:r>
      <w:r w:rsidR="00F13B92">
        <w:noBreakHyphen/>
      </w:r>
      <w:r w:rsidR="00FA6366">
        <w:t>Star</w:t>
      </w:r>
      <w:r w:rsidR="006B0675">
        <w:t xml:space="preserve">s </w:t>
      </w:r>
      <w:r w:rsidR="00FA6366">
        <w:t xml:space="preserve">allowed only 63 hits and </w:t>
      </w:r>
      <w:r>
        <w:t>accumulated 233 runs, hitting an incredible 47 home runs and setting records for home runs and runs scored in the State Tournament; and</w:t>
      </w: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B0675">
        <w:t xml:space="preserve">members of the championship </w:t>
      </w:r>
      <w:r>
        <w:t>Ozone All</w:t>
      </w:r>
      <w:r w:rsidR="00F13B92">
        <w:noBreakHyphen/>
      </w:r>
      <w:r>
        <w:t xml:space="preserve">Star </w:t>
      </w:r>
      <w:r w:rsidR="006B0675">
        <w:t xml:space="preserve">baseball </w:t>
      </w:r>
      <w:r w:rsidR="008D69E2">
        <w:t>team</w:t>
      </w:r>
      <w:r>
        <w:t xml:space="preserve"> </w:t>
      </w:r>
      <w:r w:rsidR="006B0675">
        <w:t>are</w:t>
      </w:r>
      <w:r>
        <w:t xml:space="preserve"> Bryce Metts, Carsen Brown, Trey Gallegos, Blake Palyok, Jake Laird, Tyler Dasher, Bruno Stone, Furman Senterfeit, Turner </w:t>
      </w:r>
      <w:r>
        <w:lastRenderedPageBreak/>
        <w:t>Thackston, Hunter Livingston, Layne Turner, and Tyler Smaciak; and</w:t>
      </w: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8E2C4A" w:rsidRPr="009633DB">
        <w:rPr>
          <w:color w:val="000000" w:themeColor="text1"/>
          <w:u w:color="000000" w:themeColor="text1"/>
        </w:rPr>
        <w:t xml:space="preserve">skill, strength, </w:t>
      </w:r>
      <w:r w:rsidR="008E2C4A">
        <w:rPr>
          <w:color w:val="000000" w:themeColor="text1"/>
          <w:u w:color="000000" w:themeColor="text1"/>
        </w:rPr>
        <w:t xml:space="preserve">and </w:t>
      </w:r>
      <w:r w:rsidR="008E2C4A" w:rsidRPr="009633DB">
        <w:rPr>
          <w:color w:val="000000" w:themeColor="text1"/>
          <w:u w:color="000000" w:themeColor="text1"/>
        </w:rPr>
        <w:t>strategy</w:t>
      </w:r>
      <w:r>
        <w:rPr>
          <w:color w:val="000000" w:themeColor="text1"/>
          <w:u w:color="000000" w:themeColor="text1"/>
        </w:rPr>
        <w:t xml:space="preserve">, Coach </w:t>
      </w:r>
      <w:r w:rsidR="008E2C4A">
        <w:t xml:space="preserve">Kenny Senterfeit </w:t>
      </w:r>
      <w:r w:rsidRPr="00E542AE">
        <w:rPr>
          <w:color w:val="000000" w:themeColor="text1"/>
          <w:u w:color="000000" w:themeColor="text1"/>
        </w:rPr>
        <w:t xml:space="preserve">and </w:t>
      </w:r>
      <w:r w:rsidR="008E2C4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8E2C4A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 xml:space="preserve">ed </w:t>
      </w:r>
      <w:r w:rsidR="008E2C4A">
        <w:rPr>
          <w:color w:val="000000" w:themeColor="text1"/>
          <w:u w:color="000000" w:themeColor="text1"/>
        </w:rPr>
        <w:t>assistants</w:t>
      </w:r>
      <w:r w:rsidR="00613465">
        <w:rPr>
          <w:color w:val="000000" w:themeColor="text1"/>
          <w:u w:color="000000" w:themeColor="text1"/>
        </w:rPr>
        <w:t>, Loren Metts and Chris Stone,</w:t>
      </w:r>
      <w:r>
        <w:rPr>
          <w:color w:val="000000" w:themeColor="text1"/>
          <w:u w:color="000000" w:themeColor="text1"/>
        </w:rPr>
        <w:t xml:space="preserve"> maximized their own experience and passion to mold a championship</w:t>
      </w:r>
      <w:r w:rsidR="00F13B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8E2C4A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749E3" w:rsidRDefault="004749E3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9E3" w:rsidRDefault="004749E3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success of the Ozone All</w:t>
      </w:r>
      <w:r w:rsidR="00F13B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Stars shows the importance of Dixie Youth baseball in the Midlands, which achieved success as a result of the hard work of board members, past and present, whose tireless efforts to share their love of baseball with young people deserve our most sincere praise and recognition; and</w:t>
      </w: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2A7F" w:rsidRDefault="00603FE1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2C4A">
        <w:t>t</w:t>
      </w:r>
      <w:r>
        <w:rPr>
          <w:color w:val="000000" w:themeColor="text1"/>
          <w:u w:color="000000" w:themeColor="text1"/>
        </w:rPr>
        <w:t>he South Carolina House of Representatives appreciate</w:t>
      </w:r>
      <w:r w:rsidR="008E2C4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E2C4A">
        <w:rPr>
          <w:color w:val="000000" w:themeColor="text1"/>
          <w:u w:color="000000" w:themeColor="text1"/>
        </w:rPr>
        <w:t>Ozone All</w:t>
      </w:r>
      <w:r w:rsidR="00F13B92">
        <w:rPr>
          <w:color w:val="000000" w:themeColor="text1"/>
          <w:u w:color="000000" w:themeColor="text1"/>
        </w:rPr>
        <w:noBreakHyphen/>
      </w:r>
      <w:r w:rsidR="008E2C4A">
        <w:rPr>
          <w:color w:val="000000" w:themeColor="text1"/>
          <w:u w:color="000000" w:themeColor="text1"/>
        </w:rPr>
        <w:t xml:space="preserve">Star baseball </w:t>
      </w:r>
      <w:r w:rsidR="008D69E2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community</w:t>
      </w:r>
      <w:r w:rsidR="008E2C4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E2C4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to come</w:t>
      </w:r>
      <w:r w:rsidR="008D2A7F">
        <w:t>.  Now, therefore,</w:t>
      </w:r>
    </w:p>
    <w:p w:rsidR="008D2A7F" w:rsidRDefault="008D2A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A7F" w:rsidRDefault="008D2A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2A7F" w:rsidRDefault="008D2A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E1" w:rsidRDefault="008D2A7F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3FE1">
        <w:t xml:space="preserve"> the members of the South Carolina House of Representatives, by this resolution, r</w:t>
      </w:r>
      <w:r w:rsidR="00603FE1">
        <w:rPr>
          <w:color w:val="000000" w:themeColor="text1"/>
          <w:u w:color="000000" w:themeColor="text1"/>
        </w:rPr>
        <w:t>ecognize and honor the Midlands Dixie Youth Ozone All</w:t>
      </w:r>
      <w:r w:rsidR="00F13B92">
        <w:rPr>
          <w:color w:val="000000" w:themeColor="text1"/>
          <w:u w:color="000000" w:themeColor="text1"/>
        </w:rPr>
        <w:noBreakHyphen/>
      </w:r>
      <w:r w:rsidR="00603FE1">
        <w:rPr>
          <w:color w:val="000000" w:themeColor="text1"/>
          <w:u w:color="000000" w:themeColor="text1"/>
        </w:rPr>
        <w:t xml:space="preserve">Star </w:t>
      </w:r>
      <w:r w:rsidR="008E2C4A">
        <w:rPr>
          <w:color w:val="000000" w:themeColor="text1"/>
          <w:u w:color="000000" w:themeColor="text1"/>
        </w:rPr>
        <w:t xml:space="preserve">baseball </w:t>
      </w:r>
      <w:r w:rsidR="00603FE1" w:rsidRPr="00E542AE">
        <w:rPr>
          <w:color w:val="000000" w:themeColor="text1"/>
          <w:u w:color="000000" w:themeColor="text1"/>
        </w:rPr>
        <w:t>team</w:t>
      </w:r>
      <w:r w:rsidR="00603FE1">
        <w:rPr>
          <w:color w:val="000000" w:themeColor="text1"/>
          <w:u w:color="000000" w:themeColor="text1"/>
        </w:rPr>
        <w:t xml:space="preserve"> and coaches</w:t>
      </w:r>
      <w:r w:rsidR="00603FE1" w:rsidRPr="00E542AE">
        <w:rPr>
          <w:color w:val="000000" w:themeColor="text1"/>
          <w:u w:color="000000" w:themeColor="text1"/>
        </w:rPr>
        <w:t xml:space="preserve"> for </w:t>
      </w:r>
      <w:r w:rsidR="00603FE1">
        <w:rPr>
          <w:color w:val="000000" w:themeColor="text1"/>
          <w:u w:color="000000" w:themeColor="text1"/>
        </w:rPr>
        <w:t>a remarkable</w:t>
      </w:r>
      <w:r w:rsidR="00603FE1" w:rsidRPr="00E542AE">
        <w:rPr>
          <w:color w:val="000000" w:themeColor="text1"/>
          <w:u w:color="000000" w:themeColor="text1"/>
        </w:rPr>
        <w:t xml:space="preserve"> season and </w:t>
      </w:r>
      <w:r w:rsidR="00603FE1">
        <w:rPr>
          <w:color w:val="000000" w:themeColor="text1"/>
          <w:u w:color="000000" w:themeColor="text1"/>
        </w:rPr>
        <w:t>congratulate them for winnin</w:t>
      </w:r>
      <w:r w:rsidR="00603FE1" w:rsidRPr="00E542AE">
        <w:rPr>
          <w:color w:val="000000" w:themeColor="text1"/>
          <w:u w:color="000000" w:themeColor="text1"/>
        </w:rPr>
        <w:t xml:space="preserve">g the </w:t>
      </w:r>
      <w:r w:rsidR="00603FE1">
        <w:rPr>
          <w:color w:val="000000" w:themeColor="text1"/>
          <w:u w:color="000000" w:themeColor="text1"/>
        </w:rPr>
        <w:t>201</w:t>
      </w:r>
      <w:r w:rsidR="00A417C0">
        <w:rPr>
          <w:color w:val="000000" w:themeColor="text1"/>
          <w:u w:color="000000" w:themeColor="text1"/>
        </w:rPr>
        <w:t>6 Dixie Youth World Series</w:t>
      </w:r>
      <w:r w:rsidR="00A417C0" w:rsidRPr="00E542AE">
        <w:rPr>
          <w:color w:val="000000" w:themeColor="text1"/>
          <w:u w:color="000000" w:themeColor="text1"/>
        </w:rPr>
        <w:t xml:space="preserve"> </w:t>
      </w:r>
      <w:r w:rsidR="00603FE1" w:rsidRPr="00E542AE">
        <w:rPr>
          <w:color w:val="000000" w:themeColor="text1"/>
          <w:u w:color="000000" w:themeColor="text1"/>
        </w:rPr>
        <w:t xml:space="preserve"> Championship </w:t>
      </w:r>
      <w:r w:rsidR="00603FE1">
        <w:rPr>
          <w:color w:val="000000" w:themeColor="text1"/>
          <w:u w:color="000000" w:themeColor="text1"/>
        </w:rPr>
        <w:t>t</w:t>
      </w:r>
      <w:r w:rsidR="00603FE1" w:rsidRPr="00E542AE">
        <w:rPr>
          <w:color w:val="000000" w:themeColor="text1"/>
          <w:u w:color="000000" w:themeColor="text1"/>
        </w:rPr>
        <w:t>itle.</w:t>
      </w:r>
    </w:p>
    <w:p w:rsidR="00603FE1" w:rsidRDefault="00603FE1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A7F" w:rsidRDefault="00603FE1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Kenny Senterfeit.</w:t>
      </w:r>
    </w:p>
    <w:p w:rsidR="00690F67" w:rsidRDefault="00F13B92" w:rsidP="00A1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0925" w:rsidRDefault="00D70925" w:rsidP="00D70925">
      <w:pPr>
        <w:suppressAutoHyphens/>
      </w:pPr>
    </w:p>
    <w:sectPr w:rsidR="00D70925" w:rsidSect="00D709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66" w:rsidRDefault="00FA6366" w:rsidP="009F0C77">
      <w:r>
        <w:separator/>
      </w:r>
    </w:p>
  </w:endnote>
  <w:endnote w:type="continuationSeparator" w:id="0">
    <w:p w:rsidR="00FA6366" w:rsidRDefault="00FA63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E2ABF6-05F9-4F41-9EBF-D79671165453}"/>
    <w:embedBold r:id="rId2" w:fontKey="{C794821A-BE56-48C2-A446-A9945134F4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DFEDA2-D5A1-4143-AE3A-E6CAC083F7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935E30-C260-4ADA-91E1-FBAC2304FA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EBA1D-65F3-4498-B824-645C93FDA8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925" w:rsidRPr="00745C75" w:rsidRDefault="00D70925" w:rsidP="00745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7C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66" w:rsidRDefault="00FA6366" w:rsidP="009F0C77">
      <w:r>
        <w:separator/>
      </w:r>
    </w:p>
  </w:footnote>
  <w:footnote w:type="continuationSeparator" w:id="0">
    <w:p w:rsidR="00FA6366" w:rsidRDefault="00FA63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7VR17"/>
    <w:docVar w:name="CoverBillType" w:val="r"/>
    <w:docVar w:name="DocPath" w:val="L:\Council\bills\GM\25007VR17.DOCX"/>
    <w:docVar w:name="dvBillNumber" w:val="42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2A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E2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A7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33B"/>
    <w:rsid w:val="003F6D79"/>
    <w:rsid w:val="0041760A"/>
    <w:rsid w:val="00417C01"/>
    <w:rsid w:val="004403BD"/>
    <w:rsid w:val="00461441"/>
    <w:rsid w:val="004749E3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FE1"/>
    <w:rsid w:val="00605102"/>
    <w:rsid w:val="00613465"/>
    <w:rsid w:val="006215AA"/>
    <w:rsid w:val="00690F67"/>
    <w:rsid w:val="006913C9"/>
    <w:rsid w:val="0069470D"/>
    <w:rsid w:val="006B0675"/>
    <w:rsid w:val="006D58AA"/>
    <w:rsid w:val="00705E25"/>
    <w:rsid w:val="00734F00"/>
    <w:rsid w:val="00745C75"/>
    <w:rsid w:val="007A70AE"/>
    <w:rsid w:val="008362E8"/>
    <w:rsid w:val="0085786E"/>
    <w:rsid w:val="008A1768"/>
    <w:rsid w:val="008A489F"/>
    <w:rsid w:val="008D2A7F"/>
    <w:rsid w:val="008D69E2"/>
    <w:rsid w:val="008E2C4A"/>
    <w:rsid w:val="008F0F33"/>
    <w:rsid w:val="008F4429"/>
    <w:rsid w:val="0094021A"/>
    <w:rsid w:val="009B44AF"/>
    <w:rsid w:val="009C6A0B"/>
    <w:rsid w:val="009F0C77"/>
    <w:rsid w:val="009F4DD1"/>
    <w:rsid w:val="00A02543"/>
    <w:rsid w:val="00A12142"/>
    <w:rsid w:val="00A41684"/>
    <w:rsid w:val="00A417C0"/>
    <w:rsid w:val="00A64E80"/>
    <w:rsid w:val="00A72BCD"/>
    <w:rsid w:val="00A741D9"/>
    <w:rsid w:val="00A833AB"/>
    <w:rsid w:val="00A9741D"/>
    <w:rsid w:val="00A97C0C"/>
    <w:rsid w:val="00AC34A2"/>
    <w:rsid w:val="00AD1C9A"/>
    <w:rsid w:val="00AD4B17"/>
    <w:rsid w:val="00B412D4"/>
    <w:rsid w:val="00B74899"/>
    <w:rsid w:val="00BE3C22"/>
    <w:rsid w:val="00C0345E"/>
    <w:rsid w:val="00C31C95"/>
    <w:rsid w:val="00C3483A"/>
    <w:rsid w:val="00C34DE2"/>
    <w:rsid w:val="00C74E9D"/>
    <w:rsid w:val="00C826DD"/>
    <w:rsid w:val="00C82FD3"/>
    <w:rsid w:val="00C92819"/>
    <w:rsid w:val="00CC6B7B"/>
    <w:rsid w:val="00CD2089"/>
    <w:rsid w:val="00D370F5"/>
    <w:rsid w:val="00D54666"/>
    <w:rsid w:val="00D70925"/>
    <w:rsid w:val="00D73A67"/>
    <w:rsid w:val="00D970A9"/>
    <w:rsid w:val="00DF3845"/>
    <w:rsid w:val="00E41911"/>
    <w:rsid w:val="00E44B57"/>
    <w:rsid w:val="00E92EEF"/>
    <w:rsid w:val="00EF2368"/>
    <w:rsid w:val="00F13B92"/>
    <w:rsid w:val="00F24442"/>
    <w:rsid w:val="00F50AE3"/>
    <w:rsid w:val="00F655B7"/>
    <w:rsid w:val="00F656BA"/>
    <w:rsid w:val="00F67CF1"/>
    <w:rsid w:val="00F728AA"/>
    <w:rsid w:val="00F840F0"/>
    <w:rsid w:val="00FA63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B6E9A-82C8-44F2-A92C-67673D70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9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9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0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07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7D2F4-4419-48F2-8277-D1075609A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656</Words>
  <Characters>3810</Characters>
  <Application>Microsoft Office Word</Application>
  <DocSecurity>0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4207: Midlands Dixie Youth Ozone All-Star Baseball Team - South Carolina Legislature Online</dc:title>
  <dc:creator>Gail Pinckney Moore</dc:creator>
  <cp:lastModifiedBy>S Volk</cp:lastModifiedBy>
  <cp:revision>2</cp:revision>
  <cp:lastPrinted>2017-04-26T16:03:00Z</cp:lastPrinted>
  <dcterms:created xsi:type="dcterms:W3CDTF">2017-05-05T18:57:00Z</dcterms:created>
  <dcterms:modified xsi:type="dcterms:W3CDTF">2017-05-05T18:57:00Z</dcterms:modified>
</cp:coreProperties>
</file>