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ACF" w:rsidRDefault="00574ACF" w:rsidP="00574ACF">
      <w:pPr>
        <w:widowControl w:val="0"/>
        <w:jc w:val="center"/>
      </w:pPr>
      <w:r w:rsidRPr="00574ACF">
        <w:rPr>
          <w:b/>
        </w:rPr>
        <w:t>South Carolina General Assembly</w:t>
      </w:r>
    </w:p>
    <w:p w:rsidR="00574ACF" w:rsidRDefault="00574ACF" w:rsidP="00574ACF">
      <w:pPr>
        <w:widowControl w:val="0"/>
        <w:jc w:val="center"/>
      </w:pPr>
      <w:r>
        <w:t>122nd Session, 2017-2018</w:t>
      </w:r>
    </w:p>
    <w:p w:rsidR="00574ACF" w:rsidRDefault="00574ACF" w:rsidP="00574ACF">
      <w:pPr>
        <w:widowControl w:val="0"/>
        <w:jc w:val="left"/>
      </w:pPr>
    </w:p>
    <w:p w:rsidR="00574ACF" w:rsidRDefault="00574ACF" w:rsidP="00574ACF">
      <w:pPr>
        <w:widowControl w:val="0"/>
        <w:jc w:val="left"/>
        <w:rPr>
          <w:b/>
        </w:rPr>
      </w:pPr>
      <w:r w:rsidRPr="00574ACF">
        <w:rPr>
          <w:b/>
        </w:rPr>
        <w:t>H. 4217</w:t>
      </w:r>
    </w:p>
    <w:p w:rsidR="00574ACF" w:rsidRDefault="00574ACF" w:rsidP="00574ACF">
      <w:pPr>
        <w:widowControl w:val="0"/>
        <w:jc w:val="left"/>
        <w:rPr>
          <w:b/>
        </w:rPr>
      </w:pPr>
    </w:p>
    <w:p w:rsidR="00574ACF" w:rsidRDefault="00574ACF" w:rsidP="00574ACF">
      <w:pPr>
        <w:widowControl w:val="0"/>
        <w:jc w:val="left"/>
      </w:pPr>
      <w:r w:rsidRPr="00574ACF">
        <w:rPr>
          <w:b/>
        </w:rPr>
        <w:t>STATUS INFORMATION</w:t>
      </w:r>
    </w:p>
    <w:p w:rsidR="00574ACF" w:rsidRDefault="00574ACF" w:rsidP="00574ACF">
      <w:pPr>
        <w:widowControl w:val="0"/>
        <w:jc w:val="left"/>
      </w:pPr>
    </w:p>
    <w:p w:rsidR="00574ACF" w:rsidRDefault="00574ACF" w:rsidP="00574ACF">
      <w:pPr>
        <w:widowControl w:val="0"/>
        <w:jc w:val="left"/>
      </w:pPr>
      <w:r>
        <w:t>House Resolution</w:t>
      </w:r>
    </w:p>
    <w:p w:rsidR="00574ACF" w:rsidRDefault="00574ACF" w:rsidP="00574ACF">
      <w:pPr>
        <w:widowControl w:val="0"/>
        <w:jc w:val="left"/>
      </w:pPr>
      <w:r>
        <w:t>Sponsors: Rep. Anderson</w:t>
      </w:r>
    </w:p>
    <w:p w:rsidR="00574ACF" w:rsidRDefault="00574ACF" w:rsidP="00574ACF">
      <w:pPr>
        <w:widowControl w:val="0"/>
        <w:jc w:val="left"/>
      </w:pPr>
      <w:r>
        <w:t>Document Path: l:\council\bills\gm\25020cm17.docx</w:t>
      </w:r>
    </w:p>
    <w:p w:rsidR="00574ACF" w:rsidRDefault="00574ACF" w:rsidP="00574ACF">
      <w:pPr>
        <w:widowControl w:val="0"/>
        <w:jc w:val="left"/>
      </w:pPr>
    </w:p>
    <w:p w:rsidR="00574ACF" w:rsidRDefault="00574ACF" w:rsidP="00574ACF">
      <w:pPr>
        <w:widowControl w:val="0"/>
        <w:jc w:val="left"/>
      </w:pPr>
      <w:r>
        <w:t>Introduced in the House on May 2, 2017</w:t>
      </w:r>
    </w:p>
    <w:p w:rsidR="00574ACF" w:rsidRDefault="00574ACF" w:rsidP="00574ACF">
      <w:pPr>
        <w:widowControl w:val="0"/>
        <w:jc w:val="left"/>
      </w:pPr>
      <w:r>
        <w:t>Adopted by the House on May 2, 2017</w:t>
      </w:r>
    </w:p>
    <w:p w:rsidR="00574ACF" w:rsidRDefault="00574ACF" w:rsidP="00574ACF">
      <w:pPr>
        <w:widowControl w:val="0"/>
        <w:jc w:val="left"/>
      </w:pPr>
    </w:p>
    <w:p w:rsidR="00574ACF" w:rsidRDefault="00574ACF" w:rsidP="00574ACF">
      <w:pPr>
        <w:widowControl w:val="0"/>
        <w:jc w:val="left"/>
      </w:pPr>
      <w:r>
        <w:t xml:space="preserve">Summary: </w:t>
      </w:r>
      <w:r w:rsidR="007905A9">
        <w:t>Pleasant Hill Elementary School</w:t>
      </w:r>
    </w:p>
    <w:p w:rsidR="00574ACF" w:rsidRDefault="00574ACF" w:rsidP="00574ACF">
      <w:pPr>
        <w:widowControl w:val="0"/>
        <w:jc w:val="left"/>
      </w:pPr>
    </w:p>
    <w:p w:rsidR="00574ACF" w:rsidRDefault="00574ACF" w:rsidP="00574ACF">
      <w:pPr>
        <w:widowControl w:val="0"/>
        <w:jc w:val="left"/>
      </w:pPr>
    </w:p>
    <w:p w:rsidR="00574ACF" w:rsidRDefault="00574ACF" w:rsidP="00574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4ACF">
        <w:rPr>
          <w:b/>
        </w:rPr>
        <w:t>HISTORY OF LEGISLATIVE ACTIONS</w:t>
      </w:r>
    </w:p>
    <w:p w:rsidR="00574ACF" w:rsidRDefault="00574ACF" w:rsidP="00574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4ACF" w:rsidRPr="00574ACF" w:rsidRDefault="00574ACF" w:rsidP="00574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4ACF">
        <w:rPr>
          <w:u w:val="single"/>
        </w:rPr>
        <w:tab/>
        <w:t>Date</w:t>
      </w:r>
      <w:r w:rsidRPr="00574ACF">
        <w:rPr>
          <w:u w:val="single"/>
        </w:rPr>
        <w:tab/>
        <w:t>Body</w:t>
      </w:r>
      <w:r w:rsidRPr="00574ACF">
        <w:rPr>
          <w:u w:val="single"/>
        </w:rPr>
        <w:tab/>
        <w:t>Action Description with journal page number</w:t>
      </w:r>
      <w:r w:rsidRPr="00574ACF">
        <w:rPr>
          <w:u w:val="single"/>
        </w:rPr>
        <w:tab/>
      </w:r>
    </w:p>
    <w:p w:rsidR="004C1170" w:rsidRDefault="004C1170" w:rsidP="004C1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0A0DD3">
        <w:t>Introduced and adopted (</w:t>
      </w:r>
      <w:hyperlink r:id="rId7" w:history="1">
        <w:r w:rsidRPr="000A0DD3">
          <w:rPr>
            <w:rStyle w:val="Hyperlink"/>
          </w:rPr>
          <w:t>House Journal</w:t>
        </w:r>
        <w:r w:rsidRPr="000A0DD3">
          <w:rPr>
            <w:rStyle w:val="Hyperlink"/>
          </w:rPr>
          <w:noBreakHyphen/>
          <w:t>page 12</w:t>
        </w:r>
      </w:hyperlink>
      <w:r w:rsidRPr="000A0DD3">
        <w:t>)</w:t>
      </w:r>
    </w:p>
    <w:p w:rsidR="004C1170" w:rsidRDefault="004C1170" w:rsidP="004C1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ACF" w:rsidRDefault="00574ACF" w:rsidP="00574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4ACF">
          <w:rPr>
            <w:rStyle w:val="Hyperlink"/>
          </w:rPr>
          <w:t>legislative information</w:t>
        </w:r>
      </w:hyperlink>
      <w:r>
        <w:t xml:space="preserve"> at the website</w:t>
      </w:r>
    </w:p>
    <w:p w:rsidR="00574ACF" w:rsidRDefault="00574ACF" w:rsidP="00574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ACF" w:rsidRPr="00574ACF" w:rsidRDefault="00574ACF" w:rsidP="00574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ACF" w:rsidRDefault="00574ACF" w:rsidP="00574ACF">
      <w:r w:rsidRPr="00574ACF">
        <w:rPr>
          <w:b/>
        </w:rPr>
        <w:t>VERSIONS OF THIS BILL</w:t>
      </w:r>
    </w:p>
    <w:p w:rsidR="00574ACF" w:rsidRDefault="00574ACF" w:rsidP="00574ACF"/>
    <w:p w:rsidR="00574ACF" w:rsidRDefault="0025726C" w:rsidP="00574ACF">
      <w:hyperlink r:id="rId9" w:history="1">
        <w:r w:rsidR="00574ACF">
          <w:rPr>
            <w:rStyle w:val="Hyperlink"/>
          </w:rPr>
          <w:t>5/2/2017</w:t>
        </w:r>
      </w:hyperlink>
    </w:p>
    <w:p w:rsidR="00574ACF" w:rsidRDefault="00574ACF" w:rsidP="00574ACF"/>
    <w:p w:rsidR="00574ACF" w:rsidRDefault="00574ACF" w:rsidP="00574ACF">
      <w:pPr>
        <w:sectPr w:rsidR="00574ACF" w:rsidSect="00574A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5678" w:rsidRDefault="005756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5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A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5F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PLEASANT HILL ELEMENTARY</w:t>
      </w:r>
      <w:r w:rsidRPr="004B4FDD">
        <w:rPr>
          <w:color w:val="000000" w:themeColor="text1"/>
          <w:u w:color="000000" w:themeColor="text1"/>
        </w:rPr>
        <w:t xml:space="preserve"> SCHOOL OF WILLIAMSBURG COUNTY FOR ITS COMMENDABLE STANDARDS IN EDUCATION AND TO CONGRATULATE THE STUDENTS, PARENTS, FACULTY, STAFF, AND ADMINISTRATION ON THE SCHOOL</w:t>
      </w:r>
      <w:r w:rsidR="00443D14" w:rsidRPr="00443D14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443D14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F04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Pleasant Hill</w:t>
      </w:r>
      <w:r w:rsidR="00530A32">
        <w:rPr>
          <w:color w:val="000000" w:themeColor="text1"/>
          <w:u w:color="000000" w:themeColor="text1"/>
        </w:rPr>
        <w:t xml:space="preserve"> Elementary School</w:t>
      </w:r>
      <w:r>
        <w:rPr>
          <w:color w:val="000000" w:themeColor="text1"/>
          <w:u w:color="000000" w:themeColor="text1"/>
        </w:rPr>
        <w:t xml:space="preserve"> took top honors in the third</w:t>
      </w:r>
      <w:r w:rsidR="00443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fourth</w:t>
      </w:r>
      <w:r w:rsidR="00443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competition and in the fifth</w:t>
      </w:r>
      <w:r w:rsidR="00443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grade competition of the Academic Fair and won the South Carolina Farm Bureau Award for Excellence in agricultural education, and the school had a </w:t>
      </w:r>
      <w:r w:rsidR="00666A96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finalist in the National Geography Bee</w:t>
      </w:r>
      <w:r w:rsidR="00666A96">
        <w:rPr>
          <w:color w:val="000000" w:themeColor="text1"/>
          <w:u w:color="000000" w:themeColor="text1"/>
        </w:rPr>
        <w:t>, as well as a finalist for the Georgetown Teacher of the Year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666A96" w:rsidRDefault="00666A96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A96" w:rsidRPr="004B4FDD" w:rsidRDefault="00666A96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Pleasant Hill had seven students who received Superintendent</w:t>
      </w:r>
      <w:r w:rsidR="00443D14" w:rsidRPr="00443D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Art Awards, two regional winners of the Youth Art Month, and a class winner of the Youth Soil and Conservation District Poster Contest, and the school was the Top Collecting School and had the Top Collecting Class for the United Way Campaign; and</w:t>
      </w:r>
    </w:p>
    <w:p w:rsidR="00505F04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A02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Pleasant Hill Elementary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443D14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="004B3A02">
        <w:t>.  Now, therefore,</w:t>
      </w:r>
    </w:p>
    <w:p w:rsidR="004B3A02" w:rsidRDefault="004B3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A02" w:rsidRDefault="004B3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3A02" w:rsidRDefault="004B3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F04" w:rsidRPr="004B4FDD" w:rsidRDefault="004B3A02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05F04">
        <w:t xml:space="preserve"> </w:t>
      </w:r>
      <w:r w:rsidR="00505F04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505F04">
        <w:rPr>
          <w:color w:val="000000" w:themeColor="text1"/>
          <w:u w:color="000000" w:themeColor="text1"/>
        </w:rPr>
        <w:t>Pleasant Hill Elementary</w:t>
      </w:r>
      <w:r w:rsidR="00505F04" w:rsidRPr="004B4FDD">
        <w:rPr>
          <w:color w:val="000000" w:themeColor="text1"/>
          <w:u w:color="000000" w:themeColor="text1"/>
        </w:rPr>
        <w:t xml:space="preserve"> </w:t>
      </w:r>
      <w:r w:rsidR="00505F04" w:rsidRPr="004B4FDD">
        <w:rPr>
          <w:color w:val="000000" w:themeColor="text1"/>
          <w:u w:color="000000" w:themeColor="text1"/>
        </w:rPr>
        <w:lastRenderedPageBreak/>
        <w:t xml:space="preserve">School of </w:t>
      </w:r>
      <w:r w:rsidR="00505F04">
        <w:rPr>
          <w:color w:val="000000" w:themeColor="text1"/>
          <w:u w:color="000000" w:themeColor="text1"/>
        </w:rPr>
        <w:t>Williamsburg</w:t>
      </w:r>
      <w:r w:rsidR="00505F04" w:rsidRPr="004B4FDD">
        <w:rPr>
          <w:color w:val="000000" w:themeColor="text1"/>
          <w:u w:color="000000" w:themeColor="text1"/>
        </w:rPr>
        <w:t xml:space="preserve"> County for its commendable standards in education and congratulate the students, parents, faculty, staff, and administration on the school</w:t>
      </w:r>
      <w:r w:rsidR="00443D14" w:rsidRPr="00443D14">
        <w:rPr>
          <w:color w:val="000000" w:themeColor="text1"/>
          <w:u w:color="000000" w:themeColor="text1"/>
        </w:rPr>
        <w:t>’</w:t>
      </w:r>
      <w:r w:rsidR="00505F04" w:rsidRPr="004B4FDD">
        <w:rPr>
          <w:color w:val="000000" w:themeColor="text1"/>
          <w:u w:color="000000" w:themeColor="text1"/>
        </w:rPr>
        <w:t>s various awards for the 2016</w:t>
      </w:r>
      <w:r w:rsidR="00443D14">
        <w:rPr>
          <w:color w:val="000000" w:themeColor="text1"/>
          <w:u w:color="000000" w:themeColor="text1"/>
        </w:rPr>
        <w:noBreakHyphen/>
      </w:r>
      <w:r w:rsidR="00505F04" w:rsidRPr="004B4FDD">
        <w:rPr>
          <w:color w:val="000000" w:themeColor="text1"/>
          <w:u w:color="000000" w:themeColor="text1"/>
        </w:rPr>
        <w:t xml:space="preserve">2017 school year. </w:t>
      </w:r>
    </w:p>
    <w:p w:rsidR="00505F04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A02" w:rsidRDefault="00505F04" w:rsidP="0050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</w:t>
      </w:r>
      <w:r w:rsidRPr="004B4FDD">
        <w:rPr>
          <w:color w:val="000000" w:themeColor="text1"/>
          <w:u w:color="000000" w:themeColor="text1"/>
        </w:rPr>
        <w:t xml:space="preserve">representatives of </w:t>
      </w:r>
      <w:r>
        <w:rPr>
          <w:color w:val="000000" w:themeColor="text1"/>
          <w:u w:color="000000" w:themeColor="text1"/>
        </w:rPr>
        <w:t>Pleasant Hill Elementary</w:t>
      </w:r>
      <w:r w:rsidRPr="004B4FDD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.</w:t>
      </w:r>
    </w:p>
    <w:p w:rsidR="00B00B76" w:rsidRDefault="00443D14" w:rsidP="00C9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4ACF" w:rsidRDefault="00574ACF" w:rsidP="00574ACF">
      <w:pPr>
        <w:suppressAutoHyphens/>
      </w:pPr>
    </w:p>
    <w:sectPr w:rsidR="00574ACF" w:rsidSect="00574A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A96" w:rsidRDefault="00666A96" w:rsidP="009F0C77">
      <w:r>
        <w:separator/>
      </w:r>
    </w:p>
  </w:endnote>
  <w:endnote w:type="continuationSeparator" w:id="0">
    <w:p w:rsidR="00666A96" w:rsidRDefault="00666A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6ED209-2152-4095-BD55-5D54110DEDB0}"/>
    <w:embedBold r:id="rId2" w:fontKey="{D1EB6463-9DFC-4C5D-AC58-984C362BE0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E06659-7E24-43F5-8299-94A5A5DEB9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C21E43-23D6-4C75-A4DB-10E57292F5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700190-2482-406A-B1A0-A83F48C276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ACF" w:rsidRPr="00575678" w:rsidRDefault="00574ACF" w:rsidP="00575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05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A96" w:rsidRDefault="00666A96" w:rsidP="009F0C77">
      <w:r>
        <w:separator/>
      </w:r>
    </w:p>
  </w:footnote>
  <w:footnote w:type="continuationSeparator" w:id="0">
    <w:p w:rsidR="00666A96" w:rsidRDefault="00666A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20CM17"/>
    <w:docVar w:name="CoverBillType" w:val="r"/>
    <w:docVar w:name="DocPath" w:val="L:\Council\bills\GM\25020CM17.DOCX"/>
    <w:docVar w:name="dvBillNumber" w:val="4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3A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D14"/>
    <w:rsid w:val="00461441"/>
    <w:rsid w:val="004809EE"/>
    <w:rsid w:val="00482B90"/>
    <w:rsid w:val="004B3A02"/>
    <w:rsid w:val="004C1170"/>
    <w:rsid w:val="004E7D54"/>
    <w:rsid w:val="00505F04"/>
    <w:rsid w:val="005273C6"/>
    <w:rsid w:val="00530A32"/>
    <w:rsid w:val="00530A69"/>
    <w:rsid w:val="00545593"/>
    <w:rsid w:val="00556EBF"/>
    <w:rsid w:val="00574ACF"/>
    <w:rsid w:val="00575678"/>
    <w:rsid w:val="00577C6C"/>
    <w:rsid w:val="005A62FE"/>
    <w:rsid w:val="005C2FE2"/>
    <w:rsid w:val="005E2BC9"/>
    <w:rsid w:val="00605102"/>
    <w:rsid w:val="006215AA"/>
    <w:rsid w:val="00654131"/>
    <w:rsid w:val="00666A96"/>
    <w:rsid w:val="006913C9"/>
    <w:rsid w:val="0069470D"/>
    <w:rsid w:val="006D58AA"/>
    <w:rsid w:val="00734F00"/>
    <w:rsid w:val="00771FF7"/>
    <w:rsid w:val="007905A9"/>
    <w:rsid w:val="007A70AE"/>
    <w:rsid w:val="008362E8"/>
    <w:rsid w:val="0085786E"/>
    <w:rsid w:val="008A1768"/>
    <w:rsid w:val="008A489F"/>
    <w:rsid w:val="008F0F33"/>
    <w:rsid w:val="008F35D7"/>
    <w:rsid w:val="008F4429"/>
    <w:rsid w:val="0094021A"/>
    <w:rsid w:val="009B44AF"/>
    <w:rsid w:val="009C6A0B"/>
    <w:rsid w:val="009F0C77"/>
    <w:rsid w:val="009F4DD1"/>
    <w:rsid w:val="00A02543"/>
    <w:rsid w:val="00A33B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B76"/>
    <w:rsid w:val="00B412D4"/>
    <w:rsid w:val="00BD4F48"/>
    <w:rsid w:val="00BE3C22"/>
    <w:rsid w:val="00C0345E"/>
    <w:rsid w:val="00C31C95"/>
    <w:rsid w:val="00C3483A"/>
    <w:rsid w:val="00C74E9D"/>
    <w:rsid w:val="00C826DD"/>
    <w:rsid w:val="00C82FD3"/>
    <w:rsid w:val="00C922AD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D6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255A8A-C17D-4BCD-A2A5-8449EFCD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A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4A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7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F9722-C850-49F9-928E-248E0D240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352</Words>
  <Characters>2004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4217: Pleasant Hill Elementary School - South Carolina Legislature Online</dc:title>
  <dc:creator>Gail Pinckney Moore</dc:creator>
  <cp:lastModifiedBy>S Volk</cp:lastModifiedBy>
  <cp:revision>2</cp:revision>
  <cp:lastPrinted>2017-04-28T18:22:00Z</cp:lastPrinted>
  <dcterms:created xsi:type="dcterms:W3CDTF">2017-05-05T19:00:00Z</dcterms:created>
  <dcterms:modified xsi:type="dcterms:W3CDTF">2017-05-05T19:00:00Z</dcterms:modified>
</cp:coreProperties>
</file>