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1EC" w:rsidRDefault="001211EC" w:rsidP="001211EC">
      <w:pPr>
        <w:widowControl w:val="0"/>
        <w:jc w:val="center"/>
      </w:pPr>
      <w:r w:rsidRPr="001211EC">
        <w:rPr>
          <w:b/>
        </w:rPr>
        <w:t>South Carolina General Assembly</w:t>
      </w:r>
    </w:p>
    <w:p w:rsidR="001211EC" w:rsidRDefault="001211EC" w:rsidP="001211EC">
      <w:pPr>
        <w:widowControl w:val="0"/>
        <w:jc w:val="center"/>
      </w:pPr>
      <w:r>
        <w:t>122nd Session, 2017-2018</w:t>
      </w:r>
    </w:p>
    <w:p w:rsidR="001211EC" w:rsidRDefault="001211EC" w:rsidP="001211EC">
      <w:pPr>
        <w:widowControl w:val="0"/>
        <w:jc w:val="left"/>
      </w:pPr>
    </w:p>
    <w:p w:rsidR="001211EC" w:rsidRDefault="001211EC" w:rsidP="001211EC">
      <w:pPr>
        <w:widowControl w:val="0"/>
        <w:jc w:val="left"/>
        <w:rPr>
          <w:b/>
        </w:rPr>
      </w:pPr>
      <w:r w:rsidRPr="001211EC">
        <w:rPr>
          <w:b/>
        </w:rPr>
        <w:t>H. 4331</w:t>
      </w:r>
    </w:p>
    <w:p w:rsidR="001211EC" w:rsidRDefault="001211EC" w:rsidP="001211EC">
      <w:pPr>
        <w:widowControl w:val="0"/>
        <w:jc w:val="left"/>
        <w:rPr>
          <w:b/>
        </w:rPr>
      </w:pPr>
    </w:p>
    <w:p w:rsidR="001211EC" w:rsidRDefault="001211EC" w:rsidP="001211EC">
      <w:pPr>
        <w:widowControl w:val="0"/>
        <w:jc w:val="left"/>
      </w:pPr>
      <w:r w:rsidRPr="001211EC">
        <w:rPr>
          <w:b/>
        </w:rPr>
        <w:t>STATUS INFORMATION</w:t>
      </w:r>
    </w:p>
    <w:p w:rsidR="001211EC" w:rsidRDefault="001211EC" w:rsidP="001211EC">
      <w:pPr>
        <w:widowControl w:val="0"/>
        <w:jc w:val="left"/>
      </w:pPr>
    </w:p>
    <w:p w:rsidR="001211EC" w:rsidRDefault="001211EC" w:rsidP="001211EC">
      <w:pPr>
        <w:widowControl w:val="0"/>
        <w:jc w:val="left"/>
      </w:pPr>
      <w:r>
        <w:t>House Resolution</w:t>
      </w:r>
    </w:p>
    <w:p w:rsidR="001211EC" w:rsidRDefault="001211EC" w:rsidP="001211EC">
      <w:pPr>
        <w:widowControl w:val="0"/>
        <w:jc w:val="left"/>
      </w:pPr>
      <w:r>
        <w:t>Sponsors: Reps. Fry, Daning,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Davis, Delleney, Dillard, Douglas, Duckworth, Elliott, Erickson, Felder, Finlay, Forrest, Forrester,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211EC" w:rsidRDefault="001211EC" w:rsidP="001211EC">
      <w:pPr>
        <w:widowControl w:val="0"/>
        <w:jc w:val="left"/>
      </w:pPr>
      <w:r>
        <w:t>Document Path: l:\council\bills\rt\17191cz17.docx</w:t>
      </w:r>
    </w:p>
    <w:p w:rsidR="001211EC" w:rsidRDefault="001211EC" w:rsidP="001211EC">
      <w:pPr>
        <w:widowControl w:val="0"/>
        <w:jc w:val="left"/>
      </w:pPr>
    </w:p>
    <w:p w:rsidR="001211EC" w:rsidRDefault="001211EC" w:rsidP="001211EC">
      <w:pPr>
        <w:widowControl w:val="0"/>
        <w:jc w:val="left"/>
      </w:pPr>
      <w:r>
        <w:t>Introduced in the House on May 11, 2017</w:t>
      </w:r>
    </w:p>
    <w:p w:rsidR="001211EC" w:rsidRDefault="001211EC" w:rsidP="001211EC">
      <w:pPr>
        <w:widowControl w:val="0"/>
        <w:jc w:val="left"/>
      </w:pPr>
      <w:r>
        <w:t>Adopted by the House on May 11, 2017</w:t>
      </w:r>
    </w:p>
    <w:p w:rsidR="001211EC" w:rsidRDefault="001211EC" w:rsidP="001211EC">
      <w:pPr>
        <w:widowControl w:val="0"/>
        <w:jc w:val="left"/>
      </w:pPr>
    </w:p>
    <w:p w:rsidR="001211EC" w:rsidRDefault="001211EC" w:rsidP="001211EC">
      <w:pPr>
        <w:widowControl w:val="0"/>
        <w:jc w:val="left"/>
      </w:pPr>
      <w:r>
        <w:t xml:space="preserve">Summary: </w:t>
      </w:r>
      <w:r w:rsidR="003B5323">
        <w:t>Daniel Scott Burson</w:t>
      </w:r>
    </w:p>
    <w:p w:rsidR="001211EC" w:rsidRDefault="001211EC" w:rsidP="001211EC">
      <w:pPr>
        <w:widowControl w:val="0"/>
        <w:jc w:val="left"/>
      </w:pPr>
    </w:p>
    <w:p w:rsidR="001211EC" w:rsidRDefault="001211EC" w:rsidP="001211EC">
      <w:pPr>
        <w:widowControl w:val="0"/>
        <w:jc w:val="left"/>
      </w:pPr>
    </w:p>
    <w:p w:rsidR="001211EC" w:rsidRDefault="001211EC" w:rsidP="001211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11EC">
        <w:rPr>
          <w:b/>
        </w:rPr>
        <w:t>HISTORY OF LEGISLATIVE ACTIONS</w:t>
      </w:r>
    </w:p>
    <w:p w:rsidR="001211EC" w:rsidRDefault="001211EC" w:rsidP="001211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211EC" w:rsidRPr="001211EC" w:rsidRDefault="001211EC" w:rsidP="001211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211EC">
        <w:rPr>
          <w:u w:val="single"/>
        </w:rPr>
        <w:tab/>
        <w:t>Date</w:t>
      </w:r>
      <w:r w:rsidRPr="001211EC">
        <w:rPr>
          <w:u w:val="single"/>
        </w:rPr>
        <w:tab/>
        <w:t>Body</w:t>
      </w:r>
      <w:r w:rsidRPr="001211EC">
        <w:rPr>
          <w:u w:val="single"/>
        </w:rPr>
        <w:tab/>
        <w:t>Action Description with journal page number</w:t>
      </w:r>
      <w:r w:rsidRPr="001211EC">
        <w:rPr>
          <w:u w:val="single"/>
        </w:rPr>
        <w:tab/>
      </w:r>
    </w:p>
    <w:p w:rsidR="007E22C9" w:rsidRDefault="007E22C9" w:rsidP="007E2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5/11/2017</w:t>
      </w:r>
      <w:r>
        <w:tab/>
        <w:t>House</w:t>
      </w:r>
      <w:r>
        <w:tab/>
      </w:r>
      <w:r w:rsidRPr="001B2752">
        <w:t>Introduced and adopted (</w:t>
      </w:r>
      <w:hyperlink r:id="rId7" w:history="1">
        <w:r w:rsidRPr="001B2752">
          <w:rPr>
            <w:rStyle w:val="Hyperlink"/>
          </w:rPr>
          <w:t>House Journal</w:t>
        </w:r>
        <w:r w:rsidRPr="001B2752">
          <w:rPr>
            <w:rStyle w:val="Hyperlink"/>
          </w:rPr>
          <w:noBreakHyphen/>
          <w:t>page 58</w:t>
        </w:r>
      </w:hyperlink>
      <w:r w:rsidRPr="001B2752">
        <w:t>)</w:t>
      </w:r>
    </w:p>
    <w:p w:rsidR="007E22C9" w:rsidRDefault="007E22C9" w:rsidP="007E22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11EC" w:rsidRDefault="001211EC" w:rsidP="00121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211EC">
          <w:rPr>
            <w:rStyle w:val="Hyperlink"/>
          </w:rPr>
          <w:t>legislative information</w:t>
        </w:r>
      </w:hyperlink>
      <w:r>
        <w:t xml:space="preserve"> at the website</w:t>
      </w:r>
    </w:p>
    <w:p w:rsidR="001211EC" w:rsidRDefault="001211EC" w:rsidP="00121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11EC" w:rsidRPr="001211EC" w:rsidRDefault="001211EC" w:rsidP="001211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211EC" w:rsidRDefault="001211EC" w:rsidP="001211EC">
      <w:r w:rsidRPr="001211EC">
        <w:rPr>
          <w:b/>
        </w:rPr>
        <w:t>VERSIONS OF THIS BILL</w:t>
      </w:r>
    </w:p>
    <w:p w:rsidR="001211EC" w:rsidRDefault="001211EC" w:rsidP="001211EC"/>
    <w:p w:rsidR="001211EC" w:rsidRDefault="006F55BD" w:rsidP="001211EC">
      <w:hyperlink r:id="rId9" w:history="1">
        <w:r w:rsidR="001211EC">
          <w:rPr>
            <w:rStyle w:val="Hyperlink"/>
          </w:rPr>
          <w:t>5/11/2017</w:t>
        </w:r>
      </w:hyperlink>
    </w:p>
    <w:p w:rsidR="001211EC" w:rsidRDefault="001211EC" w:rsidP="001211EC"/>
    <w:p w:rsidR="001211EC" w:rsidRDefault="001211EC" w:rsidP="001211EC">
      <w:pPr>
        <w:sectPr w:rsidR="001211EC" w:rsidSect="001211E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A1FD3" w:rsidRDefault="001A1FD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0487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7B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DANIEL SCOTT BURSON UPON THE OCCASION OF HIS RETIREMENT AFTER TWENTY</w:t>
      </w:r>
      <w:r>
        <w:noBreakHyphen/>
        <w:t>ONE YEARS OF EXEMPLARY SERVICE AND TO WISH HIM CONTINUED SUCCESS AND HAPPINESS IN ALL HIS FUTURE ENDEAVORS.</w:t>
      </w: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pleased to learn that Daniel Scott Burson beg</w:t>
      </w:r>
      <w:r w:rsidR="008E1602">
        <w:t>a</w:t>
      </w:r>
      <w:r>
        <w:t>n a well</w:t>
      </w:r>
      <w:r>
        <w:noBreakHyphen/>
        <w:t>deserved retirement on April 29, 2017, from Nucor Steel</w:t>
      </w:r>
      <w:r>
        <w:noBreakHyphen/>
        <w:t>Berkeley; and</w:t>
      </w: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Olympia, Washington</w:t>
      </w:r>
      <w:r w:rsidR="002E6121">
        <w:t>,</w:t>
      </w:r>
      <w:r>
        <w:t xml:space="preserve"> on May 2, 1951, Daniel has been working since the age of nine. His career has brought him all over the country</w:t>
      </w:r>
      <w:r w:rsidR="002E6121">
        <w:t>. H</w:t>
      </w:r>
      <w:r>
        <w:t xml:space="preserve">e and his family settled in South Carolina, </w:t>
      </w:r>
      <w:r w:rsidR="002E6121">
        <w:t>the State</w:t>
      </w:r>
      <w:r>
        <w:t xml:space="preserve"> they now call home; and</w:t>
      </w: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Daniel married the love of his life Rebecca on August 30, 1977. She blessed him with one cherished daughter Br</w:t>
      </w:r>
      <w:r w:rsidR="00651886">
        <w:t>o</w:t>
      </w:r>
      <w:r>
        <w:t>nwen Fry. His life was further blessed with the arrival of his beloved grandson James Daniel Fry; and</w:t>
      </w: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lifelong hard worker, Daniel</w:t>
      </w:r>
      <w:r w:rsidR="00D43B82">
        <w:t xml:space="preserve"> i</w:t>
      </w:r>
      <w:r>
        <w:t xml:space="preserve">s </w:t>
      </w:r>
      <w:r w:rsidR="00D43B82">
        <w:t>characterized most</w:t>
      </w:r>
      <w:r>
        <w:t xml:space="preserve"> by the impact he has had as a father and husband. His life</w:t>
      </w:r>
      <w:r w:rsidRPr="00707B60">
        <w:t>’</w:t>
      </w:r>
      <w:r>
        <w:t>s work is evidenced in the joy he brings to his family and his commitment to their happiness; and</w:t>
      </w: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plans to spend many happy hours of retirement further enjoying the company of his family; and</w:t>
      </w:r>
    </w:p>
    <w:p w:rsidR="00707B60" w:rsidRDefault="00707B60" w:rsidP="00707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B60" w:rsidRDefault="00707B60" w:rsidP="001A1F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>
        <w:t xml:space="preserve"> </w:t>
      </w:r>
      <w:r>
        <w:rPr>
          <w:color w:val="000000" w:themeColor="text1"/>
          <w:u w:color="000000" w:themeColor="text1"/>
        </w:rPr>
        <w:t xml:space="preserve">are grateful for the years of dedication that Daniel </w:t>
      </w:r>
      <w:r>
        <w:rPr>
          <w:color w:val="000000" w:themeColor="text1"/>
          <w:u w:color="000000" w:themeColor="text1"/>
        </w:rPr>
        <w:lastRenderedPageBreak/>
        <w:t xml:space="preserve">has devoted to </w:t>
      </w:r>
      <w:r>
        <w:t>his work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>
        <w:rPr>
          <w:color w:val="000000" w:themeColor="text1"/>
          <w:u w:color="000000" w:themeColor="text1"/>
        </w:rPr>
        <w:noBreakHyphen/>
        <w:t>earned retirement.  Now, therefore,</w:t>
      </w:r>
    </w:p>
    <w:p w:rsidR="00804873" w:rsidRDefault="0080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873" w:rsidRDefault="0080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04873" w:rsidRDefault="0080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873" w:rsidRDefault="0080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07B60">
        <w:t xml:space="preserve"> the members of the House of Representatives of the State of South Carolina, by this resolution, recognize and honor Daniel Scott Burson upon the occasion of his retirement after twenty</w:t>
      </w:r>
      <w:r w:rsidR="00707B60">
        <w:noBreakHyphen/>
        <w:t>one years of exemplary service and wish him continued success and happiness in all his future endeavors.</w:t>
      </w:r>
    </w:p>
    <w:p w:rsidR="00804873" w:rsidRDefault="0080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4873" w:rsidRDefault="0080487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07B60">
        <w:t xml:space="preserve"> Daniel Scott Burson</w:t>
      </w:r>
      <w:r w:rsidR="008E1602">
        <w:t>.</w:t>
      </w:r>
    </w:p>
    <w:p w:rsidR="00D758FB" w:rsidRDefault="00707B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211EC" w:rsidRDefault="001211EC" w:rsidP="001211EC">
      <w:pPr>
        <w:suppressAutoHyphens/>
      </w:pPr>
    </w:p>
    <w:sectPr w:rsidR="001211EC" w:rsidSect="001211E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7B60" w:rsidRDefault="00707B60" w:rsidP="009F0C77">
      <w:r>
        <w:separator/>
      </w:r>
    </w:p>
  </w:endnote>
  <w:endnote w:type="continuationSeparator" w:id="0">
    <w:p w:rsidR="00707B60" w:rsidRDefault="00707B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7A3B5F2-FBEB-4F24-AE01-102A9EB95C33}"/>
    <w:embedBold r:id="rId2" w:fontKey="{CE31031D-08E2-45B1-B24F-F4484274405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815B574-63F3-45F1-9E0D-7F64D9E398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076A44-080B-4D6F-899F-7F9A739865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5528F6-1205-4A4C-8D68-34775D7E9E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11EC" w:rsidRPr="001A1FD3" w:rsidRDefault="001211EC" w:rsidP="001A1F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B532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7B60" w:rsidRDefault="00707B60" w:rsidP="009F0C77">
      <w:r>
        <w:separator/>
      </w:r>
    </w:p>
  </w:footnote>
  <w:footnote w:type="continuationSeparator" w:id="0">
    <w:p w:rsidR="00707B60" w:rsidRDefault="00707B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91CZ17"/>
    <w:docVar w:name="CoverBillType" w:val="r"/>
    <w:docVar w:name="DocPath" w:val="L:\Council\bills\RT\17191CZ17.DOCX"/>
    <w:docVar w:name="dvBillNumber" w:val="4331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04873"/>
    <w:rsid w:val="00011869"/>
    <w:rsid w:val="00015CD6"/>
    <w:rsid w:val="000E0100"/>
    <w:rsid w:val="000E1785"/>
    <w:rsid w:val="000F40FA"/>
    <w:rsid w:val="001035F1"/>
    <w:rsid w:val="0010776B"/>
    <w:rsid w:val="001211EC"/>
    <w:rsid w:val="00133E66"/>
    <w:rsid w:val="001435A3"/>
    <w:rsid w:val="00146ED3"/>
    <w:rsid w:val="00151044"/>
    <w:rsid w:val="00155361"/>
    <w:rsid w:val="001A1FD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6121"/>
    <w:rsid w:val="00301B21"/>
    <w:rsid w:val="00325348"/>
    <w:rsid w:val="0032732C"/>
    <w:rsid w:val="00336AD0"/>
    <w:rsid w:val="0037079A"/>
    <w:rsid w:val="003B532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BE3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1886"/>
    <w:rsid w:val="006913C9"/>
    <w:rsid w:val="0069470D"/>
    <w:rsid w:val="006D58AA"/>
    <w:rsid w:val="00707B60"/>
    <w:rsid w:val="00734F00"/>
    <w:rsid w:val="007A70AE"/>
    <w:rsid w:val="007E22C9"/>
    <w:rsid w:val="00804873"/>
    <w:rsid w:val="008362E8"/>
    <w:rsid w:val="0085786E"/>
    <w:rsid w:val="008A1768"/>
    <w:rsid w:val="008A489F"/>
    <w:rsid w:val="008E160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43B82"/>
    <w:rsid w:val="00D73A67"/>
    <w:rsid w:val="00D758FB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885027-2AE6-45FA-9547-1F91933B6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3B8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B8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211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3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331_201705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96F541-DFFD-4818-81EC-68E2083B5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514</Words>
  <Characters>2935</Characters>
  <Application>Microsoft Office Word</Application>
  <DocSecurity>0</DocSecurity>
  <Lines>96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4331: Daniel Scott Burson - South Carolina Legislature Online</dc:title>
  <dc:creator>Rebecca Turner</dc:creator>
  <cp:lastModifiedBy>S Volk</cp:lastModifiedBy>
  <cp:revision>2</cp:revision>
  <cp:lastPrinted>2017-05-11T17:34:00Z</cp:lastPrinted>
  <dcterms:created xsi:type="dcterms:W3CDTF">2017-05-16T15:57:00Z</dcterms:created>
  <dcterms:modified xsi:type="dcterms:W3CDTF">2017-05-16T15:57:00Z</dcterms:modified>
</cp:coreProperties>
</file>