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D3A" w:rsidRDefault="00813D3A" w:rsidP="00813D3A">
      <w:pPr>
        <w:widowControl w:val="0"/>
        <w:jc w:val="center"/>
      </w:pPr>
      <w:r w:rsidRPr="00813D3A">
        <w:rPr>
          <w:b/>
        </w:rPr>
        <w:t>South Carolina General Assembly</w:t>
      </w:r>
    </w:p>
    <w:p w:rsidR="00813D3A" w:rsidRDefault="00813D3A" w:rsidP="00813D3A">
      <w:pPr>
        <w:widowControl w:val="0"/>
        <w:jc w:val="center"/>
      </w:pPr>
      <w:r>
        <w:t>122nd Session, 2017-2018</w:t>
      </w:r>
    </w:p>
    <w:p w:rsidR="00813D3A" w:rsidRDefault="00813D3A" w:rsidP="00813D3A">
      <w:pPr>
        <w:widowControl w:val="0"/>
        <w:jc w:val="left"/>
      </w:pPr>
    </w:p>
    <w:p w:rsidR="00813D3A" w:rsidRDefault="00813D3A" w:rsidP="00813D3A">
      <w:pPr>
        <w:widowControl w:val="0"/>
        <w:jc w:val="left"/>
        <w:rPr>
          <w:b/>
        </w:rPr>
      </w:pPr>
      <w:r w:rsidRPr="00813D3A">
        <w:rPr>
          <w:b/>
        </w:rPr>
        <w:t>H. 4356</w:t>
      </w:r>
    </w:p>
    <w:p w:rsidR="00813D3A" w:rsidRDefault="00813D3A" w:rsidP="00813D3A">
      <w:pPr>
        <w:widowControl w:val="0"/>
        <w:jc w:val="left"/>
        <w:rPr>
          <w:b/>
        </w:rPr>
      </w:pPr>
    </w:p>
    <w:p w:rsidR="00813D3A" w:rsidRDefault="00813D3A" w:rsidP="00813D3A">
      <w:pPr>
        <w:widowControl w:val="0"/>
        <w:jc w:val="left"/>
      </w:pPr>
      <w:r w:rsidRPr="00813D3A">
        <w:rPr>
          <w:b/>
        </w:rPr>
        <w:t>STATUS INFORMATION</w:t>
      </w:r>
    </w:p>
    <w:p w:rsidR="00813D3A" w:rsidRDefault="00813D3A" w:rsidP="00813D3A">
      <w:pPr>
        <w:widowControl w:val="0"/>
        <w:jc w:val="left"/>
      </w:pPr>
    </w:p>
    <w:p w:rsidR="00813D3A" w:rsidRDefault="00813D3A" w:rsidP="00813D3A">
      <w:pPr>
        <w:widowControl w:val="0"/>
        <w:jc w:val="left"/>
      </w:pPr>
      <w:r>
        <w:t>House Resolution</w:t>
      </w:r>
    </w:p>
    <w:p w:rsidR="00813D3A" w:rsidRDefault="00813D3A" w:rsidP="00813D3A">
      <w:pPr>
        <w:widowControl w:val="0"/>
        <w:jc w:val="left"/>
      </w:pPr>
      <w:r>
        <w:t>Sponsors: Reps. Forrest,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813D3A" w:rsidRDefault="00813D3A" w:rsidP="00813D3A">
      <w:pPr>
        <w:widowControl w:val="0"/>
        <w:jc w:val="left"/>
      </w:pPr>
      <w:r>
        <w:t>Document Path: l:\council\bills\rt\17197cm17.docx</w:t>
      </w:r>
    </w:p>
    <w:p w:rsidR="00813D3A" w:rsidRDefault="00813D3A" w:rsidP="00813D3A">
      <w:pPr>
        <w:widowControl w:val="0"/>
        <w:jc w:val="left"/>
      </w:pPr>
    </w:p>
    <w:p w:rsidR="00813D3A" w:rsidRDefault="00813D3A" w:rsidP="00813D3A">
      <w:pPr>
        <w:widowControl w:val="0"/>
        <w:jc w:val="left"/>
      </w:pPr>
      <w:r>
        <w:t>Introduced in the House on June 6, 2017</w:t>
      </w:r>
    </w:p>
    <w:p w:rsidR="00813D3A" w:rsidRDefault="00813D3A" w:rsidP="00813D3A">
      <w:pPr>
        <w:widowControl w:val="0"/>
        <w:jc w:val="left"/>
      </w:pPr>
      <w:r>
        <w:t>Adopted by the House on June 6, 2017</w:t>
      </w:r>
    </w:p>
    <w:p w:rsidR="00813D3A" w:rsidRDefault="00813D3A" w:rsidP="00813D3A">
      <w:pPr>
        <w:widowControl w:val="0"/>
        <w:jc w:val="left"/>
      </w:pPr>
    </w:p>
    <w:p w:rsidR="00813D3A" w:rsidRDefault="00813D3A" w:rsidP="00813D3A">
      <w:pPr>
        <w:widowControl w:val="0"/>
        <w:jc w:val="left"/>
      </w:pPr>
      <w:r>
        <w:t xml:space="preserve">Summary: </w:t>
      </w:r>
      <w:r w:rsidR="00FD2851">
        <w:t>Captain Walter Goss</w:t>
      </w:r>
    </w:p>
    <w:p w:rsidR="00813D3A" w:rsidRDefault="00813D3A" w:rsidP="00813D3A">
      <w:pPr>
        <w:widowControl w:val="0"/>
        <w:jc w:val="left"/>
      </w:pPr>
    </w:p>
    <w:p w:rsidR="00813D3A" w:rsidRDefault="00813D3A" w:rsidP="00813D3A">
      <w:pPr>
        <w:widowControl w:val="0"/>
        <w:jc w:val="left"/>
      </w:pPr>
    </w:p>
    <w:p w:rsidR="00813D3A" w:rsidRDefault="00813D3A" w:rsidP="00813D3A">
      <w:pPr>
        <w:widowControl w:val="0"/>
        <w:tabs>
          <w:tab w:val="center" w:pos="590"/>
          <w:tab w:val="center" w:pos="1440"/>
          <w:tab w:val="left" w:pos="1872"/>
          <w:tab w:val="left" w:pos="9187"/>
        </w:tabs>
        <w:jc w:val="left"/>
      </w:pPr>
      <w:r w:rsidRPr="00813D3A">
        <w:rPr>
          <w:b/>
        </w:rPr>
        <w:t>HISTORY OF LEGISLATIVE ACTIONS</w:t>
      </w:r>
    </w:p>
    <w:p w:rsidR="00813D3A" w:rsidRDefault="00813D3A" w:rsidP="00813D3A">
      <w:pPr>
        <w:widowControl w:val="0"/>
        <w:tabs>
          <w:tab w:val="center" w:pos="590"/>
          <w:tab w:val="center" w:pos="1440"/>
          <w:tab w:val="left" w:pos="1872"/>
          <w:tab w:val="left" w:pos="9187"/>
        </w:tabs>
        <w:jc w:val="left"/>
      </w:pPr>
    </w:p>
    <w:p w:rsidR="00813D3A" w:rsidRPr="00813D3A" w:rsidRDefault="00813D3A" w:rsidP="00813D3A">
      <w:pPr>
        <w:widowControl w:val="0"/>
        <w:tabs>
          <w:tab w:val="center" w:pos="590"/>
          <w:tab w:val="center" w:pos="1440"/>
          <w:tab w:val="left" w:pos="1872"/>
          <w:tab w:val="left" w:pos="9187"/>
        </w:tabs>
        <w:jc w:val="left"/>
      </w:pPr>
      <w:r w:rsidRPr="00813D3A">
        <w:rPr>
          <w:u w:val="single"/>
        </w:rPr>
        <w:tab/>
        <w:t>Date</w:t>
      </w:r>
      <w:r w:rsidRPr="00813D3A">
        <w:rPr>
          <w:u w:val="single"/>
        </w:rPr>
        <w:tab/>
        <w:t>Body</w:t>
      </w:r>
      <w:r w:rsidRPr="00813D3A">
        <w:rPr>
          <w:u w:val="single"/>
        </w:rPr>
        <w:tab/>
        <w:t>Action Description with journal page number</w:t>
      </w:r>
      <w:r w:rsidRPr="00813D3A">
        <w:rPr>
          <w:u w:val="single"/>
        </w:rPr>
        <w:tab/>
      </w:r>
    </w:p>
    <w:p w:rsidR="00813D3A" w:rsidRDefault="00813D3A" w:rsidP="00813D3A">
      <w:pPr>
        <w:widowControl w:val="0"/>
        <w:tabs>
          <w:tab w:val="right" w:pos="1008"/>
          <w:tab w:val="left" w:pos="1152"/>
          <w:tab w:val="left" w:pos="1872"/>
          <w:tab w:val="left" w:pos="9187"/>
        </w:tabs>
        <w:ind w:left="2088" w:hanging="2088"/>
        <w:jc w:val="left"/>
      </w:pPr>
      <w:r>
        <w:tab/>
        <w:t>6/6/2017</w:t>
      </w:r>
      <w:r>
        <w:tab/>
        <w:t>House</w:t>
      </w:r>
      <w:r>
        <w:tab/>
      </w:r>
      <w:r w:rsidRPr="00D20C94">
        <w:t>Introduced and adopted</w:t>
      </w:r>
    </w:p>
    <w:p w:rsidR="00813D3A" w:rsidRDefault="00813D3A" w:rsidP="00813D3A">
      <w:pPr>
        <w:widowControl w:val="0"/>
        <w:tabs>
          <w:tab w:val="right" w:pos="1008"/>
          <w:tab w:val="left" w:pos="1152"/>
          <w:tab w:val="left" w:pos="1872"/>
          <w:tab w:val="left" w:pos="9187"/>
        </w:tabs>
        <w:ind w:left="2088" w:hanging="2088"/>
        <w:jc w:val="left"/>
      </w:pPr>
    </w:p>
    <w:p w:rsidR="00813D3A" w:rsidRDefault="00813D3A" w:rsidP="00813D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13D3A">
          <w:rPr>
            <w:rStyle w:val="Hyperlink"/>
          </w:rPr>
          <w:t>legislative information</w:t>
        </w:r>
      </w:hyperlink>
      <w:r>
        <w:t xml:space="preserve"> at the website</w:t>
      </w:r>
    </w:p>
    <w:p w:rsidR="00813D3A" w:rsidRDefault="00813D3A" w:rsidP="00813D3A">
      <w:pPr>
        <w:widowControl w:val="0"/>
        <w:tabs>
          <w:tab w:val="right" w:pos="1008"/>
          <w:tab w:val="left" w:pos="1152"/>
          <w:tab w:val="left" w:pos="1872"/>
          <w:tab w:val="left" w:pos="9187"/>
        </w:tabs>
        <w:ind w:left="2088" w:hanging="2088"/>
        <w:jc w:val="left"/>
      </w:pPr>
    </w:p>
    <w:p w:rsidR="00813D3A" w:rsidRPr="00813D3A" w:rsidRDefault="00813D3A" w:rsidP="00813D3A">
      <w:pPr>
        <w:widowControl w:val="0"/>
        <w:tabs>
          <w:tab w:val="right" w:pos="1008"/>
          <w:tab w:val="left" w:pos="1152"/>
          <w:tab w:val="left" w:pos="1872"/>
          <w:tab w:val="left" w:pos="9187"/>
        </w:tabs>
        <w:ind w:left="2088" w:hanging="2088"/>
        <w:jc w:val="left"/>
      </w:pPr>
    </w:p>
    <w:p w:rsidR="00813D3A" w:rsidRDefault="00813D3A" w:rsidP="00813D3A">
      <w:r w:rsidRPr="00813D3A">
        <w:rPr>
          <w:b/>
        </w:rPr>
        <w:t>VERSIONS OF THIS BILL</w:t>
      </w:r>
    </w:p>
    <w:p w:rsidR="00813D3A" w:rsidRDefault="00813D3A" w:rsidP="00813D3A"/>
    <w:p w:rsidR="00813D3A" w:rsidRDefault="006E4BD0" w:rsidP="00813D3A">
      <w:hyperlink r:id="rId8" w:history="1">
        <w:r w:rsidR="00813D3A">
          <w:rPr>
            <w:rStyle w:val="Hyperlink"/>
          </w:rPr>
          <w:t>6/6/2017</w:t>
        </w:r>
      </w:hyperlink>
    </w:p>
    <w:p w:rsidR="00813D3A" w:rsidRDefault="00813D3A" w:rsidP="00813D3A"/>
    <w:p w:rsidR="00813D3A" w:rsidRDefault="00813D3A" w:rsidP="00813D3A">
      <w:pPr>
        <w:sectPr w:rsidR="00813D3A" w:rsidSect="00813D3A">
          <w:pgSz w:w="12240" w:h="15840" w:code="1"/>
          <w:pgMar w:top="1080" w:right="1440" w:bottom="1080" w:left="1440" w:header="720" w:footer="720" w:gutter="0"/>
          <w:cols w:space="720"/>
          <w:noEndnote/>
          <w:docGrid w:linePitch="360"/>
        </w:sectPr>
      </w:pPr>
    </w:p>
    <w:p w:rsidR="00953569" w:rsidRDefault="009535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F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CAPTAIN WALTER GOSS UPON THE OCCASION OF HIS RETIREMENT AFTER TWENTY</w:t>
      </w:r>
      <w:r w:rsidR="001301C4">
        <w:noBreakHyphen/>
      </w:r>
      <w:r>
        <w:t>FIVE YEARS OF EXEMPLARY SERVICE</w:t>
      </w:r>
      <w:r w:rsidR="001B0327">
        <w:t xml:space="preserve"> WITH THE BATESBURG</w:t>
      </w:r>
      <w:r w:rsidR="001301C4">
        <w:noBreakHyphen/>
      </w:r>
      <w:r w:rsidR="001B0327">
        <w:t>LEESVILLE POLICE DEPARTMENT</w:t>
      </w:r>
      <w:r>
        <w: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the South Carolina </w:t>
      </w:r>
      <w:r w:rsidR="001B0327">
        <w:t xml:space="preserve">House of Representatives </w:t>
      </w:r>
      <w:r>
        <w:t>should pause in their deliberations to express their gratitude to Captain Walter Goss for his significant contributions to the Batesburg</w:t>
      </w:r>
      <w:r w:rsidR="001301C4">
        <w:noBreakHyphen/>
      </w:r>
      <w:r w:rsidR="001B0327">
        <w:t>Leesville</w:t>
      </w:r>
      <w:r>
        <w:t xml:space="preserve"> Police Department;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one fateful day, Walter Goss an</w:t>
      </w:r>
      <w:r w:rsidR="001B0327">
        <w:t>d his classmates from Batesburg</w:t>
      </w:r>
      <w:r w:rsidR="001301C4">
        <w:noBreakHyphen/>
      </w:r>
      <w:r>
        <w:t>Leesville toured the police department. Full of questions, Walter was fascinated by the day</w:t>
      </w:r>
      <w:r w:rsidR="001301C4">
        <w:noBreakHyphen/>
      </w:r>
      <w:r>
        <w:t>to</w:t>
      </w:r>
      <w:r w:rsidR="001301C4">
        <w:noBreakHyphen/>
      </w:r>
      <w:r>
        <w:t>day aspects of being a police officer. The course of his life was set;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Walter went on to graduate from high school and join the United States Army as a Military Police Officer. In July 1992, Walter returned home and applied to become a law enforce</w:t>
      </w:r>
      <w:r w:rsidR="001B0327">
        <w:t>ment officer with the Batesburg</w:t>
      </w:r>
      <w:r w:rsidR="001301C4">
        <w:noBreakHyphen/>
      </w:r>
      <w:r>
        <w:t>Leesville Police Department, returning to his roots. He immediately</w:t>
      </w:r>
      <w:r w:rsidR="001B0327">
        <w:t xml:space="preserve"> was</w:t>
      </w:r>
      <w:r>
        <w:t xml:space="preserve"> hired;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graduating from the police academy and working on gaining a college degree, Walter could not learn enough. He was eager to take every advanced police training course available. Wanting to further his education, Walter joined the Lexington County Sheriff</w:t>
      </w:r>
      <w:r w:rsidR="001301C4" w:rsidRPr="001301C4">
        <w:t>’</w:t>
      </w:r>
      <w:r>
        <w:t>s Department as a deputy in 2000;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soon advanced to the role of detective in white collar crime, solving many cases. In 2007, he returned home once again </w:t>
      </w:r>
      <w:r w:rsidR="001B0327">
        <w:lastRenderedPageBreak/>
        <w:t xml:space="preserve">and became </w:t>
      </w:r>
      <w:r w:rsidR="00C64694">
        <w:t>L</w:t>
      </w:r>
      <w:r>
        <w:t>ieutena</w:t>
      </w:r>
      <w:r w:rsidR="001B0327">
        <w:t xml:space="preserve">nt and </w:t>
      </w:r>
      <w:r w:rsidR="00C64694">
        <w:t>C</w:t>
      </w:r>
      <w:r w:rsidR="001B0327">
        <w:t>aptain at Batesburg</w:t>
      </w:r>
      <w:r w:rsidR="001301C4">
        <w:noBreakHyphen/>
      </w:r>
      <w:r>
        <w:t>Leesville Police Department, sharing his vast knowledge with the young officers;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0327">
        <w:t>upon returning to the Batesburg</w:t>
      </w:r>
      <w:r w:rsidR="001301C4">
        <w:noBreakHyphen/>
      </w:r>
      <w:r>
        <w:t>Leesville Police Department, Walter undertook the task of writing grants. He was able to successfully secure over one million dollars in funds and equipment, furthering the efficacy of the department. His d</w:t>
      </w:r>
      <w:r w:rsidR="003D2E3E">
        <w:t>edication and hard work have le</w:t>
      </w:r>
      <w:r>
        <w:t xml:space="preserve">d to </w:t>
      </w:r>
      <w:r w:rsidR="003D2E3E">
        <w:t>significant advances for the department; and</w:t>
      </w:r>
    </w:p>
    <w:p w:rsidR="003D2E3E" w:rsidRDefault="003D2E3E"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3E" w:rsidRDefault="003D2E3E"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committed police officer, devoted to constant improvement, Walter will be greatly missed after his twenty</w:t>
      </w:r>
      <w:r w:rsidR="001301C4">
        <w:noBreakHyphen/>
      </w:r>
      <w:r>
        <w:t>five years of gaining and imparting knowledge. His legacy will burn bright</w:t>
      </w:r>
      <w:r w:rsidR="001B0327">
        <w:t>ly</w:t>
      </w:r>
      <w:r>
        <w:t xml:space="preserve"> for years after his presence has left the building. His service to the community is unparalleled. Walter</w:t>
      </w:r>
      <w:r w:rsidR="001301C4" w:rsidRPr="001301C4">
        <w:t>’</w:t>
      </w:r>
      <w:r>
        <w:t>s determination has helped provide knowledge and training to young officers who will continue to embody the values Walter lived daily;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95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3D2E3E">
        <w:t xml:space="preserve"> </w:t>
      </w:r>
      <w:r>
        <w:rPr>
          <w:color w:val="000000" w:themeColor="text1"/>
          <w:u w:color="000000" w:themeColor="text1"/>
        </w:rPr>
        <w:t xml:space="preserve">are grateful for the years of dedication that </w:t>
      </w:r>
      <w:r w:rsidR="003D2E3E">
        <w:rPr>
          <w:color w:val="000000" w:themeColor="text1"/>
          <w:u w:color="000000" w:themeColor="text1"/>
        </w:rPr>
        <w:t>Captain Walter Goss</w:t>
      </w:r>
      <w:r>
        <w:rPr>
          <w:color w:val="000000" w:themeColor="text1"/>
          <w:u w:color="000000" w:themeColor="text1"/>
        </w:rPr>
        <w:t xml:space="preserve"> has devoted to </w:t>
      </w:r>
      <w:r w:rsidR="003D2E3E">
        <w:t>the safety of the community of Batesburg</w:t>
      </w:r>
      <w:r w:rsidR="001301C4">
        <w:noBreakHyphen/>
      </w:r>
      <w:r w:rsidR="00661931">
        <w:t>Leesville and to the Batesburg</w:t>
      </w:r>
      <w:r w:rsidR="001301C4">
        <w:noBreakHyphen/>
      </w:r>
      <w:r w:rsidR="003D2E3E">
        <w:t>Leesville Police Department</w:t>
      </w:r>
      <w:r>
        <w:rPr>
          <w:color w:val="000000" w:themeColor="text1"/>
          <w:u w:color="000000" w:themeColor="text1"/>
        </w:rPr>
        <w:t xml:space="preserve"> and wish him</w:t>
      </w:r>
      <w:r w:rsidR="003D2E3E">
        <w:rPr>
          <w:color w:val="000000" w:themeColor="text1"/>
          <w:u w:color="000000" w:themeColor="text1"/>
        </w:rPr>
        <w:t xml:space="preserve"> </w:t>
      </w:r>
      <w:r>
        <w:rPr>
          <w:color w:val="000000" w:themeColor="text1"/>
          <w:u w:color="000000" w:themeColor="text1"/>
        </w:rPr>
        <w:t>ma</w:t>
      </w:r>
      <w:r w:rsidR="003D2E3E">
        <w:rPr>
          <w:color w:val="000000" w:themeColor="text1"/>
          <w:u w:color="000000" w:themeColor="text1"/>
        </w:rPr>
        <w:t>ny years of enjoyment in his</w:t>
      </w:r>
      <w:r>
        <w:rPr>
          <w:color w:val="000000" w:themeColor="text1"/>
          <w:u w:color="000000" w:themeColor="text1"/>
        </w:rPr>
        <w:t xml:space="preserve"> well</w:t>
      </w:r>
      <w:r w:rsidR="001301C4">
        <w:rPr>
          <w:color w:val="000000" w:themeColor="text1"/>
          <w:u w:color="000000" w:themeColor="text1"/>
        </w:rPr>
        <w:noBreakHyphen/>
      </w:r>
      <w:r>
        <w:rPr>
          <w:color w:val="000000" w:themeColor="text1"/>
          <w:u w:color="000000" w:themeColor="text1"/>
        </w:rPr>
        <w:t>earned retirement</w:t>
      </w:r>
      <w:r w:rsidR="003D2E3E">
        <w:rPr>
          <w:color w:val="000000" w:themeColor="text1"/>
          <w:u w:color="000000" w:themeColor="text1"/>
        </w:rPr>
        <w:t>. Now, therefore,</w:t>
      </w: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2E3E">
        <w:t xml:space="preserve"> the members of the South Carolina House of Representatives, by this resolution, honor and recognize Captain Walter Goss upon the occasion of his retirement after twenty</w:t>
      </w:r>
      <w:r w:rsidR="001301C4">
        <w:noBreakHyphen/>
      </w:r>
      <w:r w:rsidR="003D2E3E">
        <w:t>five years of exemplary service</w:t>
      </w:r>
      <w:r w:rsidR="001B0327">
        <w:t xml:space="preserve"> with the Batesburg</w:t>
      </w:r>
      <w:r w:rsidR="001301C4">
        <w:noBreakHyphen/>
      </w:r>
      <w:r w:rsidR="001B0327">
        <w:t>Leesville Police Department</w:t>
      </w:r>
      <w:r w:rsidR="003D2E3E">
        <w:t>, and wish him continued success and happiness in all his future endeavors.</w:t>
      </w: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D2E3E">
        <w:t xml:space="preserve"> Captain Walter Goss.</w:t>
      </w:r>
    </w:p>
    <w:p w:rsidR="00ED4703" w:rsidRDefault="00130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D3A" w:rsidRDefault="00813D3A" w:rsidP="00813D3A">
      <w:pPr>
        <w:suppressAutoHyphens/>
      </w:pPr>
    </w:p>
    <w:sectPr w:rsidR="00813D3A" w:rsidSect="00813D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327" w:rsidRDefault="001B0327" w:rsidP="009F0C77">
      <w:r>
        <w:separator/>
      </w:r>
    </w:p>
  </w:endnote>
  <w:endnote w:type="continuationSeparator" w:id="0">
    <w:p w:rsidR="001B0327" w:rsidRDefault="001B0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D48B39-10E2-4723-8F81-972322B739B3}"/>
    <w:embedBold r:id="rId2" w:fontKey="{F083131F-10D4-49AF-89F9-D8AD5E7AEC40}"/>
  </w:font>
  <w:font w:name="Calibri">
    <w:panose1 w:val="020F0502020204030204"/>
    <w:charset w:val="00"/>
    <w:family w:val="swiss"/>
    <w:pitch w:val="variable"/>
    <w:sig w:usb0="E00002FF" w:usb1="4000ACFF" w:usb2="00000001" w:usb3="00000000" w:csb0="0000019F" w:csb1="00000000"/>
    <w:embedRegular r:id="rId3" w:fontKey="{79AC2368-D0A6-4914-96D9-31B37F05674D}"/>
  </w:font>
  <w:font w:name="Segoe UI">
    <w:panose1 w:val="020B0502040204020203"/>
    <w:charset w:val="00"/>
    <w:family w:val="swiss"/>
    <w:pitch w:val="variable"/>
    <w:sig w:usb0="E10022FF" w:usb1="C000E47F" w:usb2="00000029" w:usb3="00000000" w:csb0="000001DF" w:csb1="00000000"/>
    <w:embedRegular r:id="rId4" w:fontKey="{8CE63AB6-C395-4602-88F3-22AE42DD7973}"/>
  </w:font>
  <w:font w:name="Cambria">
    <w:panose1 w:val="02040503050406030204"/>
    <w:charset w:val="00"/>
    <w:family w:val="roman"/>
    <w:pitch w:val="variable"/>
    <w:sig w:usb0="E00002FF" w:usb1="400004FF" w:usb2="00000000" w:usb3="00000000" w:csb0="0000019F" w:csb1="00000000"/>
    <w:embedRegular r:id="rId5" w:fontKey="{0D904D78-0A07-404A-A71D-E443E9371D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A" w:rsidRPr="00953569" w:rsidRDefault="00813D3A" w:rsidP="00953569">
    <w:pPr>
      <w:pStyle w:val="Footer"/>
      <w:tabs>
        <w:tab w:val="clear" w:pos="4680"/>
        <w:tab w:val="clear" w:pos="9360"/>
        <w:tab w:val="center" w:pos="2995"/>
      </w:tabs>
      <w:spacing w:before="120"/>
    </w:pPr>
    <w:r>
      <w:t>[4356]</w:t>
    </w:r>
    <w:r>
      <w:tab/>
    </w:r>
    <w:r>
      <w:fldChar w:fldCharType="begin"/>
    </w:r>
    <w:r>
      <w:instrText xml:space="preserve"> PAGE  \* MERGEFORMAT </w:instrText>
    </w:r>
    <w:r>
      <w:fldChar w:fldCharType="separate"/>
    </w:r>
    <w:r w:rsidR="00FD28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327" w:rsidRDefault="001B0327" w:rsidP="009F0C77">
      <w:r>
        <w:separator/>
      </w:r>
    </w:p>
  </w:footnote>
  <w:footnote w:type="continuationSeparator" w:id="0">
    <w:p w:rsidR="001B0327" w:rsidRDefault="001B0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7CM17"/>
    <w:docVar w:name="CoverBillType" w:val="r"/>
    <w:docVar w:name="DocPath" w:val="L:\Council\bills\RT\17197CM17.DOCX"/>
    <w:docVar w:name="dvBillNumber" w:val="4356"/>
    <w:docVar w:name="dvBillNumberPrefix" w:val="H. "/>
    <w:docVar w:name="dvOriginalBody" w:val="House"/>
    <w:docVar w:name="dvSteno" w:val="RT"/>
    <w:docVar w:name="NameofBody" w:val="h"/>
    <w:docVar w:name="vGroup2" w:val="Council"/>
  </w:docVars>
  <w:rsids>
    <w:rsidRoot w:val="00624F15"/>
    <w:rsid w:val="00011869"/>
    <w:rsid w:val="00015CD6"/>
    <w:rsid w:val="000E0100"/>
    <w:rsid w:val="000E1785"/>
    <w:rsid w:val="000F40FA"/>
    <w:rsid w:val="001035F1"/>
    <w:rsid w:val="0010776B"/>
    <w:rsid w:val="001301C4"/>
    <w:rsid w:val="00133E66"/>
    <w:rsid w:val="001435A3"/>
    <w:rsid w:val="00146ED3"/>
    <w:rsid w:val="00151044"/>
    <w:rsid w:val="001B032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E3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F15"/>
    <w:rsid w:val="00661931"/>
    <w:rsid w:val="006913C9"/>
    <w:rsid w:val="0069470D"/>
    <w:rsid w:val="006D58AA"/>
    <w:rsid w:val="00734F00"/>
    <w:rsid w:val="007A70AE"/>
    <w:rsid w:val="00813D3A"/>
    <w:rsid w:val="008362E8"/>
    <w:rsid w:val="0085786E"/>
    <w:rsid w:val="008A0713"/>
    <w:rsid w:val="008A1768"/>
    <w:rsid w:val="008A489F"/>
    <w:rsid w:val="008F0F33"/>
    <w:rsid w:val="008F4429"/>
    <w:rsid w:val="0094021A"/>
    <w:rsid w:val="0095356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4694"/>
    <w:rsid w:val="00C74E9D"/>
    <w:rsid w:val="00C826DD"/>
    <w:rsid w:val="00C82FD3"/>
    <w:rsid w:val="00C92819"/>
    <w:rsid w:val="00CC6B7B"/>
    <w:rsid w:val="00CD2089"/>
    <w:rsid w:val="00D65F5B"/>
    <w:rsid w:val="00D73A67"/>
    <w:rsid w:val="00D970A9"/>
    <w:rsid w:val="00DF3845"/>
    <w:rsid w:val="00E41911"/>
    <w:rsid w:val="00E44B57"/>
    <w:rsid w:val="00E92EEF"/>
    <w:rsid w:val="00ED4703"/>
    <w:rsid w:val="00EF2368"/>
    <w:rsid w:val="00F24442"/>
    <w:rsid w:val="00F50AE3"/>
    <w:rsid w:val="00F515EA"/>
    <w:rsid w:val="00F5204B"/>
    <w:rsid w:val="00F655B7"/>
    <w:rsid w:val="00F656BA"/>
    <w:rsid w:val="00F67CF1"/>
    <w:rsid w:val="00F728AA"/>
    <w:rsid w:val="00F840F0"/>
    <w:rsid w:val="00FB0D0D"/>
    <w:rsid w:val="00FB43B4"/>
    <w:rsid w:val="00FB6B0B"/>
    <w:rsid w:val="00FD28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72FDE-22F2-4C7D-BE83-6884A91D1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F5B"/>
    <w:rPr>
      <w:rFonts w:ascii="Segoe UI" w:eastAsia="Times New Roman" w:hAnsi="Segoe UI" w:cs="Segoe UI"/>
      <w:sz w:val="18"/>
      <w:szCs w:val="18"/>
    </w:rPr>
  </w:style>
  <w:style w:type="character" w:styleId="Hyperlink">
    <w:name w:val="Hyperlink"/>
    <w:basedOn w:val="DefaultParagraphFont"/>
    <w:uiPriority w:val="99"/>
    <w:unhideWhenUsed/>
    <w:rsid w:val="00813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56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56&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A32C5-1D4C-488F-A81C-1ABCCD5A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691</Words>
  <Characters>4096</Characters>
  <Application>Microsoft Office Word</Application>
  <DocSecurity>0</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4356: Captain Walter Goss - South Carolina Legislature Online</dc:title>
  <dc:creator>Rebecca Turner</dc:creator>
  <cp:lastModifiedBy>S Volk</cp:lastModifiedBy>
  <cp:revision>2</cp:revision>
  <cp:lastPrinted>2017-05-23T14:30:00Z</cp:lastPrinted>
  <dcterms:created xsi:type="dcterms:W3CDTF">2017-06-08T19:06:00Z</dcterms:created>
  <dcterms:modified xsi:type="dcterms:W3CDTF">2017-06-08T19:06:00Z</dcterms:modified>
</cp:coreProperties>
</file>