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B79" w:rsidRDefault="00D17B79" w:rsidP="00D17B79">
      <w:pPr>
        <w:widowControl w:val="0"/>
        <w:jc w:val="center"/>
        <w:rPr>
          <w:vertAlign w:val="subscript"/>
        </w:rPr>
      </w:pPr>
      <w:r w:rsidRPr="00D17B79">
        <w:rPr>
          <w:b/>
          <w:vertAlign w:val="subscript"/>
        </w:rPr>
        <w:t>South Carolina General Assembly</w:t>
      </w:r>
    </w:p>
    <w:p w:rsidR="00D17B79" w:rsidRDefault="00D17B79" w:rsidP="00D17B79">
      <w:pPr>
        <w:widowControl w:val="0"/>
        <w:jc w:val="center"/>
        <w:rPr>
          <w:vertAlign w:val="subscript"/>
        </w:rPr>
      </w:pPr>
      <w:r>
        <w:rPr>
          <w:vertAlign w:val="subscript"/>
        </w:rPr>
        <w:t>122nd Session, 2017-2018</w:t>
      </w:r>
    </w:p>
    <w:p w:rsidR="00D17B79" w:rsidRDefault="00D17B79" w:rsidP="00D17B79">
      <w:pPr>
        <w:widowControl w:val="0"/>
        <w:jc w:val="left"/>
        <w:rPr>
          <w:vertAlign w:val="subscript"/>
        </w:rPr>
      </w:pPr>
    </w:p>
    <w:p w:rsidR="00D17B79" w:rsidRDefault="00D17B79" w:rsidP="00D17B79">
      <w:pPr>
        <w:widowControl w:val="0"/>
        <w:jc w:val="left"/>
        <w:rPr>
          <w:b/>
          <w:vertAlign w:val="subscript"/>
        </w:rPr>
      </w:pPr>
      <w:r w:rsidRPr="00D17B79">
        <w:rPr>
          <w:b/>
          <w:vertAlign w:val="subscript"/>
        </w:rPr>
        <w:t>H. 4407</w:t>
      </w:r>
    </w:p>
    <w:p w:rsidR="00D17B79" w:rsidRDefault="00D17B79" w:rsidP="00D17B79">
      <w:pPr>
        <w:widowControl w:val="0"/>
        <w:jc w:val="left"/>
        <w:rPr>
          <w:b/>
          <w:vertAlign w:val="subscript"/>
        </w:rPr>
      </w:pPr>
    </w:p>
    <w:p w:rsidR="00D17B79" w:rsidRDefault="00D17B79" w:rsidP="00D17B79">
      <w:pPr>
        <w:widowControl w:val="0"/>
        <w:jc w:val="left"/>
        <w:rPr>
          <w:vertAlign w:val="subscript"/>
        </w:rPr>
      </w:pPr>
      <w:r w:rsidRPr="00D17B79">
        <w:rPr>
          <w:b/>
          <w:vertAlign w:val="subscript"/>
        </w:rPr>
        <w:t>STATUS INFORMATION</w:t>
      </w:r>
    </w:p>
    <w:p w:rsidR="00D17B79" w:rsidRDefault="00D17B79" w:rsidP="00D17B79">
      <w:pPr>
        <w:widowControl w:val="0"/>
        <w:jc w:val="left"/>
        <w:rPr>
          <w:vertAlign w:val="subscript"/>
        </w:rPr>
      </w:pPr>
    </w:p>
    <w:p w:rsidR="00D17B79" w:rsidRDefault="00D17B79" w:rsidP="00D17B79">
      <w:pPr>
        <w:widowControl w:val="0"/>
        <w:jc w:val="left"/>
        <w:rPr>
          <w:vertAlign w:val="subscript"/>
        </w:rPr>
      </w:pPr>
      <w:r>
        <w:rPr>
          <w:vertAlign w:val="subscript"/>
        </w:rPr>
        <w:t>General Bill</w:t>
      </w:r>
    </w:p>
    <w:p w:rsidR="00D17B79" w:rsidRDefault="00570198" w:rsidP="00D17B79">
      <w:pPr>
        <w:widowControl w:val="0"/>
        <w:jc w:val="left"/>
        <w:rPr>
          <w:vertAlign w:val="subscript"/>
        </w:rPr>
      </w:pPr>
      <w:r>
        <w:rPr>
          <w:vertAlign w:val="subscript"/>
        </w:rPr>
        <w:t>Sponsors: Reps. Ridgeway, Brown, Clyburn, Henegan and S. Rivers</w:t>
      </w:r>
    </w:p>
    <w:p w:rsidR="00D17B79" w:rsidRDefault="00D17B79" w:rsidP="00D17B79">
      <w:pPr>
        <w:widowControl w:val="0"/>
        <w:jc w:val="left"/>
        <w:rPr>
          <w:vertAlign w:val="subscript"/>
        </w:rPr>
      </w:pPr>
      <w:r>
        <w:rPr>
          <w:vertAlign w:val="subscript"/>
        </w:rPr>
        <w:t>Document Path: l:\council\bills\gt\5363cm18.docx</w:t>
      </w:r>
    </w:p>
    <w:p w:rsidR="00D17B79" w:rsidRDefault="00D17B79" w:rsidP="00D17B79">
      <w:pPr>
        <w:widowControl w:val="0"/>
        <w:jc w:val="left"/>
        <w:rPr>
          <w:vertAlign w:val="subscript"/>
        </w:rPr>
      </w:pPr>
    </w:p>
    <w:p w:rsidR="009F1568" w:rsidRDefault="009F1568" w:rsidP="00D17B79">
      <w:pPr>
        <w:widowControl w:val="0"/>
        <w:jc w:val="left"/>
        <w:rPr>
          <w:vertAlign w:val="subscript"/>
        </w:rPr>
      </w:pPr>
      <w:r>
        <w:rPr>
          <w:vertAlign w:val="subscript"/>
        </w:rPr>
        <w:t>Introduced in the House on January 9, 2018</w:t>
      </w:r>
    </w:p>
    <w:p w:rsidR="009F1568" w:rsidRPr="009F1568" w:rsidRDefault="009F1568" w:rsidP="00D17B79">
      <w:pPr>
        <w:widowControl w:val="0"/>
        <w:jc w:val="left"/>
        <w:rPr>
          <w:vertAlign w:val="subscript"/>
        </w:rPr>
      </w:pPr>
      <w:r>
        <w:rPr>
          <w:vertAlign w:val="subscript"/>
        </w:rPr>
        <w:t xml:space="preserve">Currently residing in the House Committee on </w:t>
      </w:r>
      <w:r w:rsidRPr="009F1568">
        <w:rPr>
          <w:b/>
          <w:vertAlign w:val="subscript"/>
        </w:rPr>
        <w:t>Education and Public Works</w:t>
      </w:r>
    </w:p>
    <w:p w:rsidR="009F1568" w:rsidRDefault="009F1568" w:rsidP="00D17B79">
      <w:pPr>
        <w:widowControl w:val="0"/>
        <w:jc w:val="left"/>
        <w:rPr>
          <w:vertAlign w:val="subscript"/>
        </w:rPr>
      </w:pPr>
    </w:p>
    <w:p w:rsidR="00D17B79" w:rsidRDefault="00D17B79" w:rsidP="00D17B79">
      <w:pPr>
        <w:widowControl w:val="0"/>
        <w:jc w:val="left"/>
        <w:rPr>
          <w:vertAlign w:val="subscript"/>
        </w:rPr>
      </w:pPr>
      <w:r>
        <w:rPr>
          <w:vertAlign w:val="subscript"/>
        </w:rPr>
        <w:t xml:space="preserve">Summary: </w:t>
      </w:r>
      <w:r w:rsidR="00196526">
        <w:rPr>
          <w:vertAlign w:val="subscript"/>
        </w:rPr>
        <w:t>Traffic-control devices and RR signs and signals</w:t>
      </w:r>
    </w:p>
    <w:p w:rsidR="00D17B79" w:rsidRDefault="00D17B79" w:rsidP="00D17B79">
      <w:pPr>
        <w:widowControl w:val="0"/>
        <w:jc w:val="left"/>
        <w:rPr>
          <w:vertAlign w:val="subscript"/>
        </w:rPr>
      </w:pPr>
    </w:p>
    <w:p w:rsidR="00D17B79" w:rsidRDefault="00D17B79" w:rsidP="00D17B79">
      <w:pPr>
        <w:widowControl w:val="0"/>
        <w:jc w:val="left"/>
        <w:rPr>
          <w:vertAlign w:val="subscript"/>
        </w:rPr>
      </w:pPr>
    </w:p>
    <w:p w:rsidR="00D17B79" w:rsidRDefault="00D17B79" w:rsidP="00D17B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vertAlign w:val="subscript"/>
        </w:rPr>
      </w:pPr>
      <w:r w:rsidRPr="00D17B79">
        <w:rPr>
          <w:b/>
          <w:vertAlign w:val="subscript"/>
        </w:rPr>
        <w:t>HISTORY OF LEGISLATIVE ACTIONS</w:t>
      </w:r>
    </w:p>
    <w:p w:rsidR="00D17B79" w:rsidRDefault="00D17B79" w:rsidP="00D17B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vertAlign w:val="subscript"/>
        </w:rPr>
      </w:pPr>
    </w:p>
    <w:p w:rsidR="00D17B79" w:rsidRPr="00D17B79" w:rsidRDefault="00D17B79" w:rsidP="00D17B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vertAlign w:val="subscript"/>
        </w:rPr>
      </w:pPr>
      <w:r w:rsidRPr="00D17B79">
        <w:rPr>
          <w:u w:val="single"/>
          <w:vertAlign w:val="subscript"/>
        </w:rPr>
        <w:tab/>
        <w:t>Date</w:t>
      </w:r>
      <w:r w:rsidRPr="00D17B79">
        <w:rPr>
          <w:u w:val="single"/>
          <w:vertAlign w:val="subscript"/>
        </w:rPr>
        <w:tab/>
        <w:t>Body</w:t>
      </w:r>
      <w:r w:rsidRPr="00D17B79">
        <w:rPr>
          <w:u w:val="single"/>
          <w:vertAlign w:val="subscript"/>
        </w:rPr>
        <w:tab/>
        <w:t>Action Description with journal page number</w:t>
      </w:r>
      <w:r w:rsidRPr="00D17B79">
        <w:rPr>
          <w:u w:val="single"/>
          <w:vertAlign w:val="subscript"/>
        </w:rPr>
        <w:tab/>
      </w:r>
    </w:p>
    <w:p w:rsidR="00570198" w:rsidRDefault="00570198" w:rsidP="00570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66384A">
        <w:t>Prefiled</w:t>
      </w:r>
    </w:p>
    <w:p w:rsidR="00570198" w:rsidRDefault="00570198" w:rsidP="00570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66384A">
        <w:t xml:space="preserve">Referred to Committee on </w:t>
      </w:r>
      <w:r w:rsidRPr="0066384A">
        <w:rPr>
          <w:b/>
        </w:rPr>
        <w:t>Education and Public Works</w:t>
      </w:r>
    </w:p>
    <w:p w:rsidR="00570198" w:rsidRDefault="00570198" w:rsidP="00570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66384A">
        <w:t>Introduced and read first time (</w:t>
      </w:r>
      <w:hyperlink r:id="rId7" w:history="1">
        <w:r w:rsidRPr="0066384A">
          <w:rPr>
            <w:rStyle w:val="Hyperlink"/>
          </w:rPr>
          <w:t>House Journal</w:t>
        </w:r>
        <w:r w:rsidRPr="0066384A">
          <w:rPr>
            <w:rStyle w:val="Hyperlink"/>
          </w:rPr>
          <w:noBreakHyphen/>
          <w:t>page 99</w:t>
        </w:r>
      </w:hyperlink>
      <w:r w:rsidRPr="0066384A">
        <w:t>)</w:t>
      </w:r>
    </w:p>
    <w:p w:rsidR="00570198" w:rsidRDefault="00570198" w:rsidP="00570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66384A">
        <w:t>Referred to Co</w:t>
      </w:r>
      <w:r>
        <w:t xml:space="preserve">mmittee on </w:t>
      </w:r>
      <w:r w:rsidRPr="0066384A">
        <w:rPr>
          <w:b/>
        </w:rPr>
        <w:t>Education and Public Works</w:t>
      </w:r>
      <w:r w:rsidRPr="0066384A">
        <w:t xml:space="preserve"> (</w:t>
      </w:r>
      <w:hyperlink r:id="rId8" w:history="1">
        <w:r w:rsidRPr="0066384A">
          <w:rPr>
            <w:rStyle w:val="Hyperlink"/>
          </w:rPr>
          <w:t>House Journal</w:t>
        </w:r>
        <w:r w:rsidRPr="0066384A">
          <w:rPr>
            <w:rStyle w:val="Hyperlink"/>
          </w:rPr>
          <w:noBreakHyphen/>
          <w:t>page 99</w:t>
        </w:r>
      </w:hyperlink>
      <w:r w:rsidRPr="0066384A">
        <w:t>)</w:t>
      </w:r>
    </w:p>
    <w:p w:rsidR="00570198" w:rsidRDefault="00570198" w:rsidP="00570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2/14/2018</w:t>
      </w:r>
      <w:r>
        <w:tab/>
        <w:t>House</w:t>
      </w:r>
      <w:r>
        <w:tab/>
      </w:r>
      <w:r w:rsidRPr="0066384A">
        <w:t>Member(s) request name added as sponsor: S.Rivers</w:t>
      </w:r>
    </w:p>
    <w:p w:rsidR="00570198" w:rsidRDefault="00570198" w:rsidP="00570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7B79" w:rsidRDefault="00D17B79" w:rsidP="00D17B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vertAlign w:val="subscript"/>
        </w:rPr>
      </w:pPr>
      <w:bookmarkStart w:id="0" w:name="_GoBack"/>
      <w:bookmarkEnd w:id="0"/>
      <w:r>
        <w:rPr>
          <w:vertAlign w:val="subscript"/>
        </w:rPr>
        <w:t xml:space="preserve">View the latest </w:t>
      </w:r>
      <w:hyperlink r:id="rId9" w:history="1">
        <w:r w:rsidRPr="00D17B79">
          <w:rPr>
            <w:rStyle w:val="Hyperlink"/>
            <w:vertAlign w:val="subscript"/>
          </w:rPr>
          <w:t>legislative information</w:t>
        </w:r>
      </w:hyperlink>
      <w:r>
        <w:rPr>
          <w:vertAlign w:val="subscript"/>
        </w:rPr>
        <w:t xml:space="preserve"> at the website</w:t>
      </w:r>
    </w:p>
    <w:p w:rsidR="00D17B79" w:rsidRDefault="00D17B79" w:rsidP="00D17B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vertAlign w:val="subscript"/>
        </w:rPr>
      </w:pPr>
    </w:p>
    <w:p w:rsidR="00D17B79" w:rsidRPr="00D17B79" w:rsidRDefault="00D17B79" w:rsidP="00D17B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vertAlign w:val="subscript"/>
        </w:rPr>
      </w:pPr>
    </w:p>
    <w:p w:rsidR="00D17B79" w:rsidRDefault="00D17B79" w:rsidP="00D17B79">
      <w:pPr>
        <w:widowControl w:val="0"/>
        <w:jc w:val="left"/>
        <w:rPr>
          <w:vertAlign w:val="subscript"/>
        </w:rPr>
      </w:pPr>
      <w:r w:rsidRPr="00D17B79">
        <w:rPr>
          <w:b/>
          <w:vertAlign w:val="subscript"/>
        </w:rPr>
        <w:t>VERSIONS OF THIS BILL</w:t>
      </w:r>
    </w:p>
    <w:p w:rsidR="00D17B79" w:rsidRDefault="00D17B79" w:rsidP="00D17B79">
      <w:pPr>
        <w:widowControl w:val="0"/>
        <w:jc w:val="left"/>
        <w:rPr>
          <w:vertAlign w:val="subscript"/>
        </w:rPr>
      </w:pPr>
    </w:p>
    <w:p w:rsidR="00D17B79" w:rsidRDefault="00521DBD" w:rsidP="00D17B79">
      <w:pPr>
        <w:widowControl w:val="0"/>
        <w:jc w:val="left"/>
        <w:rPr>
          <w:vertAlign w:val="subscript"/>
        </w:rPr>
      </w:pPr>
      <w:hyperlink r:id="rId10" w:history="1">
        <w:r w:rsidR="00D17B79">
          <w:rPr>
            <w:rStyle w:val="Hyperlink"/>
            <w:vertAlign w:val="subscript"/>
          </w:rPr>
          <w:t>11/9/2017</w:t>
        </w:r>
      </w:hyperlink>
    </w:p>
    <w:p w:rsidR="00D17B79" w:rsidRDefault="00D17B79" w:rsidP="00D17B79">
      <w:pPr>
        <w:rPr>
          <w:vertAlign w:val="subscript"/>
        </w:rPr>
      </w:pPr>
    </w:p>
    <w:p w:rsidR="00D17B79" w:rsidRDefault="00D17B79" w:rsidP="00D17B79">
      <w:pPr>
        <w:rPr>
          <w:vertAlign w:val="subscript"/>
        </w:rPr>
        <w:sectPr w:rsidR="00D17B79" w:rsidSect="00D17B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4C19" w:rsidRPr="004455D5" w:rsidRDefault="00734C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vertAlign w:val="subscript"/>
        </w:rPr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235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3B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</w:t>
      </w:r>
      <w:r w:rsidR="00A529F8">
        <w:t xml:space="preserve">SECTION 56-5-1030, </w:t>
      </w:r>
      <w:r>
        <w:t xml:space="preserve">CODE </w:t>
      </w:r>
      <w:r w:rsidR="008004A9">
        <w:t>OF LAWS OF SOUTH CAROLINA, 1976, RELATING TO THE UNLAWFUL INTERFERENCE WITH TRAFFIC</w:t>
      </w:r>
      <w:r w:rsidR="008004A9">
        <w:noBreakHyphen/>
        <w:t>CONTROL DEVICES, AND RAILROAD SIGNS AND SIGNALS, AND PENALTIES ASSOCIATED WITH THESE VIOLATIONS, SO AS TO PROVIDE THAT THESE PENALTIES ALSO APPLY TO THE UNLAWFUL INTERFERENCE WITH A ROAD OR STREET IDENTIFICATION SIGN</w:t>
      </w:r>
      <w:r w:rsidR="004455D5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2350" w:rsidRDefault="00772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72350" w:rsidRDefault="00772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350" w:rsidRDefault="00772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004A9">
        <w:t>Section 56</w:t>
      </w:r>
      <w:r w:rsidR="008004A9">
        <w:noBreakHyphen/>
        <w:t>5</w:t>
      </w:r>
      <w:r w:rsidR="008004A9">
        <w:noBreakHyphen/>
        <w:t>1030 of the 1976 Code is amended to read</w:t>
      </w:r>
      <w:r w:rsidR="00773BC9">
        <w:t>:</w:t>
      </w:r>
    </w:p>
    <w:p w:rsidR="00773BC9" w:rsidRDefault="00773B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4A9" w:rsidRPr="008004A9" w:rsidRDefault="00773BC9" w:rsidP="00800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8004A9">
        <w:noBreakHyphen/>
        <w:t>5</w:t>
      </w:r>
      <w:r w:rsidR="008004A9">
        <w:noBreakHyphen/>
        <w:t>1030</w:t>
      </w:r>
      <w:r>
        <w:t>.</w:t>
      </w:r>
      <w:r>
        <w:tab/>
        <w:t>(A)</w:t>
      </w:r>
      <w:r>
        <w:tab/>
      </w:r>
      <w:r w:rsidR="008004A9" w:rsidRPr="008A6900">
        <w:t>No person shall wilfully without lawful authority attempt to or in fact alter, deface, injure, knock down, or remove an official traffic</w:t>
      </w:r>
      <w:r w:rsidR="008004A9">
        <w:noBreakHyphen/>
      </w:r>
      <w:r w:rsidR="008004A9" w:rsidRPr="008A6900">
        <w:t>control device or a railroad sign or signal or its inscriptions, shields, or insignia</w:t>
      </w:r>
      <w:r w:rsidR="008004A9">
        <w:rPr>
          <w:u w:val="single"/>
        </w:rPr>
        <w:t>, or a road or street identification sign</w:t>
      </w:r>
      <w:r w:rsidR="008004A9">
        <w:t>.</w:t>
      </w:r>
    </w:p>
    <w:p w:rsidR="008004A9" w:rsidRDefault="008004A9" w:rsidP="00800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1265EC">
        <w:t>(B)</w:t>
      </w:r>
      <w:r w:rsidR="001265EC">
        <w:tab/>
      </w:r>
      <w:r w:rsidRPr="008A6900">
        <w:t>A person violating the provisions of this section is guilty of a felony and, upon conviction, must be:</w:t>
      </w:r>
    </w:p>
    <w:p w:rsidR="008004A9" w:rsidRDefault="008004A9" w:rsidP="00800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8A6900">
        <w:t>fined not less than one thousand dollars or imprisoned not more than five years, or both. The driver</w:t>
      </w:r>
      <w:r w:rsidRPr="008004A9">
        <w:t>’</w:t>
      </w:r>
      <w:r w:rsidRPr="008A6900">
        <w:t>s license of a person convicted under this section must be revoked for not less than five years. In any case where a license has not been issued, the person is not eligible to obtain a license for five years from the date of conviction;</w:t>
      </w:r>
    </w:p>
    <w:p w:rsidR="008004A9" w:rsidRDefault="008004A9" w:rsidP="00800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8A6900">
        <w:t>fined not less than one thousand dollars or imprisoned not more than ten years if injury results;</w:t>
      </w:r>
    </w:p>
    <w:p w:rsidR="008004A9" w:rsidRDefault="008004A9" w:rsidP="00800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8A6900">
        <w:t>imprisoned not more than thirty years if death results.</w:t>
      </w:r>
      <w:r>
        <w:t>”</w:t>
      </w:r>
    </w:p>
    <w:p w:rsidR="008004A9" w:rsidRDefault="008004A9" w:rsidP="00800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2350" w:rsidRDefault="00772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FB5EB8">
        <w:t>2</w:t>
      </w:r>
      <w:r>
        <w:t>.</w:t>
      </w:r>
      <w:r>
        <w:tab/>
        <w:t>This act takes effect upon approval by the Governor.</w:t>
      </w:r>
    </w:p>
    <w:p w:rsidR="003378B1" w:rsidRDefault="008004A9" w:rsidP="00D36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7B79" w:rsidRDefault="00D17B79" w:rsidP="00D17B79">
      <w:pPr>
        <w:suppressAutoHyphens/>
      </w:pPr>
    </w:p>
    <w:sectPr w:rsidR="00D17B79" w:rsidSect="00D17B7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5D5" w:rsidRDefault="004455D5" w:rsidP="009F0C77">
      <w:r>
        <w:separator/>
      </w:r>
    </w:p>
  </w:endnote>
  <w:endnote w:type="continuationSeparator" w:id="0">
    <w:p w:rsidR="004455D5" w:rsidRDefault="004455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087533-D0D6-43BD-8F75-E3AC621089B4}"/>
    <w:embedBold r:id="rId2" w:fontKey="{1FF2D9B4-1C40-4695-8AFB-5AC4CC94BB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ADE54B-5516-4D24-B7BB-576CFB7E36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C381C4-7105-4E6F-939B-45F307A2BD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7ACE78-E2B0-4F82-82AE-C782150930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B79" w:rsidRPr="00734C19" w:rsidRDefault="00D17B79" w:rsidP="00734C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01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5D5" w:rsidRDefault="004455D5" w:rsidP="009F0C77">
      <w:r>
        <w:separator/>
      </w:r>
    </w:p>
  </w:footnote>
  <w:footnote w:type="continuationSeparator" w:id="0">
    <w:p w:rsidR="004455D5" w:rsidRDefault="004455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63CM18"/>
    <w:docVar w:name="CoverBillType" w:val="b"/>
    <w:docVar w:name="DocPath" w:val="L:\Council\bills\GT\5363CM18.DOCX"/>
    <w:docVar w:name="dvBillNumber" w:val="44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72350"/>
    <w:rsid w:val="00011869"/>
    <w:rsid w:val="00015CD6"/>
    <w:rsid w:val="0004364E"/>
    <w:rsid w:val="000E0100"/>
    <w:rsid w:val="000E1785"/>
    <w:rsid w:val="000F40FA"/>
    <w:rsid w:val="001035F1"/>
    <w:rsid w:val="0010776B"/>
    <w:rsid w:val="00107C53"/>
    <w:rsid w:val="001265EC"/>
    <w:rsid w:val="00133E66"/>
    <w:rsid w:val="001435A3"/>
    <w:rsid w:val="00146ED3"/>
    <w:rsid w:val="00151044"/>
    <w:rsid w:val="0017626D"/>
    <w:rsid w:val="0019652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8B1"/>
    <w:rsid w:val="0037079A"/>
    <w:rsid w:val="003C2FD8"/>
    <w:rsid w:val="003C4DAB"/>
    <w:rsid w:val="003D01E8"/>
    <w:rsid w:val="003E367C"/>
    <w:rsid w:val="003E5288"/>
    <w:rsid w:val="003F6D79"/>
    <w:rsid w:val="004072B5"/>
    <w:rsid w:val="0041760A"/>
    <w:rsid w:val="00417C01"/>
    <w:rsid w:val="004403BD"/>
    <w:rsid w:val="004455D5"/>
    <w:rsid w:val="00461441"/>
    <w:rsid w:val="004809EE"/>
    <w:rsid w:val="004E7D54"/>
    <w:rsid w:val="005273C6"/>
    <w:rsid w:val="00530A69"/>
    <w:rsid w:val="00545593"/>
    <w:rsid w:val="00556EBF"/>
    <w:rsid w:val="00570198"/>
    <w:rsid w:val="00577C6C"/>
    <w:rsid w:val="005A62FE"/>
    <w:rsid w:val="005C2FE2"/>
    <w:rsid w:val="005D1A97"/>
    <w:rsid w:val="005E2BC9"/>
    <w:rsid w:val="005F5362"/>
    <w:rsid w:val="00605102"/>
    <w:rsid w:val="006215AA"/>
    <w:rsid w:val="00655617"/>
    <w:rsid w:val="006913C9"/>
    <w:rsid w:val="0069470D"/>
    <w:rsid w:val="006D58AA"/>
    <w:rsid w:val="00734C19"/>
    <w:rsid w:val="00734F00"/>
    <w:rsid w:val="00772350"/>
    <w:rsid w:val="00773BC9"/>
    <w:rsid w:val="007A70AE"/>
    <w:rsid w:val="008004A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1568"/>
    <w:rsid w:val="009F4DD1"/>
    <w:rsid w:val="00A005D2"/>
    <w:rsid w:val="00A02543"/>
    <w:rsid w:val="00A41684"/>
    <w:rsid w:val="00A529F8"/>
    <w:rsid w:val="00A64E80"/>
    <w:rsid w:val="00A72BCD"/>
    <w:rsid w:val="00A741D9"/>
    <w:rsid w:val="00A833AB"/>
    <w:rsid w:val="00A9576D"/>
    <w:rsid w:val="00A9741D"/>
    <w:rsid w:val="00AC34A2"/>
    <w:rsid w:val="00AD1C9A"/>
    <w:rsid w:val="00AD4B17"/>
    <w:rsid w:val="00B412D4"/>
    <w:rsid w:val="00B8536A"/>
    <w:rsid w:val="00B930EA"/>
    <w:rsid w:val="00BE3C22"/>
    <w:rsid w:val="00C0345E"/>
    <w:rsid w:val="00C31C95"/>
    <w:rsid w:val="00C3483A"/>
    <w:rsid w:val="00C74E9D"/>
    <w:rsid w:val="00C826DD"/>
    <w:rsid w:val="00C82FD3"/>
    <w:rsid w:val="00C92819"/>
    <w:rsid w:val="00CC3747"/>
    <w:rsid w:val="00CC6B7B"/>
    <w:rsid w:val="00CD2089"/>
    <w:rsid w:val="00D17B79"/>
    <w:rsid w:val="00D3628A"/>
    <w:rsid w:val="00D462D1"/>
    <w:rsid w:val="00D73A67"/>
    <w:rsid w:val="00D970A9"/>
    <w:rsid w:val="00DB1F9A"/>
    <w:rsid w:val="00DF3845"/>
    <w:rsid w:val="00E13B5C"/>
    <w:rsid w:val="00E41911"/>
    <w:rsid w:val="00E44B57"/>
    <w:rsid w:val="00E70FE6"/>
    <w:rsid w:val="00E92EEF"/>
    <w:rsid w:val="00EE7A6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EB8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0FA843-A936-441F-B65E-876BDFBD9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72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2B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7B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407_20171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0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A36CD-AD05-4D87-BB0B-0578F4A7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3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4407: Traffic-control devices and RR signs and signals - South Carolina Legislature Online</dc:title>
  <dc:creator>Gwen Thurmond</dc:creator>
  <cp:lastModifiedBy>S Volk</cp:lastModifiedBy>
  <cp:revision>2</cp:revision>
  <cp:lastPrinted>2017-11-02T18:59:00Z</cp:lastPrinted>
  <dcterms:created xsi:type="dcterms:W3CDTF">2018-02-14T17:02:00Z</dcterms:created>
  <dcterms:modified xsi:type="dcterms:W3CDTF">2018-02-14T17:02:00Z</dcterms:modified>
</cp:coreProperties>
</file>