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50A" w:rsidRDefault="0097750A" w:rsidP="0097750A">
      <w:pPr>
        <w:widowControl w:val="0"/>
        <w:jc w:val="center"/>
      </w:pPr>
      <w:r w:rsidRPr="0097750A">
        <w:rPr>
          <w:b/>
        </w:rPr>
        <w:t>South Carolina General Assembly</w:t>
      </w:r>
    </w:p>
    <w:p w:rsidR="0097750A" w:rsidRDefault="0097750A" w:rsidP="0097750A">
      <w:pPr>
        <w:widowControl w:val="0"/>
        <w:jc w:val="center"/>
      </w:pPr>
      <w:r>
        <w:t>122nd Session, 2017-2018</w:t>
      </w: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jc w:val="left"/>
        <w:rPr>
          <w:b/>
        </w:rPr>
      </w:pPr>
      <w:r w:rsidRPr="0097750A">
        <w:rPr>
          <w:b/>
        </w:rPr>
        <w:t>H. 4653</w:t>
      </w:r>
    </w:p>
    <w:p w:rsidR="0097750A" w:rsidRDefault="0097750A" w:rsidP="0097750A">
      <w:pPr>
        <w:widowControl w:val="0"/>
        <w:jc w:val="left"/>
        <w:rPr>
          <w:b/>
        </w:rPr>
      </w:pPr>
    </w:p>
    <w:p w:rsidR="0097750A" w:rsidRDefault="0097750A" w:rsidP="0097750A">
      <w:pPr>
        <w:widowControl w:val="0"/>
        <w:jc w:val="left"/>
      </w:pPr>
      <w:r w:rsidRPr="0097750A">
        <w:rPr>
          <w:b/>
        </w:rPr>
        <w:t>STATUS INFORMATION</w:t>
      </w: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jc w:val="left"/>
      </w:pPr>
      <w:r>
        <w:t>House Resolution</w:t>
      </w:r>
    </w:p>
    <w:p w:rsidR="0097750A" w:rsidRDefault="00512C76" w:rsidP="0097750A">
      <w:pPr>
        <w:widowControl w:val="0"/>
        <w:jc w:val="left"/>
      </w:pPr>
      <w:r>
        <w:t>Sponsors: Reps. Wheeler,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White, Whitmire, Williams, Willis, Young and Yow</w:t>
      </w:r>
    </w:p>
    <w:p w:rsidR="0097750A" w:rsidRDefault="0097750A" w:rsidP="0097750A">
      <w:pPr>
        <w:widowControl w:val="0"/>
        <w:jc w:val="left"/>
      </w:pPr>
      <w:r>
        <w:t>Document Path: l:\council\bills\gm\25083dg18.docx</w:t>
      </w: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jc w:val="left"/>
      </w:pPr>
      <w:r>
        <w:t>Introduced in the House on January 23, 2018</w:t>
      </w:r>
    </w:p>
    <w:p w:rsidR="0097750A" w:rsidRDefault="0097750A" w:rsidP="0097750A">
      <w:pPr>
        <w:widowControl w:val="0"/>
        <w:jc w:val="left"/>
      </w:pPr>
      <w:r>
        <w:t>Adopted by the House on January 23, 2018</w:t>
      </w: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jc w:val="left"/>
      </w:pPr>
      <w:r>
        <w:t xml:space="preserve">Summary: </w:t>
      </w:r>
      <w:r w:rsidR="00D164F3">
        <w:t>Isaac C. Joe, Sr.</w:t>
      </w: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jc w:val="left"/>
      </w:pPr>
    </w:p>
    <w:p w:rsidR="0097750A" w:rsidRDefault="0097750A" w:rsidP="0097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50A">
        <w:rPr>
          <w:b/>
        </w:rPr>
        <w:t>HISTORY OF LEGISLATIVE ACTIONS</w:t>
      </w:r>
    </w:p>
    <w:p w:rsidR="0097750A" w:rsidRDefault="0097750A" w:rsidP="0097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750A" w:rsidRPr="0097750A" w:rsidRDefault="0097750A" w:rsidP="0097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50A">
        <w:rPr>
          <w:u w:val="single"/>
        </w:rPr>
        <w:tab/>
        <w:t>Date</w:t>
      </w:r>
      <w:r w:rsidRPr="0097750A">
        <w:rPr>
          <w:u w:val="single"/>
        </w:rPr>
        <w:tab/>
        <w:t>Body</w:t>
      </w:r>
      <w:r w:rsidRPr="0097750A">
        <w:rPr>
          <w:u w:val="single"/>
        </w:rPr>
        <w:tab/>
        <w:t>Action Description with journal page number</w:t>
      </w:r>
      <w:r w:rsidRPr="0097750A">
        <w:rPr>
          <w:u w:val="single"/>
        </w:rPr>
        <w:tab/>
      </w:r>
    </w:p>
    <w:p w:rsidR="00BA1F35" w:rsidRDefault="00BA1F35" w:rsidP="00BA1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F15CA0">
        <w:t>Introduced and adopted (</w:t>
      </w:r>
      <w:hyperlink r:id="rId7" w:history="1">
        <w:r w:rsidRPr="00F15CA0">
          <w:rPr>
            <w:rStyle w:val="Hyperlink"/>
          </w:rPr>
          <w:t>House Journal</w:t>
        </w:r>
        <w:r w:rsidRPr="00F15CA0">
          <w:rPr>
            <w:rStyle w:val="Hyperlink"/>
          </w:rPr>
          <w:noBreakHyphen/>
          <w:t>page 26</w:t>
        </w:r>
      </w:hyperlink>
      <w:r w:rsidRPr="00F15CA0">
        <w:t>)</w:t>
      </w:r>
    </w:p>
    <w:p w:rsidR="00BA1F35" w:rsidRDefault="00BA1F35" w:rsidP="00BA1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50A" w:rsidRDefault="0097750A" w:rsidP="0097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750A">
          <w:rPr>
            <w:rStyle w:val="Hyperlink"/>
          </w:rPr>
          <w:t>legislative information</w:t>
        </w:r>
      </w:hyperlink>
      <w:r>
        <w:t xml:space="preserve"> at the website</w:t>
      </w:r>
    </w:p>
    <w:p w:rsidR="0097750A" w:rsidRDefault="0097750A" w:rsidP="0097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50A" w:rsidRPr="0097750A" w:rsidRDefault="0097750A" w:rsidP="0097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50A" w:rsidRDefault="0097750A" w:rsidP="0097750A">
      <w:r w:rsidRPr="0097750A">
        <w:rPr>
          <w:b/>
        </w:rPr>
        <w:t>VERSIONS OF THIS BILL</w:t>
      </w:r>
    </w:p>
    <w:p w:rsidR="0097750A" w:rsidRDefault="0097750A" w:rsidP="0097750A"/>
    <w:p w:rsidR="0097750A" w:rsidRDefault="00815DCD" w:rsidP="0097750A">
      <w:hyperlink r:id="rId9" w:history="1">
        <w:r w:rsidR="0097750A">
          <w:rPr>
            <w:rStyle w:val="Hyperlink"/>
          </w:rPr>
          <w:t>1/23/2018</w:t>
        </w:r>
      </w:hyperlink>
    </w:p>
    <w:p w:rsidR="0097750A" w:rsidRDefault="0097750A" w:rsidP="0097750A"/>
    <w:p w:rsidR="0097750A" w:rsidRDefault="0097750A" w:rsidP="0097750A">
      <w:pPr>
        <w:sectPr w:rsidR="0097750A" w:rsidSect="009775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6C00" w:rsidRDefault="00046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A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3D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DF2193">
        <w:rPr>
          <w:color w:val="000000" w:themeColor="text1"/>
          <w:u w:color="000000" w:themeColor="text1"/>
        </w:rPr>
        <w:t xml:space="preserve">., OF </w:t>
      </w:r>
      <w:r w:rsidR="00A641F4">
        <w:t>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</w:t>
      </w:r>
      <w:r w:rsidR="00DF219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DC7" w:rsidRDefault="00FD7A7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3DC7">
        <w:t xml:space="preserve">the members of the South Carolina House of Representatives were saddened to learn of the death of </w:t>
      </w:r>
      <w:r w:rsidR="00A641F4">
        <w:rPr>
          <w:color w:val="000000" w:themeColor="text1"/>
          <w:u w:color="000000" w:themeColor="text1"/>
        </w:rPr>
        <w:t>the Honorable</w:t>
      </w:r>
      <w:r w:rsidR="00C13DC7" w:rsidRPr="003A7329">
        <w:rPr>
          <w:color w:val="000000" w:themeColor="text1"/>
          <w:u w:color="000000" w:themeColor="text1"/>
        </w:rPr>
        <w:t xml:space="preserve"> Isaac C. Joe</w:t>
      </w:r>
      <w:r w:rsidR="00C13DC7">
        <w:rPr>
          <w:color w:val="000000" w:themeColor="text1"/>
          <w:u w:color="000000" w:themeColor="text1"/>
        </w:rPr>
        <w:t>,</w:t>
      </w:r>
      <w:r w:rsidR="00C13DC7" w:rsidRPr="003A7329">
        <w:rPr>
          <w:color w:val="000000" w:themeColor="text1"/>
          <w:u w:color="000000" w:themeColor="text1"/>
        </w:rPr>
        <w:t xml:space="preserve"> Sr</w:t>
      </w:r>
      <w:r w:rsidR="00C13DC7">
        <w:rPr>
          <w:color w:val="000000" w:themeColor="text1"/>
          <w:u w:color="000000" w:themeColor="text1"/>
        </w:rPr>
        <w:t xml:space="preserve">., </w:t>
      </w:r>
      <w:r w:rsidR="00C13DC7">
        <w:t xml:space="preserve">at the age of one hundred two on </w:t>
      </w:r>
      <w:r w:rsidR="00C13DC7" w:rsidRPr="003A7329">
        <w:rPr>
          <w:color w:val="000000" w:themeColor="text1"/>
          <w:u w:color="000000" w:themeColor="text1"/>
        </w:rPr>
        <w:t>Tuesday, Jan</w:t>
      </w:r>
      <w:r w:rsidR="00C13DC7">
        <w:rPr>
          <w:color w:val="000000" w:themeColor="text1"/>
          <w:u w:color="000000" w:themeColor="text1"/>
        </w:rPr>
        <w:t>uary</w:t>
      </w:r>
      <w:r w:rsidR="00C13DC7" w:rsidRPr="003A7329">
        <w:rPr>
          <w:color w:val="000000" w:themeColor="text1"/>
          <w:u w:color="000000" w:themeColor="text1"/>
        </w:rPr>
        <w:t xml:space="preserve"> 9, 2018</w:t>
      </w:r>
      <w:r w:rsidR="00C13DC7">
        <w:t>; and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A7329">
        <w:rPr>
          <w:color w:val="000000" w:themeColor="text1"/>
          <w:u w:color="000000" w:themeColor="text1"/>
        </w:rPr>
        <w:t>Lee County</w:t>
      </w:r>
      <w:r w:rsidR="00A641F4">
        <w:rPr>
          <w:color w:val="000000" w:themeColor="text1"/>
          <w:u w:color="000000" w:themeColor="text1"/>
        </w:rPr>
        <w:t xml:space="preserve"> </w:t>
      </w:r>
      <w:r w:rsidR="00A641F4" w:rsidRPr="003A7329">
        <w:rPr>
          <w:color w:val="000000" w:themeColor="text1"/>
          <w:u w:color="000000" w:themeColor="text1"/>
        </w:rPr>
        <w:t>on June 24, 1915</w:t>
      </w:r>
      <w:r>
        <w:t xml:space="preserve">, </w:t>
      </w:r>
      <w:r w:rsidRPr="003A7329">
        <w:rPr>
          <w:color w:val="000000" w:themeColor="text1"/>
          <w:u w:color="000000" w:themeColor="text1"/>
        </w:rPr>
        <w:t>he was a son of the late Wiley and Minnie Hannibal Joe.</w:t>
      </w:r>
      <w:r w:rsidR="00DF2193">
        <w:rPr>
          <w:color w:val="000000" w:themeColor="text1"/>
          <w:u w:color="000000" w:themeColor="text1"/>
        </w:rPr>
        <w:t xml:space="preserve"> </w:t>
      </w:r>
      <w:r w:rsidRPr="003A7329">
        <w:rPr>
          <w:color w:val="000000" w:themeColor="text1"/>
          <w:u w:color="000000" w:themeColor="text1"/>
        </w:rPr>
        <w:t xml:space="preserve"> He was further raised by his father</w:t>
      </w:r>
      <w:r w:rsidR="003F6D71" w:rsidRPr="003F6D71">
        <w:rPr>
          <w:color w:val="000000" w:themeColor="text1"/>
          <w:u w:color="000000" w:themeColor="text1"/>
        </w:rPr>
        <w:t>’</w:t>
      </w:r>
      <w:r w:rsidRPr="003A7329">
        <w:rPr>
          <w:color w:val="000000" w:themeColor="text1"/>
          <w:u w:color="000000" w:themeColor="text1"/>
        </w:rPr>
        <w:t>s second wife, the late Annie Brown Cain Joe</w:t>
      </w:r>
      <w:r>
        <w:t>; and</w:t>
      </w:r>
    </w:p>
    <w:p w:rsidR="00A641F4" w:rsidRDefault="00A641F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193" w:rsidRDefault="00A641F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923">
        <w:rPr>
          <w:color w:val="000000" w:themeColor="text1"/>
          <w:u w:color="000000" w:themeColor="text1"/>
        </w:rPr>
        <w:t xml:space="preserve">Isaac Joe </w:t>
      </w:r>
      <w:r w:rsidRPr="003A7329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3A7329">
        <w:rPr>
          <w:color w:val="000000" w:themeColor="text1"/>
          <w:u w:color="000000" w:themeColor="text1"/>
        </w:rPr>
        <w:t xml:space="preserve"> a bachelor</w:t>
      </w:r>
      <w:r w:rsidR="003F6D71" w:rsidRPr="003F6D71">
        <w:rPr>
          <w:color w:val="000000" w:themeColor="text1"/>
          <w:u w:color="000000" w:themeColor="text1"/>
        </w:rPr>
        <w:t>’</w:t>
      </w:r>
      <w:r w:rsidRPr="003A7329">
        <w:rPr>
          <w:color w:val="000000" w:themeColor="text1"/>
          <w:u w:color="000000" w:themeColor="text1"/>
        </w:rPr>
        <w:t>s degree from Morris College in 1940</w:t>
      </w:r>
      <w:r w:rsidR="00DF2193">
        <w:rPr>
          <w:color w:val="000000" w:themeColor="text1"/>
          <w:u w:color="000000" w:themeColor="text1"/>
        </w:rPr>
        <w:t>, and</w:t>
      </w:r>
      <w:r w:rsidR="00C13DC7">
        <w:t xml:space="preserve"> in the fine tradition of sons of the Palmetto State, he enlisted in the </w:t>
      </w:r>
      <w:r w:rsidR="00C13DC7" w:rsidRPr="003A7329">
        <w:rPr>
          <w:color w:val="000000" w:themeColor="text1"/>
          <w:u w:color="000000" w:themeColor="text1"/>
        </w:rPr>
        <w:t>United States Army in 1941</w:t>
      </w:r>
      <w:r w:rsidR="00DF2193">
        <w:rPr>
          <w:color w:val="000000" w:themeColor="text1"/>
          <w:u w:color="000000" w:themeColor="text1"/>
        </w:rPr>
        <w:t>;</w:t>
      </w:r>
      <w:r w:rsidR="00C13DC7">
        <w:rPr>
          <w:color w:val="000000" w:themeColor="text1"/>
          <w:u w:color="000000" w:themeColor="text1"/>
        </w:rPr>
        <w:t xml:space="preserve"> and </w:t>
      </w:r>
    </w:p>
    <w:p w:rsidR="00DF2193" w:rsidRDefault="00DF2193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DC7" w:rsidRDefault="00DF2193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13DC7">
        <w:rPr>
          <w:color w:val="000000" w:themeColor="text1"/>
          <w:u w:color="000000" w:themeColor="text1"/>
        </w:rPr>
        <w:t xml:space="preserve">when </w:t>
      </w:r>
      <w:r w:rsidR="007D1923">
        <w:rPr>
          <w:color w:val="000000" w:themeColor="text1"/>
          <w:u w:color="000000" w:themeColor="text1"/>
        </w:rPr>
        <w:t>he</w:t>
      </w:r>
      <w:r w:rsidR="00C13DC7">
        <w:rPr>
          <w:color w:val="000000" w:themeColor="text1"/>
          <w:u w:color="000000" w:themeColor="text1"/>
        </w:rPr>
        <w:t xml:space="preserve"> was discharged </w:t>
      </w:r>
      <w:r w:rsidR="007D1923">
        <w:rPr>
          <w:color w:val="000000" w:themeColor="text1"/>
          <w:u w:color="000000" w:themeColor="text1"/>
        </w:rPr>
        <w:t xml:space="preserve">from military service </w:t>
      </w:r>
      <w:r w:rsidR="00C13DC7">
        <w:rPr>
          <w:color w:val="000000" w:themeColor="text1"/>
          <w:u w:color="000000" w:themeColor="text1"/>
        </w:rPr>
        <w:t xml:space="preserve">in 1947, </w:t>
      </w:r>
      <w:r w:rsidR="00A641F4">
        <w:rPr>
          <w:color w:val="000000" w:themeColor="text1"/>
          <w:u w:color="000000" w:themeColor="text1"/>
        </w:rPr>
        <w:t>he followed a career as an educator and principal and earned a master</w:t>
      </w:r>
      <w:r w:rsidR="003F6D71" w:rsidRPr="003F6D71">
        <w:rPr>
          <w:color w:val="000000" w:themeColor="text1"/>
          <w:u w:color="000000" w:themeColor="text1"/>
        </w:rPr>
        <w:t>’</w:t>
      </w:r>
      <w:r w:rsidR="00A641F4">
        <w:rPr>
          <w:color w:val="000000" w:themeColor="text1"/>
          <w:u w:color="000000" w:themeColor="text1"/>
        </w:rPr>
        <w:t xml:space="preserve">s degree in 1956 </w:t>
      </w:r>
      <w:r w:rsidR="00A641F4" w:rsidRPr="003A7329">
        <w:rPr>
          <w:color w:val="000000" w:themeColor="text1"/>
          <w:u w:color="000000" w:themeColor="text1"/>
        </w:rPr>
        <w:t>from South Carolina State College</w:t>
      </w:r>
      <w:r w:rsidR="00A641F4">
        <w:rPr>
          <w:color w:val="000000" w:themeColor="text1"/>
          <w:u w:color="000000" w:themeColor="text1"/>
        </w:rPr>
        <w:t>; and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DC7" w:rsidRPr="003A7329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329">
        <w:rPr>
          <w:color w:val="000000" w:themeColor="text1"/>
          <w:u w:color="000000" w:themeColor="text1"/>
        </w:rPr>
        <w:t xml:space="preserve">Whereas, after </w:t>
      </w:r>
      <w:r w:rsidR="00A641F4">
        <w:rPr>
          <w:color w:val="000000" w:themeColor="text1"/>
          <w:u w:color="000000" w:themeColor="text1"/>
        </w:rPr>
        <w:t xml:space="preserve">retiring from </w:t>
      </w:r>
      <w:r w:rsidR="007D1923">
        <w:rPr>
          <w:color w:val="000000" w:themeColor="text1"/>
          <w:u w:color="000000" w:themeColor="text1"/>
        </w:rPr>
        <w:t>his</w:t>
      </w:r>
      <w:r w:rsidR="00A641F4">
        <w:rPr>
          <w:color w:val="000000" w:themeColor="text1"/>
          <w:u w:color="000000" w:themeColor="text1"/>
        </w:rPr>
        <w:t xml:space="preserve"> career as an educator,</w:t>
      </w:r>
      <w:r w:rsidRPr="003A7329">
        <w:rPr>
          <w:color w:val="000000" w:themeColor="text1"/>
          <w:u w:color="000000" w:themeColor="text1"/>
        </w:rPr>
        <w:t xml:space="preserve"> Mr. Joe continued to serve </w:t>
      </w:r>
      <w:r w:rsidR="00DF2193">
        <w:rPr>
          <w:color w:val="000000" w:themeColor="text1"/>
          <w:u w:color="000000" w:themeColor="text1"/>
        </w:rPr>
        <w:t>his community and our great State</w:t>
      </w:r>
      <w:r w:rsidRPr="003A7329">
        <w:rPr>
          <w:color w:val="000000" w:themeColor="text1"/>
          <w:u w:color="000000" w:themeColor="text1"/>
        </w:rPr>
        <w:t xml:space="preserve"> as a member of the South Carolina House of Representatives from 1981 to 1983; and </w:t>
      </w:r>
    </w:p>
    <w:p w:rsidR="00A641F4" w:rsidRDefault="00A641F4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A7329">
        <w:rPr>
          <w:color w:val="000000" w:themeColor="text1"/>
          <w:u w:color="000000" w:themeColor="text1"/>
        </w:rPr>
        <w:t xml:space="preserve">Whereas, </w:t>
      </w:r>
      <w:r w:rsidR="00A641F4" w:rsidRPr="003A7329">
        <w:rPr>
          <w:color w:val="000000" w:themeColor="text1"/>
          <w:u w:color="000000" w:themeColor="text1"/>
        </w:rPr>
        <w:t xml:space="preserve">a </w:t>
      </w:r>
      <w:r w:rsidR="00A641F4">
        <w:rPr>
          <w:color w:val="000000" w:themeColor="text1"/>
          <w:u w:color="000000" w:themeColor="text1"/>
        </w:rPr>
        <w:t xml:space="preserve">faithful </w:t>
      </w:r>
      <w:r w:rsidR="00A641F4" w:rsidRPr="003A7329">
        <w:rPr>
          <w:color w:val="000000" w:themeColor="text1"/>
          <w:u w:color="000000" w:themeColor="text1"/>
        </w:rPr>
        <w:t>member of St. Mark Missionary Baptist Church</w:t>
      </w:r>
      <w:r w:rsidR="00A641F4">
        <w:rPr>
          <w:color w:val="000000" w:themeColor="text1"/>
          <w:u w:color="000000" w:themeColor="text1"/>
        </w:rPr>
        <w:t xml:space="preserve"> and </w:t>
      </w:r>
      <w:r w:rsidRPr="003A7329">
        <w:rPr>
          <w:color w:val="000000" w:themeColor="text1"/>
          <w:u w:color="000000" w:themeColor="text1"/>
        </w:rPr>
        <w:t>known as a man of integrity, he served as a real estate owner and funeral director for a number of years</w:t>
      </w:r>
      <w:r w:rsidR="00A641F4">
        <w:rPr>
          <w:color w:val="000000" w:themeColor="text1"/>
          <w:u w:color="000000" w:themeColor="text1"/>
        </w:rPr>
        <w:t>;</w:t>
      </w:r>
      <w:r w:rsidRPr="003A7329">
        <w:rPr>
          <w:color w:val="000000" w:themeColor="text1"/>
          <w:u w:color="000000" w:themeColor="text1"/>
        </w:rPr>
        <w:t xml:space="preserve"> and </w:t>
      </w:r>
    </w:p>
    <w:p w:rsidR="00A641F4" w:rsidRDefault="00A641F4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Pr="003A732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3A7329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seventy</w:t>
      </w:r>
      <w:r w:rsidRPr="003A7329">
        <w:rPr>
          <w:color w:val="000000" w:themeColor="text1"/>
          <w:u w:color="000000" w:themeColor="text1"/>
        </w:rPr>
        <w:t xml:space="preserve"> years, Blanche V. Joe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="00DF2193">
        <w:rPr>
          <w:color w:val="000000" w:themeColor="text1"/>
          <w:u w:color="000000" w:themeColor="text1"/>
        </w:rPr>
        <w:t>Isaac C. Joe, Jr., and Bernard Joe.  They</w:t>
      </w:r>
      <w:r>
        <w:rPr>
          <w:color w:val="000000" w:themeColor="text1"/>
          <w:u w:color="000000" w:themeColor="text1"/>
        </w:rPr>
        <w:t xml:space="preserve"> blessed their parents with three adoring grandchildren:</w:t>
      </w:r>
      <w:r w:rsidR="00A641F4">
        <w:rPr>
          <w:color w:val="000000" w:themeColor="text1"/>
          <w:u w:color="000000" w:themeColor="text1"/>
        </w:rPr>
        <w:t xml:space="preserve"> </w:t>
      </w:r>
      <w:r w:rsidRPr="003A7329">
        <w:rPr>
          <w:color w:val="000000" w:themeColor="text1"/>
          <w:u w:color="000000" w:themeColor="text1"/>
        </w:rPr>
        <w:t>Veronica Joe</w:t>
      </w:r>
      <w:r>
        <w:rPr>
          <w:color w:val="000000" w:themeColor="text1"/>
          <w:u w:color="000000" w:themeColor="text1"/>
        </w:rPr>
        <w:t>,</w:t>
      </w:r>
      <w:r w:rsidRPr="003A7329">
        <w:rPr>
          <w:color w:val="000000" w:themeColor="text1"/>
          <w:u w:color="000000" w:themeColor="text1"/>
        </w:rPr>
        <w:t xml:space="preserve"> Sommer Joe, and Christopher Joe</w:t>
      </w:r>
      <w:r w:rsidR="00A641F4">
        <w:rPr>
          <w:color w:val="000000" w:themeColor="text1"/>
          <w:u w:color="000000" w:themeColor="text1"/>
        </w:rPr>
        <w:t xml:space="preserve">, and </w:t>
      </w:r>
      <w:r w:rsidRPr="003A7329">
        <w:rPr>
          <w:color w:val="000000" w:themeColor="text1"/>
          <w:u w:color="000000" w:themeColor="text1"/>
        </w:rPr>
        <w:t>one great</w:t>
      </w:r>
      <w:r w:rsidR="003F6D71">
        <w:rPr>
          <w:color w:val="000000" w:themeColor="text1"/>
          <w:u w:color="000000" w:themeColor="text1"/>
        </w:rPr>
        <w:noBreakHyphen/>
      </w:r>
      <w:r w:rsidRPr="003A7329">
        <w:rPr>
          <w:color w:val="000000" w:themeColor="text1"/>
          <w:u w:color="000000" w:themeColor="text1"/>
        </w:rPr>
        <w:t>grandchild, Autumn Myers</w:t>
      </w:r>
      <w:r w:rsidR="00A641F4">
        <w:rPr>
          <w:color w:val="000000" w:themeColor="text1"/>
          <w:u w:color="000000" w:themeColor="text1"/>
        </w:rPr>
        <w:t>; and</w:t>
      </w: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A74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641F4">
        <w:t xml:space="preserve">Isaac Joe, </w:t>
      </w:r>
      <w:r w:rsidR="00DF2193">
        <w:t>their</w:t>
      </w:r>
      <w:r w:rsidR="00A641F4">
        <w:t xml:space="preserve"> </w:t>
      </w:r>
      <w:r w:rsidR="007D1923">
        <w:t>trust</w:t>
      </w:r>
      <w:r w:rsidR="00A641F4">
        <w:t>ed colleague,</w:t>
      </w:r>
      <w:r>
        <w:t xml:space="preserve"> and for the example of s</w:t>
      </w:r>
      <w:r w:rsidR="00A641F4">
        <w:t>erv</w:t>
      </w:r>
      <w:r>
        <w:t>ice and kindness he set for all who knew him</w:t>
      </w:r>
      <w:r w:rsidR="00FD7A74">
        <w:t>.  Now, therefore,</w:t>
      </w: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DC7" w:rsidRDefault="00FD7A7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13DC7">
        <w:t xml:space="preserve"> </w:t>
      </w:r>
      <w:r w:rsidR="00C13DC7" w:rsidRPr="00C90AA3">
        <w:t xml:space="preserve">the members of the South Carolina House of Representatives, by this resolution, </w:t>
      </w:r>
      <w:r w:rsidR="00C13DC7">
        <w:t xml:space="preserve">express their profound sorrow upon the passing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DF2193">
        <w:rPr>
          <w:color w:val="000000" w:themeColor="text1"/>
          <w:u w:color="000000" w:themeColor="text1"/>
        </w:rPr>
        <w:t>.</w:t>
      </w:r>
      <w:r w:rsidR="00A641F4">
        <w:rPr>
          <w:color w:val="000000" w:themeColor="text1"/>
          <w:u w:color="000000" w:themeColor="text1"/>
        </w:rPr>
        <w:t xml:space="preserve">, </w:t>
      </w:r>
      <w:r w:rsidR="00C13DC7">
        <w:t xml:space="preserve">of </w:t>
      </w:r>
      <w:r w:rsidR="00A641F4">
        <w:t xml:space="preserve">Lee </w:t>
      </w:r>
      <w:r w:rsidR="00C13DC7">
        <w:t>County</w:t>
      </w:r>
      <w:r w:rsidR="00A641F4">
        <w:t xml:space="preserve"> and</w:t>
      </w:r>
      <w:r w:rsidR="00C13DC7">
        <w:t xml:space="preserve"> extend their deepest sympathy to his loving family and his many friends.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A74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A641F4">
        <w:rPr>
          <w:color w:val="000000" w:themeColor="text1"/>
          <w:u w:color="000000" w:themeColor="text1"/>
        </w:rPr>
        <w:t>.</w:t>
      </w:r>
    </w:p>
    <w:p w:rsidR="00B52BDD" w:rsidRDefault="003F6D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750A" w:rsidRDefault="0097750A" w:rsidP="0097750A">
      <w:pPr>
        <w:suppressAutoHyphens/>
      </w:pPr>
    </w:p>
    <w:sectPr w:rsidR="0097750A" w:rsidSect="009775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923" w:rsidRDefault="007D1923" w:rsidP="009F0C77">
      <w:r>
        <w:separator/>
      </w:r>
    </w:p>
  </w:endnote>
  <w:endnote w:type="continuationSeparator" w:id="0">
    <w:p w:rsidR="007D1923" w:rsidRDefault="007D19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B4F2A5-BCC7-4D9F-B5BB-B0717B3CD04F}"/>
    <w:embedBold r:id="rId2" w:fontKey="{3B6D61F0-AAC2-4E01-AF13-A3E8100AEE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44E640-464C-426B-81A9-64AC358670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2496B2-65F4-4A57-A589-DE340194E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D27144-3142-4B49-98C3-FEE1BDFF1E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50A" w:rsidRPr="00046C00" w:rsidRDefault="0097750A" w:rsidP="00046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64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923" w:rsidRDefault="007D1923" w:rsidP="009F0C77">
      <w:r>
        <w:separator/>
      </w:r>
    </w:p>
  </w:footnote>
  <w:footnote w:type="continuationSeparator" w:id="0">
    <w:p w:rsidR="007D1923" w:rsidRDefault="007D19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3DG18"/>
    <w:docVar w:name="CoverBillType" w:val="r"/>
    <w:docVar w:name="DocPath" w:val="L:\Council\bills\GM\25083DG18.DOCX"/>
    <w:docVar w:name="dvBillNumber" w:val="46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A74"/>
    <w:rsid w:val="00011869"/>
    <w:rsid w:val="00015CD6"/>
    <w:rsid w:val="00046C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6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1"/>
    <w:rsid w:val="003F6D79"/>
    <w:rsid w:val="0041760A"/>
    <w:rsid w:val="00417C01"/>
    <w:rsid w:val="004403BD"/>
    <w:rsid w:val="00461441"/>
    <w:rsid w:val="004809EE"/>
    <w:rsid w:val="004E7D54"/>
    <w:rsid w:val="00512C7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3E5"/>
    <w:rsid w:val="006913C9"/>
    <w:rsid w:val="0069470D"/>
    <w:rsid w:val="006D58AA"/>
    <w:rsid w:val="00734F00"/>
    <w:rsid w:val="007A70AE"/>
    <w:rsid w:val="007D1923"/>
    <w:rsid w:val="008362E8"/>
    <w:rsid w:val="0085786E"/>
    <w:rsid w:val="008A1768"/>
    <w:rsid w:val="008A489F"/>
    <w:rsid w:val="008F0F33"/>
    <w:rsid w:val="008F4429"/>
    <w:rsid w:val="009027D7"/>
    <w:rsid w:val="0094021A"/>
    <w:rsid w:val="0097750A"/>
    <w:rsid w:val="009B44AF"/>
    <w:rsid w:val="009C6A0B"/>
    <w:rsid w:val="009F0C77"/>
    <w:rsid w:val="009F4DD1"/>
    <w:rsid w:val="00A02543"/>
    <w:rsid w:val="00A41684"/>
    <w:rsid w:val="00A641F4"/>
    <w:rsid w:val="00A64E80"/>
    <w:rsid w:val="00A72BCD"/>
    <w:rsid w:val="00A741D9"/>
    <w:rsid w:val="00A833AB"/>
    <w:rsid w:val="00A87AED"/>
    <w:rsid w:val="00A9741D"/>
    <w:rsid w:val="00AC34A2"/>
    <w:rsid w:val="00AD1C9A"/>
    <w:rsid w:val="00AD4B17"/>
    <w:rsid w:val="00B412D4"/>
    <w:rsid w:val="00B52BDD"/>
    <w:rsid w:val="00BA1F35"/>
    <w:rsid w:val="00BE3C22"/>
    <w:rsid w:val="00C0345E"/>
    <w:rsid w:val="00C13DC7"/>
    <w:rsid w:val="00C31C95"/>
    <w:rsid w:val="00C3483A"/>
    <w:rsid w:val="00C74E9D"/>
    <w:rsid w:val="00C826DD"/>
    <w:rsid w:val="00C82FD3"/>
    <w:rsid w:val="00C92819"/>
    <w:rsid w:val="00CC6B7B"/>
    <w:rsid w:val="00CD2089"/>
    <w:rsid w:val="00D164F3"/>
    <w:rsid w:val="00D73A67"/>
    <w:rsid w:val="00D970A9"/>
    <w:rsid w:val="00DF219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A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06C2FC-4F5E-4BBB-9BCF-416CBC8D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9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75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53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C817E-A23E-432F-98A0-961261B30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617</Words>
  <Characters>3362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4653: Isaac C. Joe, Sr. - South Carolina Legislature Online</dc:title>
  <dc:creator>Gail Pinckney Moore</dc:creator>
  <cp:lastModifiedBy>S Volk</cp:lastModifiedBy>
  <cp:revision>2</cp:revision>
  <cp:lastPrinted>2018-01-17T15:36:00Z</cp:lastPrinted>
  <dcterms:created xsi:type="dcterms:W3CDTF">2018-01-26T19:40:00Z</dcterms:created>
  <dcterms:modified xsi:type="dcterms:W3CDTF">2018-01-26T19:40:00Z</dcterms:modified>
</cp:coreProperties>
</file>