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8C4" w:rsidRDefault="009A78C4" w:rsidP="009A78C4">
      <w:pPr>
        <w:widowControl w:val="0"/>
        <w:jc w:val="center"/>
      </w:pPr>
      <w:r w:rsidRPr="009A78C4">
        <w:rPr>
          <w:b/>
        </w:rPr>
        <w:t>South Carolina General Assembly</w:t>
      </w:r>
    </w:p>
    <w:p w:rsidR="009A78C4" w:rsidRDefault="009A78C4" w:rsidP="009A78C4">
      <w:pPr>
        <w:widowControl w:val="0"/>
        <w:jc w:val="center"/>
      </w:pPr>
      <w:r>
        <w:t>122nd Session, 2017-2018</w:t>
      </w:r>
    </w:p>
    <w:p w:rsidR="009A78C4" w:rsidRDefault="009A78C4" w:rsidP="009A78C4">
      <w:pPr>
        <w:widowControl w:val="0"/>
        <w:jc w:val="left"/>
      </w:pPr>
    </w:p>
    <w:p w:rsidR="009A78C4" w:rsidRDefault="009A78C4" w:rsidP="009A78C4">
      <w:pPr>
        <w:widowControl w:val="0"/>
        <w:jc w:val="left"/>
        <w:rPr>
          <w:b/>
        </w:rPr>
      </w:pPr>
      <w:r w:rsidRPr="009A78C4">
        <w:rPr>
          <w:b/>
        </w:rPr>
        <w:t>H. 5016</w:t>
      </w:r>
    </w:p>
    <w:p w:rsidR="009A78C4" w:rsidRDefault="009A78C4" w:rsidP="009A78C4">
      <w:pPr>
        <w:widowControl w:val="0"/>
        <w:jc w:val="left"/>
        <w:rPr>
          <w:b/>
        </w:rPr>
      </w:pPr>
    </w:p>
    <w:p w:rsidR="009A78C4" w:rsidRDefault="009A78C4" w:rsidP="009A78C4">
      <w:pPr>
        <w:widowControl w:val="0"/>
        <w:jc w:val="left"/>
      </w:pPr>
      <w:r w:rsidRPr="009A78C4">
        <w:rPr>
          <w:b/>
        </w:rPr>
        <w:t>STATUS INFORMATION</w:t>
      </w:r>
    </w:p>
    <w:p w:rsidR="009A78C4" w:rsidRDefault="009A78C4" w:rsidP="009A78C4">
      <w:pPr>
        <w:widowControl w:val="0"/>
        <w:jc w:val="left"/>
      </w:pPr>
    </w:p>
    <w:p w:rsidR="009A78C4" w:rsidRDefault="009A78C4" w:rsidP="009A78C4">
      <w:pPr>
        <w:widowControl w:val="0"/>
        <w:jc w:val="left"/>
      </w:pPr>
      <w:r>
        <w:t>House Resolution</w:t>
      </w:r>
    </w:p>
    <w:p w:rsidR="009A78C4" w:rsidRDefault="009A78C4" w:rsidP="009A78C4">
      <w:pPr>
        <w:widowControl w:val="0"/>
        <w:jc w:val="left"/>
      </w:pPr>
      <w:r>
        <w:t>Sponsors: Reps. Rutherford,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Sandifer, Simrill, G.M. Smith, G.R. Smith, J.E. Smith, Sottile, Spires, Stavrinakis, Stringer, Tallon, Taylor, Thayer, Thigpen, Toole, Trantham, Weeks, West, Wheeler, White, Whitmire, Williams, Willis, Young and Yow</w:t>
      </w:r>
    </w:p>
    <w:p w:rsidR="009A78C4" w:rsidRDefault="009A78C4" w:rsidP="009A78C4">
      <w:pPr>
        <w:widowControl w:val="0"/>
        <w:jc w:val="left"/>
      </w:pPr>
      <w:r>
        <w:t>Document Path: l:\council\bills\gm\25152sd18.docx</w:t>
      </w:r>
    </w:p>
    <w:p w:rsidR="009A78C4" w:rsidRDefault="009A78C4" w:rsidP="009A78C4">
      <w:pPr>
        <w:widowControl w:val="0"/>
        <w:jc w:val="left"/>
      </w:pPr>
    </w:p>
    <w:p w:rsidR="009A78C4" w:rsidRDefault="009A78C4" w:rsidP="009A78C4">
      <w:pPr>
        <w:widowControl w:val="0"/>
        <w:jc w:val="left"/>
      </w:pPr>
      <w:r>
        <w:t>Introduced in the House on February 27, 2018</w:t>
      </w:r>
    </w:p>
    <w:p w:rsidR="009A78C4" w:rsidRDefault="009A78C4" w:rsidP="009A78C4">
      <w:pPr>
        <w:widowControl w:val="0"/>
        <w:jc w:val="left"/>
      </w:pPr>
      <w:r>
        <w:t>Adopted by the House on February 27, 2018</w:t>
      </w:r>
    </w:p>
    <w:p w:rsidR="009A78C4" w:rsidRDefault="009A78C4" w:rsidP="009A78C4">
      <w:pPr>
        <w:widowControl w:val="0"/>
        <w:jc w:val="left"/>
      </w:pPr>
    </w:p>
    <w:p w:rsidR="009A78C4" w:rsidRDefault="009A78C4" w:rsidP="009A78C4">
      <w:pPr>
        <w:widowControl w:val="0"/>
        <w:jc w:val="left"/>
      </w:pPr>
      <w:r>
        <w:t xml:space="preserve">Summary: </w:t>
      </w:r>
      <w:r w:rsidR="00D17D76">
        <w:t>Etiquette Day</w:t>
      </w:r>
    </w:p>
    <w:p w:rsidR="009A78C4" w:rsidRDefault="009A78C4" w:rsidP="009A78C4">
      <w:pPr>
        <w:widowControl w:val="0"/>
        <w:jc w:val="left"/>
      </w:pPr>
    </w:p>
    <w:p w:rsidR="009A78C4" w:rsidRDefault="009A78C4" w:rsidP="009A78C4">
      <w:pPr>
        <w:widowControl w:val="0"/>
        <w:jc w:val="left"/>
      </w:pPr>
    </w:p>
    <w:p w:rsidR="009A78C4" w:rsidRDefault="009A78C4" w:rsidP="009A78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78C4">
        <w:rPr>
          <w:b/>
        </w:rPr>
        <w:t>HISTORY OF LEGISLATIVE ACTIONS</w:t>
      </w:r>
    </w:p>
    <w:p w:rsidR="009A78C4" w:rsidRDefault="009A78C4" w:rsidP="009A78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78C4" w:rsidRPr="009A78C4" w:rsidRDefault="009A78C4" w:rsidP="009A78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78C4">
        <w:rPr>
          <w:u w:val="single"/>
        </w:rPr>
        <w:tab/>
        <w:t>Date</w:t>
      </w:r>
      <w:r w:rsidRPr="009A78C4">
        <w:rPr>
          <w:u w:val="single"/>
        </w:rPr>
        <w:tab/>
        <w:t>Body</w:t>
      </w:r>
      <w:r w:rsidRPr="009A78C4">
        <w:rPr>
          <w:u w:val="single"/>
        </w:rPr>
        <w:tab/>
        <w:t>Action Description with journal page number</w:t>
      </w:r>
      <w:r w:rsidRPr="009A78C4">
        <w:rPr>
          <w:u w:val="single"/>
        </w:rPr>
        <w:tab/>
      </w:r>
    </w:p>
    <w:p w:rsidR="006D3D30" w:rsidRDefault="006D3D30" w:rsidP="006D3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House</w:t>
      </w:r>
      <w:r>
        <w:tab/>
      </w:r>
      <w:r w:rsidRPr="00997E99">
        <w:t>Introduced and adopted (</w:t>
      </w:r>
      <w:hyperlink r:id="rId7" w:history="1">
        <w:r w:rsidRPr="00997E99">
          <w:rPr>
            <w:rStyle w:val="Hyperlink"/>
          </w:rPr>
          <w:t>House Journal</w:t>
        </w:r>
        <w:r w:rsidRPr="00997E99">
          <w:rPr>
            <w:rStyle w:val="Hyperlink"/>
          </w:rPr>
          <w:noBreakHyphen/>
          <w:t>page 16</w:t>
        </w:r>
      </w:hyperlink>
      <w:r w:rsidRPr="00997E99">
        <w:t>)</w:t>
      </w:r>
    </w:p>
    <w:p w:rsidR="006D3D30" w:rsidRDefault="006D3D30" w:rsidP="006D3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78C4" w:rsidRDefault="009A78C4" w:rsidP="009A78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A78C4">
          <w:rPr>
            <w:rStyle w:val="Hyperlink"/>
          </w:rPr>
          <w:t>legislative information</w:t>
        </w:r>
      </w:hyperlink>
      <w:r>
        <w:t xml:space="preserve"> at the website</w:t>
      </w:r>
    </w:p>
    <w:p w:rsidR="009A78C4" w:rsidRDefault="009A78C4" w:rsidP="009A78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78C4" w:rsidRPr="009A78C4" w:rsidRDefault="009A78C4" w:rsidP="009A78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78C4" w:rsidRDefault="009A78C4" w:rsidP="009A78C4">
      <w:r w:rsidRPr="009A78C4">
        <w:rPr>
          <w:b/>
        </w:rPr>
        <w:t>VERSIONS OF THIS BILL</w:t>
      </w:r>
    </w:p>
    <w:p w:rsidR="009A78C4" w:rsidRDefault="009A78C4" w:rsidP="009A78C4"/>
    <w:p w:rsidR="009A78C4" w:rsidRDefault="00FC13E7" w:rsidP="009A78C4">
      <w:hyperlink r:id="rId9" w:history="1">
        <w:r w:rsidR="009A78C4">
          <w:rPr>
            <w:rStyle w:val="Hyperlink"/>
          </w:rPr>
          <w:t>2/27/2018</w:t>
        </w:r>
      </w:hyperlink>
    </w:p>
    <w:p w:rsidR="009A78C4" w:rsidRDefault="009A78C4" w:rsidP="009A78C4"/>
    <w:p w:rsidR="009A78C4" w:rsidRDefault="009A78C4" w:rsidP="009A78C4">
      <w:pPr>
        <w:sectPr w:rsidR="009A78C4" w:rsidSect="009A78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79F7" w:rsidRDefault="00057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5D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5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55BB1">
        <w:rPr>
          <w:color w:val="000000" w:themeColor="text1"/>
          <w:u w:color="000000" w:themeColor="text1"/>
        </w:rPr>
        <w:t>TO DECLARE TUESDAY, MARCH 6, 2018</w:t>
      </w:r>
      <w:r>
        <w:rPr>
          <w:color w:val="000000" w:themeColor="text1"/>
          <w:u w:color="000000" w:themeColor="text1"/>
        </w:rPr>
        <w:t>,</w:t>
      </w:r>
      <w:r w:rsidRPr="00055BB1">
        <w:rPr>
          <w:color w:val="000000" w:themeColor="text1"/>
          <w:u w:color="000000" w:themeColor="text1"/>
        </w:rPr>
        <w:t xml:space="preserve"> AS “ETIQUETTE DAY IN SOUTH CAROLINA” AND TO COMMEND THE UNIVERSITY OF SOUTH CAROLINA</w:t>
      </w:r>
      <w:r w:rsidR="005A41B1" w:rsidRPr="005A41B1">
        <w:rPr>
          <w:color w:val="000000" w:themeColor="text1"/>
          <w:u w:color="000000" w:themeColor="text1"/>
        </w:rPr>
        <w:t>’</w:t>
      </w:r>
      <w:r w:rsidRPr="00055BB1">
        <w:rPr>
          <w:color w:val="000000" w:themeColor="text1"/>
          <w:u w:color="000000" w:themeColor="text1"/>
        </w:rPr>
        <w:t xml:space="preserve">S EDUCATIONAL TALENT SEARCH PROGRAM </w:t>
      </w:r>
      <w:r>
        <w:rPr>
          <w:color w:val="000000" w:themeColor="text1"/>
          <w:u w:color="000000" w:themeColor="text1"/>
        </w:rPr>
        <w:t xml:space="preserve">FOR THIS INITIATIVE </w:t>
      </w:r>
      <w:r w:rsidRPr="00055BB1">
        <w:rPr>
          <w:color w:val="000000" w:themeColor="text1"/>
          <w:u w:color="000000" w:themeColor="text1"/>
        </w:rPr>
        <w:t>AND ITS PARTICIPANTS FOR THEIR OUTSTANDING ACHIEVEMENTS AND PROGRESS IN BECOMING PRODUCTIVE CITIZENS.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5A7E" w:rsidRPr="00055BB1" w:rsidRDefault="00135D24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25A7E" w:rsidRPr="00055BB1">
        <w:rPr>
          <w:color w:val="000000" w:themeColor="text1"/>
          <w:u w:color="000000" w:themeColor="text1"/>
        </w:rPr>
        <w:t>the Educational Talent Search Program at the University of South Carolina encourages middle school and high school students to complete their secondary education and to pursue completion of post</w:t>
      </w:r>
      <w:r w:rsidR="005A41B1">
        <w:rPr>
          <w:color w:val="000000" w:themeColor="text1"/>
          <w:u w:color="000000" w:themeColor="text1"/>
        </w:rPr>
        <w:noBreakHyphen/>
      </w:r>
      <w:r w:rsidR="00F25A7E" w:rsidRPr="00055BB1">
        <w:rPr>
          <w:color w:val="000000" w:themeColor="text1"/>
          <w:u w:color="000000" w:themeColor="text1"/>
        </w:rPr>
        <w:t>secondary degrees; and</w:t>
      </w:r>
    </w:p>
    <w:p w:rsidR="00F25A7E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F25A7E" w:rsidRPr="00055BB1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5BB1">
        <w:rPr>
          <w:color w:val="000000" w:themeColor="text1"/>
          <w:u w:color="000000" w:themeColor="text1"/>
        </w:rPr>
        <w:t>, the Educational Talent Search Program serves to prepare students of tomorrow with the skills and knowledge to become productive and contributing members of society; and</w:t>
      </w:r>
    </w:p>
    <w:p w:rsidR="00F25A7E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F25A7E" w:rsidRPr="00055BB1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5BB1">
        <w:rPr>
          <w:color w:val="000000" w:themeColor="text1"/>
          <w:u w:color="000000" w:themeColor="text1"/>
        </w:rPr>
        <w:t>, a key component of student success is the use of etiquette and decorum</w:t>
      </w:r>
      <w:r>
        <w:rPr>
          <w:color w:val="000000" w:themeColor="text1"/>
          <w:u w:color="000000" w:themeColor="text1"/>
        </w:rPr>
        <w:t>,</w:t>
      </w:r>
      <w:r w:rsidRPr="00055B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055BB1">
        <w:rPr>
          <w:color w:val="000000" w:themeColor="text1"/>
          <w:u w:color="000000" w:themeColor="text1"/>
        </w:rPr>
        <w:t xml:space="preserve"> allows students to respond appropriately in familiar and unfamiliar situations and helps to build self</w:t>
      </w:r>
      <w:r w:rsidR="005A41B1">
        <w:rPr>
          <w:color w:val="000000" w:themeColor="text1"/>
          <w:u w:color="000000" w:themeColor="text1"/>
        </w:rPr>
        <w:noBreakHyphen/>
      </w:r>
      <w:r w:rsidRPr="00055BB1">
        <w:rPr>
          <w:color w:val="000000" w:themeColor="text1"/>
          <w:u w:color="000000" w:themeColor="text1"/>
        </w:rPr>
        <w:t>confidence and self</w:t>
      </w:r>
      <w:r w:rsidR="005A41B1">
        <w:rPr>
          <w:color w:val="000000" w:themeColor="text1"/>
          <w:u w:color="000000" w:themeColor="text1"/>
        </w:rPr>
        <w:noBreakHyphen/>
      </w:r>
      <w:r w:rsidRPr="00055BB1">
        <w:rPr>
          <w:color w:val="000000" w:themeColor="text1"/>
          <w:u w:color="000000" w:themeColor="text1"/>
        </w:rPr>
        <w:t>esteem; and</w:t>
      </w:r>
    </w:p>
    <w:p w:rsidR="00F25A7E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F25A7E" w:rsidRPr="00055BB1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5BB1">
        <w:rPr>
          <w:color w:val="000000" w:themeColor="text1"/>
          <w:u w:color="000000" w:themeColor="text1"/>
        </w:rPr>
        <w:t xml:space="preserve">, the eighth grade curriculum focuses on etiquette during the month of February and culminates </w:t>
      </w:r>
      <w:r>
        <w:rPr>
          <w:color w:val="000000" w:themeColor="text1"/>
          <w:u w:color="000000" w:themeColor="text1"/>
        </w:rPr>
        <w:t xml:space="preserve">this year </w:t>
      </w:r>
      <w:r w:rsidRPr="00055BB1">
        <w:rPr>
          <w:color w:val="000000" w:themeColor="text1"/>
          <w:u w:color="000000" w:themeColor="text1"/>
        </w:rPr>
        <w:t>with an etiquette luncheon on Tuesday, March 6, 2018, designed to provide students an opportun</w:t>
      </w:r>
      <w:r w:rsidR="00947A72">
        <w:rPr>
          <w:color w:val="000000" w:themeColor="text1"/>
          <w:u w:color="000000" w:themeColor="text1"/>
        </w:rPr>
        <w:t>ity to implement what they have</w:t>
      </w:r>
      <w:r w:rsidRPr="00055BB1">
        <w:rPr>
          <w:color w:val="000000" w:themeColor="text1"/>
          <w:u w:color="000000" w:themeColor="text1"/>
        </w:rPr>
        <w:t xml:space="preserve"> learned in a practical setting; and</w:t>
      </w:r>
    </w:p>
    <w:p w:rsidR="00F25A7E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u w:color="000000" w:themeColor="text1"/>
        </w:rPr>
      </w:pPr>
    </w:p>
    <w:p w:rsidR="00135D24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055BB1">
        <w:rPr>
          <w:color w:val="000000" w:themeColor="text1"/>
          <w:u w:color="000000" w:themeColor="text1"/>
        </w:rPr>
        <w:t>, the lessons learned by these students are lessons that all South Carolinians would benefit from learning</w:t>
      </w:r>
      <w:r w:rsidR="00135D24">
        <w:t>.  Now, therefore,</w:t>
      </w:r>
    </w:p>
    <w:p w:rsidR="00135D24" w:rsidRDefault="0013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D24" w:rsidRDefault="0013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5D24" w:rsidRDefault="0013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D24" w:rsidRDefault="00135D24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5A7E">
        <w:t xml:space="preserve"> </w:t>
      </w:r>
      <w:r w:rsidR="00F25A7E" w:rsidRPr="00055BB1">
        <w:rPr>
          <w:color w:val="000000" w:themeColor="text1"/>
          <w:u w:color="000000" w:themeColor="text1"/>
        </w:rPr>
        <w:t xml:space="preserve">the </w:t>
      </w:r>
      <w:r w:rsidR="00F25A7E">
        <w:rPr>
          <w:color w:val="000000" w:themeColor="text1"/>
          <w:u w:color="000000" w:themeColor="text1"/>
        </w:rPr>
        <w:t xml:space="preserve">members of the South Carolina House of Representatives, by this resolution, </w:t>
      </w:r>
      <w:r w:rsidR="00F25A7E" w:rsidRPr="00055BB1">
        <w:rPr>
          <w:color w:val="000000" w:themeColor="text1"/>
          <w:u w:color="000000" w:themeColor="text1"/>
        </w:rPr>
        <w:t>declare Tuesday, March 6, 2018, as “Etiquette Day in South Carolina” and commend the University of South Carolina</w:t>
      </w:r>
      <w:r w:rsidR="005A41B1" w:rsidRPr="005A41B1">
        <w:rPr>
          <w:color w:val="000000" w:themeColor="text1"/>
          <w:u w:color="000000" w:themeColor="text1"/>
        </w:rPr>
        <w:t>’</w:t>
      </w:r>
      <w:r w:rsidR="00F25A7E" w:rsidRPr="00055BB1">
        <w:rPr>
          <w:color w:val="000000" w:themeColor="text1"/>
          <w:u w:color="000000" w:themeColor="text1"/>
        </w:rPr>
        <w:t xml:space="preserve">s Educational Talent Search Program </w:t>
      </w:r>
      <w:r w:rsidR="00F25A7E">
        <w:rPr>
          <w:color w:val="000000" w:themeColor="text1"/>
          <w:u w:color="000000" w:themeColor="text1"/>
        </w:rPr>
        <w:t xml:space="preserve">for this initiative </w:t>
      </w:r>
      <w:r w:rsidR="00F25A7E" w:rsidRPr="00055BB1">
        <w:rPr>
          <w:color w:val="000000" w:themeColor="text1"/>
          <w:u w:color="000000" w:themeColor="text1"/>
        </w:rPr>
        <w:t>and its participants for their outstanding achievements and progress in becoming productive citizens.</w:t>
      </w:r>
    </w:p>
    <w:p w:rsidR="00DE4433" w:rsidRDefault="005A41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78C4" w:rsidRDefault="009A78C4" w:rsidP="009A78C4">
      <w:pPr>
        <w:suppressAutoHyphens/>
      </w:pPr>
    </w:p>
    <w:sectPr w:rsidR="009A78C4" w:rsidSect="009A78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A7E" w:rsidRDefault="00F25A7E" w:rsidP="009F0C77">
      <w:r>
        <w:separator/>
      </w:r>
    </w:p>
  </w:endnote>
  <w:endnote w:type="continuationSeparator" w:id="0">
    <w:p w:rsidR="00F25A7E" w:rsidRDefault="00F25A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1A2A53-3E38-41FD-800D-A83BE7CE437A}"/>
    <w:embedBold r:id="rId2" w:fontKey="{B06E5013-0442-407B-851C-C48FEAA0B7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722885-71B5-4DBB-9B50-664DFC71CB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4D5DE6-B94F-4FE5-A860-B0F5625EB9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24E0E9-3AF2-44C9-AE66-FF2735BCFF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C4" w:rsidRPr="000579F7" w:rsidRDefault="009A78C4" w:rsidP="000579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7D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A7E" w:rsidRDefault="00F25A7E" w:rsidP="009F0C77">
      <w:r>
        <w:separator/>
      </w:r>
    </w:p>
  </w:footnote>
  <w:footnote w:type="continuationSeparator" w:id="0">
    <w:p w:rsidR="00F25A7E" w:rsidRDefault="00F25A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2SD18"/>
    <w:docVar w:name="CoverBillType" w:val="r"/>
    <w:docVar w:name="DocPath" w:val="L:\Council\bills\GM\25152SD18.DOCX"/>
    <w:docVar w:name="dvBillNumber" w:val="50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5D24"/>
    <w:rsid w:val="00011869"/>
    <w:rsid w:val="00015CD6"/>
    <w:rsid w:val="000579F7"/>
    <w:rsid w:val="000E0100"/>
    <w:rsid w:val="000E1785"/>
    <w:rsid w:val="000F40FA"/>
    <w:rsid w:val="001035F1"/>
    <w:rsid w:val="0010776B"/>
    <w:rsid w:val="00133E66"/>
    <w:rsid w:val="00135D24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7AF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41B1"/>
    <w:rsid w:val="005A62FE"/>
    <w:rsid w:val="005C2FE2"/>
    <w:rsid w:val="005E2BC9"/>
    <w:rsid w:val="00605102"/>
    <w:rsid w:val="006215AA"/>
    <w:rsid w:val="006913C9"/>
    <w:rsid w:val="0069470D"/>
    <w:rsid w:val="006D3D30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7A72"/>
    <w:rsid w:val="009A78C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D76"/>
    <w:rsid w:val="00D73A67"/>
    <w:rsid w:val="00D970A9"/>
    <w:rsid w:val="00DE4433"/>
    <w:rsid w:val="00DF3845"/>
    <w:rsid w:val="00E41911"/>
    <w:rsid w:val="00E44B57"/>
    <w:rsid w:val="00E92EEF"/>
    <w:rsid w:val="00EF2368"/>
    <w:rsid w:val="00F24442"/>
    <w:rsid w:val="00F25A7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3BED64-FB01-46EE-9678-BA8DBC879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5A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A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78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1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16_2018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189AA-5662-4F2F-B3E0-6DFDAAB10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460</Words>
  <Characters>2904</Characters>
  <Application>Microsoft Office Word</Application>
  <DocSecurity>0</DocSecurity>
  <Lines>91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5016: Etiquette Day - South Carolina Legislature Online</dc:title>
  <dc:creator>Gail Pinckney Moore</dc:creator>
  <cp:lastModifiedBy>S Volk</cp:lastModifiedBy>
  <cp:revision>2</cp:revision>
  <cp:lastPrinted>2018-02-27T14:44:00Z</cp:lastPrinted>
  <dcterms:created xsi:type="dcterms:W3CDTF">2018-03-05T20:57:00Z</dcterms:created>
  <dcterms:modified xsi:type="dcterms:W3CDTF">2018-03-05T20:57:00Z</dcterms:modified>
</cp:coreProperties>
</file>