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8D6" w:rsidRDefault="00A028D6" w:rsidP="00A028D6">
      <w:pPr>
        <w:widowControl w:val="0"/>
        <w:jc w:val="center"/>
      </w:pPr>
      <w:r w:rsidRPr="00A028D6">
        <w:rPr>
          <w:b/>
        </w:rPr>
        <w:t>South Carolina General Assembly</w:t>
      </w:r>
    </w:p>
    <w:p w:rsidR="00A028D6" w:rsidRDefault="00A028D6" w:rsidP="00A028D6">
      <w:pPr>
        <w:widowControl w:val="0"/>
        <w:jc w:val="center"/>
      </w:pPr>
      <w:r>
        <w:t>122nd Session, 2017-2018</w:t>
      </w:r>
    </w:p>
    <w:p w:rsidR="00A028D6" w:rsidRDefault="00A028D6" w:rsidP="00A028D6">
      <w:pPr>
        <w:widowControl w:val="0"/>
        <w:jc w:val="left"/>
      </w:pPr>
    </w:p>
    <w:p w:rsidR="00A028D6" w:rsidRDefault="00A028D6" w:rsidP="00A028D6">
      <w:pPr>
        <w:widowControl w:val="0"/>
        <w:jc w:val="left"/>
        <w:rPr>
          <w:b/>
        </w:rPr>
      </w:pPr>
      <w:r w:rsidRPr="00A028D6">
        <w:rPr>
          <w:b/>
        </w:rPr>
        <w:t>H. 5077</w:t>
      </w:r>
    </w:p>
    <w:p w:rsidR="00A028D6" w:rsidRDefault="00A028D6" w:rsidP="00A028D6">
      <w:pPr>
        <w:widowControl w:val="0"/>
        <w:jc w:val="left"/>
        <w:rPr>
          <w:b/>
        </w:rPr>
      </w:pPr>
    </w:p>
    <w:p w:rsidR="00A028D6" w:rsidRDefault="00A028D6" w:rsidP="00A028D6">
      <w:pPr>
        <w:widowControl w:val="0"/>
        <w:jc w:val="left"/>
      </w:pPr>
      <w:r w:rsidRPr="00A028D6">
        <w:rPr>
          <w:b/>
        </w:rPr>
        <w:t>STATUS INFORMATION</w:t>
      </w:r>
    </w:p>
    <w:p w:rsidR="00A028D6" w:rsidRDefault="00A028D6" w:rsidP="00A028D6">
      <w:pPr>
        <w:widowControl w:val="0"/>
        <w:jc w:val="left"/>
      </w:pPr>
    </w:p>
    <w:p w:rsidR="00A028D6" w:rsidRDefault="00A028D6" w:rsidP="00A028D6">
      <w:pPr>
        <w:widowControl w:val="0"/>
        <w:jc w:val="left"/>
      </w:pPr>
      <w:r>
        <w:t>House Resolution</w:t>
      </w:r>
    </w:p>
    <w:p w:rsidR="00A028D6" w:rsidRDefault="00A028D6" w:rsidP="00A028D6">
      <w:pPr>
        <w:widowControl w:val="0"/>
        <w:jc w:val="left"/>
      </w:pPr>
      <w:r>
        <w:t>Sponsors: Reps. Thayer,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Thigpen, Toole, Trantham, Weeks, West, Wheeler, White, Whitmire, Williams, Willis, Young and Yow</w:t>
      </w:r>
    </w:p>
    <w:p w:rsidR="00A028D6" w:rsidRDefault="00A028D6" w:rsidP="00A028D6">
      <w:pPr>
        <w:widowControl w:val="0"/>
        <w:jc w:val="left"/>
      </w:pPr>
      <w:r>
        <w:t>Document Path: l:\council\bills\rm\1345cm18.docx</w:t>
      </w:r>
    </w:p>
    <w:p w:rsidR="00A028D6" w:rsidRDefault="00A028D6" w:rsidP="00A028D6">
      <w:pPr>
        <w:widowControl w:val="0"/>
        <w:jc w:val="left"/>
      </w:pPr>
    </w:p>
    <w:p w:rsidR="00A028D6" w:rsidRDefault="00A028D6" w:rsidP="00A028D6">
      <w:pPr>
        <w:widowControl w:val="0"/>
        <w:jc w:val="left"/>
      </w:pPr>
      <w:r>
        <w:t>Introduced in the House on March 7, 2018</w:t>
      </w:r>
    </w:p>
    <w:p w:rsidR="00A028D6" w:rsidRDefault="00A028D6" w:rsidP="00A028D6">
      <w:pPr>
        <w:widowControl w:val="0"/>
        <w:jc w:val="left"/>
      </w:pPr>
      <w:r>
        <w:t>Adopted by the House on March 7, 2018</w:t>
      </w:r>
    </w:p>
    <w:p w:rsidR="00A028D6" w:rsidRDefault="00A028D6" w:rsidP="00A028D6">
      <w:pPr>
        <w:widowControl w:val="0"/>
        <w:jc w:val="left"/>
      </w:pPr>
    </w:p>
    <w:p w:rsidR="00A028D6" w:rsidRDefault="00A028D6" w:rsidP="00A028D6">
      <w:pPr>
        <w:widowControl w:val="0"/>
        <w:jc w:val="left"/>
      </w:pPr>
      <w:r>
        <w:t xml:space="preserve">Summary: </w:t>
      </w:r>
      <w:r w:rsidR="002C2C58">
        <w:t>New Covenant School Boys Varsity Basketball Team</w:t>
      </w:r>
    </w:p>
    <w:p w:rsidR="00A028D6" w:rsidRDefault="00A028D6" w:rsidP="00A028D6">
      <w:pPr>
        <w:widowControl w:val="0"/>
        <w:jc w:val="left"/>
      </w:pPr>
    </w:p>
    <w:p w:rsidR="00A028D6" w:rsidRDefault="00A028D6" w:rsidP="00A028D6">
      <w:pPr>
        <w:widowControl w:val="0"/>
        <w:jc w:val="left"/>
      </w:pPr>
    </w:p>
    <w:p w:rsidR="00A028D6" w:rsidRDefault="00A028D6" w:rsidP="00A028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28D6">
        <w:rPr>
          <w:b/>
        </w:rPr>
        <w:t>HISTORY OF LEGISLATIVE ACTIONS</w:t>
      </w:r>
    </w:p>
    <w:p w:rsidR="00A028D6" w:rsidRDefault="00A028D6" w:rsidP="00A028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28D6" w:rsidRPr="00A028D6" w:rsidRDefault="00A028D6" w:rsidP="00A028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28D6">
        <w:rPr>
          <w:u w:val="single"/>
        </w:rPr>
        <w:tab/>
        <w:t>Date</w:t>
      </w:r>
      <w:r w:rsidRPr="00A028D6">
        <w:rPr>
          <w:u w:val="single"/>
        </w:rPr>
        <w:tab/>
        <w:t>Body</w:t>
      </w:r>
      <w:r w:rsidRPr="00A028D6">
        <w:rPr>
          <w:u w:val="single"/>
        </w:rPr>
        <w:tab/>
        <w:t>Action Description with journal page number</w:t>
      </w:r>
      <w:r w:rsidRPr="00A028D6">
        <w:rPr>
          <w:u w:val="single"/>
        </w:rPr>
        <w:tab/>
      </w:r>
    </w:p>
    <w:p w:rsidR="00F40EA7" w:rsidRDefault="00F40EA7" w:rsidP="00F40E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965BD6">
        <w:t>Introduced and adopted (</w:t>
      </w:r>
      <w:hyperlink r:id="rId7" w:history="1">
        <w:r w:rsidRPr="00965BD6">
          <w:rPr>
            <w:rStyle w:val="Hyperlink"/>
          </w:rPr>
          <w:t>House Journal</w:t>
        </w:r>
        <w:r w:rsidRPr="00965BD6">
          <w:rPr>
            <w:rStyle w:val="Hyperlink"/>
          </w:rPr>
          <w:noBreakHyphen/>
          <w:t>page 10</w:t>
        </w:r>
      </w:hyperlink>
      <w:r w:rsidRPr="00965BD6">
        <w:t>)</w:t>
      </w:r>
    </w:p>
    <w:p w:rsidR="00F40EA7" w:rsidRDefault="00F40EA7" w:rsidP="00F40E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8D6" w:rsidRDefault="00A028D6" w:rsidP="00A02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028D6">
          <w:rPr>
            <w:rStyle w:val="Hyperlink"/>
          </w:rPr>
          <w:t>legislative information</w:t>
        </w:r>
      </w:hyperlink>
      <w:r>
        <w:t xml:space="preserve"> at the website</w:t>
      </w:r>
    </w:p>
    <w:p w:rsidR="00A028D6" w:rsidRDefault="00A028D6" w:rsidP="00A02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8D6" w:rsidRPr="00A028D6" w:rsidRDefault="00A028D6" w:rsidP="00A028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28D6" w:rsidRDefault="00A028D6" w:rsidP="00A028D6">
      <w:r w:rsidRPr="00A028D6">
        <w:rPr>
          <w:b/>
        </w:rPr>
        <w:t>VERSIONS OF THIS BILL</w:t>
      </w:r>
    </w:p>
    <w:p w:rsidR="00A028D6" w:rsidRDefault="00A028D6" w:rsidP="00A028D6"/>
    <w:p w:rsidR="00A028D6" w:rsidRDefault="00DF42C1" w:rsidP="00A028D6">
      <w:hyperlink r:id="rId9" w:history="1">
        <w:r w:rsidR="00A028D6">
          <w:rPr>
            <w:rStyle w:val="Hyperlink"/>
          </w:rPr>
          <w:t>3/7/2018</w:t>
        </w:r>
      </w:hyperlink>
    </w:p>
    <w:p w:rsidR="00A028D6" w:rsidRDefault="00A028D6" w:rsidP="00A028D6"/>
    <w:p w:rsidR="00A028D6" w:rsidRDefault="00A028D6" w:rsidP="00A028D6">
      <w:pPr>
        <w:sectPr w:rsidR="00A028D6" w:rsidSect="00A028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152E" w:rsidRDefault="004715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15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31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5B9E" w:rsidRPr="0076615F" w:rsidRDefault="005A7608" w:rsidP="00735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735B9E">
        <w:t>C</w:t>
      </w:r>
      <w:r w:rsidR="00076B47">
        <w:t>ELEBRATE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183052">
        <w:rPr>
          <w:rFonts w:eastAsiaTheme="minorHAnsi"/>
          <w:color w:val="000000" w:themeColor="text1"/>
          <w:szCs w:val="22"/>
          <w:u w:color="000000" w:themeColor="text1"/>
        </w:rPr>
        <w:t xml:space="preserve">NEW COVENANT </w:t>
      </w:r>
      <w:r w:rsidR="00735B9E"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5B9E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735B9E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183052">
        <w:rPr>
          <w:rFonts w:eastAsiaTheme="minorHAnsi"/>
          <w:color w:val="000000" w:themeColor="text1"/>
          <w:szCs w:val="22"/>
          <w:u w:color="000000" w:themeColor="text1"/>
        </w:rPr>
        <w:t>8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90CC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ASSOCIATION OF CHRISTIAN SCHOOLS </w:t>
      </w:r>
      <w:r w:rsidR="00735B9E" w:rsidRPr="004628D5">
        <w:rPr>
          <w:color w:val="000000" w:themeColor="text1"/>
          <w:u w:color="000000" w:themeColor="text1"/>
        </w:rPr>
        <w:t xml:space="preserve">CLASS </w:t>
      </w:r>
      <w:r w:rsidR="00183052">
        <w:rPr>
          <w:color w:val="000000" w:themeColor="text1"/>
          <w:u w:color="000000" w:themeColor="text1"/>
        </w:rPr>
        <w:t>A</w:t>
      </w:r>
      <w:r w:rsidR="00735B9E" w:rsidRPr="004628D5">
        <w:rPr>
          <w:color w:val="000000" w:themeColor="text1"/>
          <w:u w:color="000000" w:themeColor="text1"/>
        </w:rPr>
        <w:t xml:space="preserve"> STATE CHAMPIONSHIP TITLE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</w:t>
      </w:r>
      <w:r w:rsidR="00C37C07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1F3D75" w:rsidRPr="001F3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</w:t>
      </w:r>
      <w:r w:rsidR="00EC07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37C07">
        <w:rPr>
          <w:rFonts w:eastAsiaTheme="minorHAnsi"/>
          <w:color w:val="000000" w:themeColor="text1"/>
          <w:szCs w:val="22"/>
          <w:u w:color="000000" w:themeColor="text1"/>
        </w:rPr>
        <w:t xml:space="preserve">ON </w:t>
      </w:r>
      <w:r w:rsidR="0003643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EC0763">
        <w:rPr>
          <w:rFonts w:eastAsiaTheme="minorHAnsi"/>
          <w:color w:val="000000" w:themeColor="text1"/>
          <w:szCs w:val="22"/>
          <w:u w:color="000000" w:themeColor="text1"/>
        </w:rPr>
        <w:t xml:space="preserve"> SUPERB SEASON</w:t>
      </w:r>
      <w:r w:rsidR="00735B9E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315C" w:rsidRDefault="00963104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315C">
        <w:t xml:space="preserve">fully prepared for the challenge, the </w:t>
      </w:r>
      <w:r w:rsidR="0006697B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06697B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3315C">
        <w:t>boys basketball team crowned an outstanding season by capturing the 201</w:t>
      </w:r>
      <w:r w:rsidR="0006697B">
        <w:t>8</w:t>
      </w:r>
      <w:r w:rsidR="0093315C">
        <w:t xml:space="preserve"> </w:t>
      </w:r>
      <w:r w:rsidR="0006697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Association of Christian Schools </w:t>
      </w:r>
      <w:r w:rsidR="00B02C7A">
        <w:rPr>
          <w:rFonts w:eastAsiaTheme="minorHAnsi"/>
          <w:color w:val="000000" w:themeColor="text1"/>
          <w:szCs w:val="22"/>
          <w:u w:color="000000" w:themeColor="text1"/>
        </w:rPr>
        <w:t xml:space="preserve">(SCACS) </w:t>
      </w:r>
      <w:r w:rsidR="0093315C">
        <w:t xml:space="preserve">Class A State Championship title, defeating </w:t>
      </w:r>
      <w:r w:rsidR="0006697B">
        <w:t>Foothills</w:t>
      </w:r>
      <w:r w:rsidR="0093315C">
        <w:t xml:space="preserve"> 5</w:t>
      </w:r>
      <w:r w:rsidR="0006697B">
        <w:t>3</w:t>
      </w:r>
      <w:r w:rsidR="001F3D75">
        <w:noBreakHyphen/>
      </w:r>
      <w:r w:rsidR="0006697B">
        <w:t>50</w:t>
      </w:r>
      <w:r w:rsidR="0093315C">
        <w:t xml:space="preserve"> on Friday, </w:t>
      </w:r>
      <w:r w:rsidR="0006697B">
        <w:t>February 16, 2018</w:t>
      </w:r>
      <w:r w:rsidR="0093315C">
        <w:t>, at Columbia</w:t>
      </w:r>
      <w:r w:rsidR="001F3D75" w:rsidRPr="001F3D75">
        <w:t>’</w:t>
      </w:r>
      <w:r w:rsidR="0093315C">
        <w:t xml:space="preserve">s </w:t>
      </w:r>
      <w:r w:rsidR="0006697B">
        <w:t>Grace Christian School</w:t>
      </w:r>
      <w:r w:rsidR="0093315C">
        <w:t>; and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 xml:space="preserve">ith the biggest prize in </w:t>
      </w:r>
      <w:r w:rsidR="005841A9">
        <w:rPr>
          <w:color w:val="000000" w:themeColor="text1"/>
          <w:u w:color="000000" w:themeColor="text1"/>
        </w:rPr>
        <w:t>SCACS</w:t>
      </w:r>
      <w:r w:rsidRPr="00A52965">
        <w:rPr>
          <w:color w:val="000000" w:themeColor="text1"/>
          <w:u w:color="000000" w:themeColor="text1"/>
        </w:rPr>
        <w:t xml:space="preserve"> </w:t>
      </w:r>
      <w:r w:rsidR="00DD4008">
        <w:rPr>
          <w:color w:val="000000" w:themeColor="text1"/>
          <w:u w:color="000000" w:themeColor="text1"/>
        </w:rPr>
        <w:t>1A</w:t>
      </w:r>
      <w:r w:rsidRPr="00A529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boys </w:t>
      </w:r>
      <w:r w:rsidRPr="00A52965">
        <w:rPr>
          <w:color w:val="000000" w:themeColor="text1"/>
          <w:u w:color="000000" w:themeColor="text1"/>
        </w:rPr>
        <w:t xml:space="preserve">basketball on the line, </w:t>
      </w:r>
      <w:r>
        <w:rPr>
          <w:color w:val="000000" w:themeColor="text1"/>
          <w:u w:color="000000" w:themeColor="text1"/>
        </w:rPr>
        <w:t xml:space="preserve">the Cavaliers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 w:rsidR="001F3D75" w:rsidRPr="001F3D75">
        <w:rPr>
          <w:color w:val="000000" w:themeColor="text1"/>
          <w:u w:color="000000" w:themeColor="text1"/>
        </w:rPr>
        <w:t>’</w:t>
      </w:r>
      <w:r w:rsidR="006335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exhortations, and came through like the champions they are; and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 w:rsidR="00C954B6">
        <w:rPr>
          <w:color w:val="000000" w:themeColor="text1"/>
          <w:u w:color="000000" w:themeColor="text1"/>
        </w:rPr>
        <w:t>New Covenant</w:t>
      </w:r>
      <w:r>
        <w:rPr>
          <w:color w:val="000000" w:themeColor="text1"/>
          <w:u w:color="000000" w:themeColor="text1"/>
        </w:rPr>
        <w:t xml:space="preserve">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Cavs</w:t>
      </w:r>
      <w:r w:rsidRPr="00031033">
        <w:rPr>
          <w:color w:val="000000" w:themeColor="text1"/>
          <w:u w:color="000000" w:themeColor="text1"/>
        </w:rPr>
        <w:t>, with equal doses of heart and hustle, orchestrated a game that gave sports pundits confidence in predicting a repeat performance for 201</w:t>
      </w:r>
      <w:r w:rsidR="00C954B6">
        <w:rPr>
          <w:color w:val="000000" w:themeColor="text1"/>
          <w:u w:color="000000" w:themeColor="text1"/>
        </w:rPr>
        <w:t>9</w:t>
      </w:r>
      <w:r w:rsidRPr="00031033">
        <w:rPr>
          <w:color w:val="000000" w:themeColor="text1"/>
          <w:u w:color="000000" w:themeColor="text1"/>
        </w:rPr>
        <w:t>; and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1B73C7">
        <w:rPr>
          <w:color w:val="000000" w:themeColor="text1"/>
          <w:u w:color="000000" w:themeColor="text1"/>
        </w:rPr>
        <w:t xml:space="preserve">Patrick Miller 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</w:t>
      </w:r>
      <w:r w:rsidR="008E6483">
        <w:rPr>
          <w:color w:val="000000" w:themeColor="text1"/>
          <w:u w:color="000000" w:themeColor="text1"/>
        </w:rPr>
        <w:t>e title trophy was hoisted; and</w:t>
      </w:r>
    </w:p>
    <w:p w:rsidR="008E6483" w:rsidRDefault="008E6483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483" w:rsidRDefault="008E6483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5C88">
        <w:rPr>
          <w:color w:val="000000" w:themeColor="text1"/>
          <w:u w:color="000000" w:themeColor="text1"/>
        </w:rPr>
        <w:t xml:space="preserve">as </w:t>
      </w:r>
      <w:r w:rsidR="0099701F">
        <w:rPr>
          <w:color w:val="000000" w:themeColor="text1"/>
          <w:u w:color="000000" w:themeColor="text1"/>
        </w:rPr>
        <w:t>i</w:t>
      </w:r>
      <w:r w:rsidR="00EB775A">
        <w:rPr>
          <w:color w:val="000000" w:themeColor="text1"/>
          <w:u w:color="000000" w:themeColor="text1"/>
        </w:rPr>
        <w:t>cing on the cake, the Cavs saw two of their number tapped for the A</w:t>
      </w:r>
      <w:r>
        <w:rPr>
          <w:color w:val="000000" w:themeColor="text1"/>
          <w:u w:color="000000" w:themeColor="text1"/>
        </w:rPr>
        <w:t>ll</w:t>
      </w:r>
      <w:r w:rsidR="001F3D75">
        <w:rPr>
          <w:color w:val="000000" w:themeColor="text1"/>
          <w:u w:color="000000" w:themeColor="text1"/>
        </w:rPr>
        <w:noBreakHyphen/>
      </w:r>
      <w:r w:rsidR="00EB775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ournament </w:t>
      </w:r>
      <w:r w:rsidR="00EB775A">
        <w:rPr>
          <w:color w:val="000000" w:themeColor="text1"/>
          <w:u w:color="000000" w:themeColor="text1"/>
        </w:rPr>
        <w:t>Team, Stuart Marshburn and James Curnow; and</w:t>
      </w:r>
    </w:p>
    <w:p w:rsidR="008E6483" w:rsidRDefault="008E6483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 xml:space="preserve">the House of Representatives takes great pleasure in recognizing the </w:t>
      </w:r>
      <w:r w:rsidR="00FE00F8">
        <w:t xml:space="preserve">fine </w:t>
      </w:r>
      <w:r>
        <w:t xml:space="preserve">young men of the </w:t>
      </w:r>
      <w:r w:rsidR="002840D4">
        <w:t>New Covenant</w:t>
      </w:r>
      <w:r>
        <w:t xml:space="preserve"> School boys basketball team for leading with excellence both in the classroom and on the court. </w:t>
      </w:r>
      <w:r w:rsidR="00CC2A6E">
        <w:t xml:space="preserve">Go, Cavs! </w:t>
      </w:r>
      <w:r>
        <w:t>Now, therefore,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5A8D" w:rsidRPr="0076615F" w:rsidRDefault="0093315C" w:rsidP="00865A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865A8D">
        <w:t>celebrate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New Covenant School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18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South Carolina Association of Christian Schools C</w:t>
      </w:r>
      <w:r w:rsidR="00865A8D" w:rsidRPr="004628D5">
        <w:rPr>
          <w:color w:val="000000" w:themeColor="text1"/>
          <w:u w:color="000000" w:themeColor="text1"/>
        </w:rPr>
        <w:t xml:space="preserve">lass </w:t>
      </w:r>
      <w:r w:rsidR="00865A8D">
        <w:rPr>
          <w:color w:val="000000" w:themeColor="text1"/>
          <w:u w:color="000000" w:themeColor="text1"/>
        </w:rPr>
        <w:t>A</w:t>
      </w:r>
      <w:r w:rsidR="00865A8D" w:rsidRPr="004628D5">
        <w:rPr>
          <w:color w:val="000000" w:themeColor="text1"/>
          <w:u w:color="000000" w:themeColor="text1"/>
        </w:rPr>
        <w:t xml:space="preserve"> </w:t>
      </w:r>
      <w:r w:rsidR="00865A8D">
        <w:rPr>
          <w:color w:val="000000" w:themeColor="text1"/>
          <w:u w:color="000000" w:themeColor="text1"/>
        </w:rPr>
        <w:t>S</w:t>
      </w:r>
      <w:r w:rsidR="00865A8D" w:rsidRPr="004628D5">
        <w:rPr>
          <w:color w:val="000000" w:themeColor="text1"/>
          <w:u w:color="000000" w:themeColor="text1"/>
        </w:rPr>
        <w:t xml:space="preserve">tate </w:t>
      </w:r>
      <w:r w:rsidR="00865A8D">
        <w:rPr>
          <w:color w:val="000000" w:themeColor="text1"/>
          <w:u w:color="000000" w:themeColor="text1"/>
        </w:rPr>
        <w:t>C</w:t>
      </w:r>
      <w:r w:rsidR="00865A8D" w:rsidRPr="004628D5">
        <w:rPr>
          <w:color w:val="000000" w:themeColor="text1"/>
          <w:u w:color="000000" w:themeColor="text1"/>
        </w:rPr>
        <w:t>hampionship title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team</w:t>
      </w:r>
      <w:r w:rsidR="001F3D75" w:rsidRPr="001F3D7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03643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865A8D">
        <w:rPr>
          <w:rFonts w:eastAsiaTheme="minorHAnsi"/>
          <w:color w:val="000000" w:themeColor="text1"/>
          <w:szCs w:val="22"/>
          <w:u w:color="000000" w:themeColor="text1"/>
        </w:rPr>
        <w:t xml:space="preserve"> superb season</w:t>
      </w:r>
      <w:r w:rsidR="00865A8D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15C" w:rsidRDefault="0093315C" w:rsidP="00933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B2174">
        <w:t>Headmaster Joseph A. Canney</w:t>
      </w:r>
      <w:r>
        <w:t xml:space="preserve"> and Coach </w:t>
      </w:r>
      <w:r w:rsidR="00731039">
        <w:t>Patrick Miller</w:t>
      </w:r>
      <w:r>
        <w:t xml:space="preserve"> of </w:t>
      </w:r>
      <w:r w:rsidR="00731039">
        <w:rPr>
          <w:rFonts w:eastAsiaTheme="minorHAnsi"/>
          <w:color w:val="000000" w:themeColor="text1"/>
          <w:szCs w:val="22"/>
          <w:u w:color="000000" w:themeColor="text1"/>
        </w:rPr>
        <w:t xml:space="preserve">New Covenant </w:t>
      </w:r>
      <w:r>
        <w:t>School.</w:t>
      </w:r>
    </w:p>
    <w:p w:rsidR="00A63A7F" w:rsidRDefault="001F3D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8D6" w:rsidRDefault="00A028D6" w:rsidP="00A028D6">
      <w:pPr>
        <w:suppressAutoHyphens/>
      </w:pPr>
    </w:p>
    <w:sectPr w:rsidR="00A028D6" w:rsidSect="00A028D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104" w:rsidRDefault="00963104" w:rsidP="009F0C77">
      <w:r>
        <w:separator/>
      </w:r>
    </w:p>
  </w:endnote>
  <w:endnote w:type="continuationSeparator" w:id="0">
    <w:p w:rsidR="00963104" w:rsidRDefault="009631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B4729F-D3F0-4C9E-9CA0-B8578FF2ABCE}"/>
    <w:embedBold r:id="rId2" w:fontKey="{072A1F41-139F-4214-9263-BE603FC73C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985794-93D7-48B1-B00A-7C3134CF4A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D54A24-9FA9-4F82-8538-4272A9502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B371B4-E222-4DA0-939D-C8FDE4DA9B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D6" w:rsidRPr="0047152E" w:rsidRDefault="00A028D6" w:rsidP="004715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2C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104" w:rsidRDefault="00963104" w:rsidP="009F0C77">
      <w:r>
        <w:separator/>
      </w:r>
    </w:p>
  </w:footnote>
  <w:footnote w:type="continuationSeparator" w:id="0">
    <w:p w:rsidR="00963104" w:rsidRDefault="009631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5CM18"/>
    <w:docVar w:name="CoverBillType" w:val="r"/>
    <w:docVar w:name="DocPath" w:val="L:\Council\bills\RM\1345CM18.DOCX"/>
    <w:docVar w:name="dvBillNumber" w:val="50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3104"/>
    <w:rsid w:val="00011869"/>
    <w:rsid w:val="00015CD6"/>
    <w:rsid w:val="0002209C"/>
    <w:rsid w:val="0003643D"/>
    <w:rsid w:val="0006697B"/>
    <w:rsid w:val="00076B47"/>
    <w:rsid w:val="000B217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052"/>
    <w:rsid w:val="001B73C7"/>
    <w:rsid w:val="001C5C88"/>
    <w:rsid w:val="001D08F2"/>
    <w:rsid w:val="001D3A58"/>
    <w:rsid w:val="001D525B"/>
    <w:rsid w:val="001D7F4F"/>
    <w:rsid w:val="001F3D75"/>
    <w:rsid w:val="001F73FB"/>
    <w:rsid w:val="00205238"/>
    <w:rsid w:val="002321B6"/>
    <w:rsid w:val="00250967"/>
    <w:rsid w:val="002543C8"/>
    <w:rsid w:val="0025541D"/>
    <w:rsid w:val="002840D4"/>
    <w:rsid w:val="00284AAE"/>
    <w:rsid w:val="00286ECF"/>
    <w:rsid w:val="002C2C5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152E"/>
    <w:rsid w:val="004809EE"/>
    <w:rsid w:val="004E7D54"/>
    <w:rsid w:val="005273C6"/>
    <w:rsid w:val="00530A69"/>
    <w:rsid w:val="00545593"/>
    <w:rsid w:val="00556EBF"/>
    <w:rsid w:val="00571D5D"/>
    <w:rsid w:val="00577C6C"/>
    <w:rsid w:val="005841A9"/>
    <w:rsid w:val="005A62FE"/>
    <w:rsid w:val="005A7608"/>
    <w:rsid w:val="005C2FE2"/>
    <w:rsid w:val="005E2BC9"/>
    <w:rsid w:val="005F111E"/>
    <w:rsid w:val="00605102"/>
    <w:rsid w:val="006215AA"/>
    <w:rsid w:val="00633522"/>
    <w:rsid w:val="006913C9"/>
    <w:rsid w:val="0069470D"/>
    <w:rsid w:val="006D58AA"/>
    <w:rsid w:val="007075BA"/>
    <w:rsid w:val="00720631"/>
    <w:rsid w:val="00731039"/>
    <w:rsid w:val="00734F00"/>
    <w:rsid w:val="00735B9E"/>
    <w:rsid w:val="007A70AE"/>
    <w:rsid w:val="00824778"/>
    <w:rsid w:val="008362E8"/>
    <w:rsid w:val="0085786E"/>
    <w:rsid w:val="00865A8D"/>
    <w:rsid w:val="008A1768"/>
    <w:rsid w:val="008A489F"/>
    <w:rsid w:val="008E6483"/>
    <w:rsid w:val="008F0F33"/>
    <w:rsid w:val="008F4429"/>
    <w:rsid w:val="0093315C"/>
    <w:rsid w:val="0094021A"/>
    <w:rsid w:val="00963104"/>
    <w:rsid w:val="0099701F"/>
    <w:rsid w:val="009B44AF"/>
    <w:rsid w:val="009C6A0B"/>
    <w:rsid w:val="009F0C77"/>
    <w:rsid w:val="009F4DD1"/>
    <w:rsid w:val="00A02543"/>
    <w:rsid w:val="00A028D6"/>
    <w:rsid w:val="00A41684"/>
    <w:rsid w:val="00A63A7F"/>
    <w:rsid w:val="00A64E80"/>
    <w:rsid w:val="00A72BCD"/>
    <w:rsid w:val="00A741D9"/>
    <w:rsid w:val="00A833AB"/>
    <w:rsid w:val="00A9741D"/>
    <w:rsid w:val="00AC34A2"/>
    <w:rsid w:val="00AD1C9A"/>
    <w:rsid w:val="00AD4B17"/>
    <w:rsid w:val="00B02C7A"/>
    <w:rsid w:val="00B412D4"/>
    <w:rsid w:val="00BE3C22"/>
    <w:rsid w:val="00C0345E"/>
    <w:rsid w:val="00C31C95"/>
    <w:rsid w:val="00C3483A"/>
    <w:rsid w:val="00C37C07"/>
    <w:rsid w:val="00C74E9D"/>
    <w:rsid w:val="00C826DD"/>
    <w:rsid w:val="00C82FD3"/>
    <w:rsid w:val="00C92819"/>
    <w:rsid w:val="00C954B6"/>
    <w:rsid w:val="00CC2A6E"/>
    <w:rsid w:val="00CC6B7B"/>
    <w:rsid w:val="00CD2089"/>
    <w:rsid w:val="00D60214"/>
    <w:rsid w:val="00D73A67"/>
    <w:rsid w:val="00D841F7"/>
    <w:rsid w:val="00D970A9"/>
    <w:rsid w:val="00DD4008"/>
    <w:rsid w:val="00DF3845"/>
    <w:rsid w:val="00E41911"/>
    <w:rsid w:val="00E44B57"/>
    <w:rsid w:val="00E45E05"/>
    <w:rsid w:val="00E92EEF"/>
    <w:rsid w:val="00EB775A"/>
    <w:rsid w:val="00EC0763"/>
    <w:rsid w:val="00EF2368"/>
    <w:rsid w:val="00F17D14"/>
    <w:rsid w:val="00F24442"/>
    <w:rsid w:val="00F40EA7"/>
    <w:rsid w:val="00F50AE3"/>
    <w:rsid w:val="00F655B7"/>
    <w:rsid w:val="00F656BA"/>
    <w:rsid w:val="00F67CF1"/>
    <w:rsid w:val="00F728AA"/>
    <w:rsid w:val="00F840F0"/>
    <w:rsid w:val="00F90CC9"/>
    <w:rsid w:val="00FB0D0D"/>
    <w:rsid w:val="00FB43B4"/>
    <w:rsid w:val="00FB6B0B"/>
    <w:rsid w:val="00FE00F8"/>
    <w:rsid w:val="00FE45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F6C55F-3A13-4DFB-88E5-5CC18BDA8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5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5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28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077_2018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1B9A4-857E-4C9D-8C54-A5B48A5EB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538</Words>
  <Characters>3200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5077: New Covenant School Boys Varsity Basketball Team - South Carolina Legislature Online</dc:title>
  <dc:creator>Rosanne McDowell</dc:creator>
  <cp:lastModifiedBy>S Volk</cp:lastModifiedBy>
  <cp:revision>2</cp:revision>
  <cp:lastPrinted>2018-03-05T19:53:00Z</cp:lastPrinted>
  <dcterms:created xsi:type="dcterms:W3CDTF">2018-03-09T16:13:00Z</dcterms:created>
  <dcterms:modified xsi:type="dcterms:W3CDTF">2018-03-09T16:13:00Z</dcterms:modified>
</cp:coreProperties>
</file>