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F62" w:rsidRDefault="00655F62" w:rsidP="00655F62">
      <w:pPr>
        <w:widowControl w:val="0"/>
        <w:jc w:val="center"/>
      </w:pPr>
      <w:r w:rsidRPr="00655F62">
        <w:rPr>
          <w:b/>
        </w:rPr>
        <w:t>South Carolina General Assembly</w:t>
      </w:r>
    </w:p>
    <w:p w:rsidR="00655F62" w:rsidRDefault="00655F62" w:rsidP="00655F62">
      <w:pPr>
        <w:widowControl w:val="0"/>
        <w:jc w:val="center"/>
      </w:pPr>
      <w:r>
        <w:t>122nd Session, 2017-2018</w:t>
      </w:r>
    </w:p>
    <w:p w:rsidR="00655F62" w:rsidRDefault="00655F62" w:rsidP="00655F62">
      <w:pPr>
        <w:widowControl w:val="0"/>
        <w:jc w:val="left"/>
      </w:pPr>
    </w:p>
    <w:p w:rsidR="00655F62" w:rsidRDefault="00655F62" w:rsidP="00655F62">
      <w:pPr>
        <w:widowControl w:val="0"/>
        <w:jc w:val="left"/>
        <w:rPr>
          <w:b/>
        </w:rPr>
      </w:pPr>
      <w:r w:rsidRPr="00655F62">
        <w:rPr>
          <w:b/>
        </w:rPr>
        <w:t>H. 5087</w:t>
      </w:r>
    </w:p>
    <w:p w:rsidR="00655F62" w:rsidRDefault="00655F62" w:rsidP="00655F62">
      <w:pPr>
        <w:widowControl w:val="0"/>
        <w:jc w:val="left"/>
        <w:rPr>
          <w:b/>
        </w:rPr>
      </w:pPr>
    </w:p>
    <w:p w:rsidR="00655F62" w:rsidRDefault="00655F62" w:rsidP="00655F62">
      <w:pPr>
        <w:widowControl w:val="0"/>
        <w:jc w:val="left"/>
      </w:pPr>
      <w:r w:rsidRPr="00655F62">
        <w:rPr>
          <w:b/>
        </w:rPr>
        <w:t>STATUS INFORMATION</w:t>
      </w:r>
    </w:p>
    <w:p w:rsidR="00655F62" w:rsidRDefault="00655F62" w:rsidP="00655F62">
      <w:pPr>
        <w:widowControl w:val="0"/>
        <w:jc w:val="left"/>
      </w:pPr>
    </w:p>
    <w:p w:rsidR="00655F62" w:rsidRDefault="00655F62" w:rsidP="00655F62">
      <w:pPr>
        <w:widowControl w:val="0"/>
        <w:jc w:val="left"/>
      </w:pPr>
      <w:r>
        <w:t>General Bill</w:t>
      </w:r>
    </w:p>
    <w:p w:rsidR="00655F62" w:rsidRDefault="00EB60D8" w:rsidP="00655F62">
      <w:pPr>
        <w:widowControl w:val="0"/>
        <w:jc w:val="left"/>
      </w:pPr>
      <w:r>
        <w:t>Sponsors: Reps. Funderburk and Norrell</w:t>
      </w:r>
    </w:p>
    <w:p w:rsidR="00655F62" w:rsidRDefault="00655F62" w:rsidP="00655F62">
      <w:pPr>
        <w:widowControl w:val="0"/>
        <w:jc w:val="left"/>
      </w:pPr>
      <w:r>
        <w:t>Document Path: l:\council\bills\gt\5484cm18.docx</w:t>
      </w:r>
    </w:p>
    <w:p w:rsidR="00655F62" w:rsidRDefault="00655F62" w:rsidP="00655F62">
      <w:pPr>
        <w:widowControl w:val="0"/>
        <w:jc w:val="left"/>
      </w:pPr>
    </w:p>
    <w:p w:rsidR="00655F62" w:rsidRDefault="00655F62" w:rsidP="00655F62">
      <w:pPr>
        <w:widowControl w:val="0"/>
        <w:jc w:val="left"/>
      </w:pPr>
      <w:r>
        <w:t>Introduced in the House on March 8, 2018</w:t>
      </w:r>
    </w:p>
    <w:p w:rsidR="00655F62" w:rsidRDefault="00655F62" w:rsidP="00655F62">
      <w:pPr>
        <w:widowControl w:val="0"/>
        <w:jc w:val="left"/>
      </w:pPr>
      <w:r>
        <w:t xml:space="preserve">Currently residing in the House Committee on </w:t>
      </w:r>
      <w:r w:rsidRPr="00655F62">
        <w:rPr>
          <w:b/>
        </w:rPr>
        <w:t>Agriculture, Natural Resources and Environmental Affairs</w:t>
      </w:r>
    </w:p>
    <w:p w:rsidR="00655F62" w:rsidRDefault="00655F62" w:rsidP="00655F62">
      <w:pPr>
        <w:widowControl w:val="0"/>
        <w:jc w:val="left"/>
      </w:pPr>
    </w:p>
    <w:p w:rsidR="00655F62" w:rsidRDefault="00655F62" w:rsidP="00655F62">
      <w:pPr>
        <w:widowControl w:val="0"/>
        <w:jc w:val="left"/>
      </w:pPr>
      <w:r>
        <w:t xml:space="preserve">Summary: </w:t>
      </w:r>
      <w:r w:rsidR="00B96686">
        <w:t>Petroleum</w:t>
      </w:r>
    </w:p>
    <w:p w:rsidR="00655F62" w:rsidRDefault="00655F62" w:rsidP="00655F62">
      <w:pPr>
        <w:widowControl w:val="0"/>
        <w:jc w:val="left"/>
      </w:pPr>
    </w:p>
    <w:p w:rsidR="00655F62" w:rsidRDefault="00655F62" w:rsidP="00655F62">
      <w:pPr>
        <w:widowControl w:val="0"/>
        <w:jc w:val="left"/>
      </w:pPr>
    </w:p>
    <w:p w:rsidR="00655F62" w:rsidRDefault="00655F62" w:rsidP="00655F62">
      <w:pPr>
        <w:widowControl w:val="0"/>
        <w:tabs>
          <w:tab w:val="center" w:pos="590"/>
          <w:tab w:val="center" w:pos="1440"/>
          <w:tab w:val="left" w:pos="1872"/>
          <w:tab w:val="left" w:pos="9187"/>
        </w:tabs>
        <w:jc w:val="left"/>
      </w:pPr>
      <w:r w:rsidRPr="00655F62">
        <w:rPr>
          <w:b/>
        </w:rPr>
        <w:t>HISTORY OF LEGISLATIVE ACTIONS</w:t>
      </w:r>
    </w:p>
    <w:p w:rsidR="00655F62" w:rsidRDefault="00655F62" w:rsidP="00655F62">
      <w:pPr>
        <w:widowControl w:val="0"/>
        <w:tabs>
          <w:tab w:val="center" w:pos="590"/>
          <w:tab w:val="center" w:pos="1440"/>
          <w:tab w:val="left" w:pos="1872"/>
          <w:tab w:val="left" w:pos="9187"/>
        </w:tabs>
        <w:jc w:val="left"/>
      </w:pPr>
    </w:p>
    <w:p w:rsidR="00655F62" w:rsidRPr="00655F62" w:rsidRDefault="00655F62" w:rsidP="00655F62">
      <w:pPr>
        <w:widowControl w:val="0"/>
        <w:tabs>
          <w:tab w:val="center" w:pos="590"/>
          <w:tab w:val="center" w:pos="1440"/>
          <w:tab w:val="left" w:pos="1872"/>
          <w:tab w:val="left" w:pos="9187"/>
        </w:tabs>
        <w:jc w:val="left"/>
      </w:pPr>
      <w:r w:rsidRPr="00655F62">
        <w:rPr>
          <w:u w:val="single"/>
        </w:rPr>
        <w:tab/>
        <w:t>Date</w:t>
      </w:r>
      <w:r w:rsidRPr="00655F62">
        <w:rPr>
          <w:u w:val="single"/>
        </w:rPr>
        <w:tab/>
        <w:t>Body</w:t>
      </w:r>
      <w:r w:rsidRPr="00655F62">
        <w:rPr>
          <w:u w:val="single"/>
        </w:rPr>
        <w:tab/>
        <w:t>Action Description with journal page number</w:t>
      </w:r>
      <w:r w:rsidRPr="00655F62">
        <w:rPr>
          <w:u w:val="single"/>
        </w:rPr>
        <w:tab/>
      </w:r>
    </w:p>
    <w:p w:rsidR="002D354E" w:rsidRDefault="002D354E" w:rsidP="002D354E">
      <w:pPr>
        <w:widowControl w:val="0"/>
        <w:tabs>
          <w:tab w:val="right" w:pos="1008"/>
          <w:tab w:val="left" w:pos="1152"/>
          <w:tab w:val="left" w:pos="1872"/>
          <w:tab w:val="left" w:pos="9187"/>
        </w:tabs>
        <w:ind w:left="2088" w:hanging="2088"/>
        <w:jc w:val="left"/>
      </w:pPr>
      <w:r>
        <w:tab/>
        <w:t>3/8/2018</w:t>
      </w:r>
      <w:r>
        <w:tab/>
        <w:t>House</w:t>
      </w:r>
      <w:r>
        <w:tab/>
      </w:r>
      <w:r w:rsidRPr="007533BE">
        <w:t>Introduced and read first time (</w:t>
      </w:r>
      <w:hyperlink r:id="rId7" w:history="1">
        <w:r w:rsidRPr="007533BE">
          <w:rPr>
            <w:rStyle w:val="Hyperlink"/>
          </w:rPr>
          <w:t>House Journal</w:t>
        </w:r>
        <w:r w:rsidRPr="007533BE">
          <w:rPr>
            <w:rStyle w:val="Hyperlink"/>
          </w:rPr>
          <w:noBreakHyphen/>
          <w:t>page 16</w:t>
        </w:r>
      </w:hyperlink>
      <w:r w:rsidRPr="007533BE">
        <w:t>)</w:t>
      </w:r>
    </w:p>
    <w:p w:rsidR="002D354E" w:rsidRDefault="002D354E" w:rsidP="002D354E">
      <w:pPr>
        <w:widowControl w:val="0"/>
        <w:tabs>
          <w:tab w:val="right" w:pos="1008"/>
          <w:tab w:val="left" w:pos="1152"/>
          <w:tab w:val="left" w:pos="1872"/>
          <w:tab w:val="left" w:pos="9187"/>
        </w:tabs>
        <w:ind w:left="2088" w:hanging="2088"/>
        <w:jc w:val="left"/>
      </w:pPr>
      <w:r>
        <w:tab/>
        <w:t>3/8/2018</w:t>
      </w:r>
      <w:r>
        <w:tab/>
        <w:t>House</w:t>
      </w:r>
      <w:r>
        <w:tab/>
      </w:r>
      <w:r w:rsidRPr="007533BE">
        <w:t>Referred to Co</w:t>
      </w:r>
      <w:r>
        <w:t xml:space="preserve">mmittee on </w:t>
      </w:r>
      <w:r w:rsidRPr="007533BE">
        <w:rPr>
          <w:b/>
        </w:rPr>
        <w:t>Agriculture, Natural Resources and Environmental Affairs</w:t>
      </w:r>
      <w:r>
        <w:t xml:space="preserve"> </w:t>
      </w:r>
      <w:r w:rsidRPr="007533BE">
        <w:t>(</w:t>
      </w:r>
      <w:hyperlink r:id="rId8" w:history="1">
        <w:r w:rsidRPr="007533BE">
          <w:rPr>
            <w:rStyle w:val="Hyperlink"/>
          </w:rPr>
          <w:t>House Journal</w:t>
        </w:r>
        <w:r w:rsidRPr="007533BE">
          <w:rPr>
            <w:rStyle w:val="Hyperlink"/>
          </w:rPr>
          <w:noBreakHyphen/>
          <w:t>page 16</w:t>
        </w:r>
      </w:hyperlink>
      <w:r w:rsidRPr="007533BE">
        <w:t>)</w:t>
      </w:r>
    </w:p>
    <w:p w:rsidR="002D354E" w:rsidRDefault="002D354E" w:rsidP="002D354E">
      <w:pPr>
        <w:widowControl w:val="0"/>
        <w:tabs>
          <w:tab w:val="right" w:pos="1008"/>
          <w:tab w:val="left" w:pos="1152"/>
          <w:tab w:val="left" w:pos="1872"/>
          <w:tab w:val="left" w:pos="9187"/>
        </w:tabs>
        <w:ind w:left="2088" w:hanging="2088"/>
        <w:jc w:val="left"/>
      </w:pPr>
      <w:r>
        <w:tab/>
        <w:t>3/8/2018</w:t>
      </w:r>
      <w:r>
        <w:tab/>
        <w:t>House</w:t>
      </w:r>
      <w:r>
        <w:tab/>
      </w:r>
      <w:r w:rsidRPr="007533BE">
        <w:t>Member(s) request name added as sponsor: Norrell</w:t>
      </w:r>
    </w:p>
    <w:p w:rsidR="002D354E" w:rsidRDefault="002D354E" w:rsidP="002D354E">
      <w:pPr>
        <w:widowControl w:val="0"/>
        <w:tabs>
          <w:tab w:val="right" w:pos="1008"/>
          <w:tab w:val="left" w:pos="1152"/>
          <w:tab w:val="left" w:pos="1872"/>
          <w:tab w:val="left" w:pos="9187"/>
        </w:tabs>
        <w:ind w:left="2088" w:hanging="2088"/>
        <w:jc w:val="left"/>
      </w:pPr>
    </w:p>
    <w:p w:rsidR="00655F62" w:rsidRDefault="00655F62" w:rsidP="00655F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5F62">
          <w:rPr>
            <w:rStyle w:val="Hyperlink"/>
          </w:rPr>
          <w:t>legislative information</w:t>
        </w:r>
      </w:hyperlink>
      <w:r>
        <w:t xml:space="preserve"> at the website</w:t>
      </w:r>
    </w:p>
    <w:p w:rsidR="00655F62" w:rsidRDefault="00655F62" w:rsidP="00655F62">
      <w:pPr>
        <w:widowControl w:val="0"/>
        <w:tabs>
          <w:tab w:val="right" w:pos="1008"/>
          <w:tab w:val="left" w:pos="1152"/>
          <w:tab w:val="left" w:pos="1872"/>
          <w:tab w:val="left" w:pos="9187"/>
        </w:tabs>
        <w:ind w:left="2088" w:hanging="2088"/>
        <w:jc w:val="left"/>
      </w:pPr>
    </w:p>
    <w:p w:rsidR="00655F62" w:rsidRPr="00655F62" w:rsidRDefault="00655F62" w:rsidP="00655F62">
      <w:pPr>
        <w:widowControl w:val="0"/>
        <w:tabs>
          <w:tab w:val="right" w:pos="1008"/>
          <w:tab w:val="left" w:pos="1152"/>
          <w:tab w:val="left" w:pos="1872"/>
          <w:tab w:val="left" w:pos="9187"/>
        </w:tabs>
        <w:ind w:left="2088" w:hanging="2088"/>
        <w:jc w:val="left"/>
      </w:pPr>
    </w:p>
    <w:p w:rsidR="00655F62" w:rsidRDefault="00655F62" w:rsidP="00655F62">
      <w:pPr>
        <w:widowControl w:val="0"/>
        <w:jc w:val="left"/>
      </w:pPr>
      <w:r w:rsidRPr="00655F62">
        <w:rPr>
          <w:b/>
        </w:rPr>
        <w:t>VERSIONS OF THIS BILL</w:t>
      </w:r>
    </w:p>
    <w:p w:rsidR="00655F62" w:rsidRDefault="00655F62" w:rsidP="00655F62">
      <w:pPr>
        <w:widowControl w:val="0"/>
        <w:jc w:val="left"/>
      </w:pPr>
    </w:p>
    <w:p w:rsidR="00655F62" w:rsidRDefault="008A59BA" w:rsidP="00655F62">
      <w:pPr>
        <w:widowControl w:val="0"/>
        <w:jc w:val="left"/>
      </w:pPr>
      <w:hyperlink r:id="rId10" w:history="1">
        <w:r w:rsidR="00655F62">
          <w:rPr>
            <w:rStyle w:val="Hyperlink"/>
          </w:rPr>
          <w:t>3/8/2018</w:t>
        </w:r>
      </w:hyperlink>
    </w:p>
    <w:p w:rsidR="00655F62" w:rsidRDefault="00655F62" w:rsidP="00655F62"/>
    <w:p w:rsidR="00655F62" w:rsidRDefault="00655F62" w:rsidP="00655F62">
      <w:pPr>
        <w:sectPr w:rsidR="00655F62" w:rsidSect="00655F62">
          <w:pgSz w:w="12240" w:h="15840" w:code="1"/>
          <w:pgMar w:top="1080" w:right="1440" w:bottom="1080" w:left="1440" w:header="720" w:footer="720" w:gutter="0"/>
          <w:cols w:space="720"/>
          <w:noEndnote/>
          <w:docGrid w:linePitch="360"/>
        </w:sectPr>
      </w:pPr>
    </w:p>
    <w:p w:rsidR="005A1945" w:rsidRDefault="005A1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0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rsidR="00732EEF">
        <w:noBreakHyphen/>
      </w:r>
      <w:r>
        <w:t>41</w:t>
      </w:r>
      <w:r w:rsidR="00732EEF">
        <w:noBreakHyphen/>
      </w:r>
      <w:r>
        <w:t>10, CODE OF LAWS OF SOUTH CAROLINA, 1976, RELATING TO THE TERMS “PETROLEUM” AND “PETROLEUM PRODUCT” AND THEIR DEFINITION</w:t>
      </w:r>
      <w:r w:rsidR="009572B6">
        <w:t>S</w:t>
      </w:r>
      <w:r>
        <w:t>, SO AS TO PROVIDE THAT EVERY RETAIL FUEL BUSINESS MUST NOTIFY THE DEPARTMENT OF AGRICULTURE</w:t>
      </w:r>
      <w:r w:rsidR="00732EEF" w:rsidRPr="00732EEF">
        <w:t>’</w:t>
      </w:r>
      <w:r w:rsidR="009572B6">
        <w:t>S</w:t>
      </w:r>
      <w:r>
        <w:t xml:space="preserve"> CONSUMER PROTECTION DIVISION WHEN A PETROLEUM DISPENSER HAS BEEN INSTALLED FOR USE AND TO PROVIDE A PENALTY FOR FAILURE TO COMPLY WITH THIS PROVISION; AND TO AMEND SECTION 39</w:t>
      </w:r>
      <w:r w:rsidR="00732EEF">
        <w:noBreakHyphen/>
      </w:r>
      <w:r>
        <w:t>41</w:t>
      </w:r>
      <w:r w:rsidR="00732EEF">
        <w:noBreakHyphen/>
      </w:r>
      <w:r>
        <w:t>150, RELATING TO THE ISSUANCE OF RULES AND REGULATIONS BY THE COMMISSIONER OF AGRICULTURE, SO AS TO PROVIDE THAT THE DEPARTMENT OF AGRICULTURE SHALL IMPOSE UPON AND COLLECT FINES FROM A PERSON OR MOTOR FUEL RETAILER THAT KNOWINGLY OR WILFULLY VIOLATES A PROVISION THAT REGULATES THE PETROLEUM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0D5" w:rsidRDefault="00941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0D5" w:rsidRDefault="00941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rsidR="00732EEF">
        <w:noBreakHyphen/>
      </w:r>
      <w:r>
        <w:t>41</w:t>
      </w:r>
      <w:r w:rsidR="00732EEF">
        <w:noBreakHyphen/>
      </w:r>
      <w:r>
        <w:t>10 of the 1976 Code is amended to read:</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732EEF">
        <w:noBreakHyphen/>
      </w:r>
      <w:r>
        <w:t>41</w:t>
      </w:r>
      <w:r w:rsidR="00732EEF">
        <w:noBreakHyphen/>
      </w:r>
      <w:r>
        <w:t>10.</w:t>
      </w:r>
      <w:r>
        <w:tab/>
      </w:r>
      <w:r>
        <w:tab/>
      </w:r>
      <w:r w:rsidRPr="00492AF8">
        <w:rPr>
          <w:u w:val="single"/>
        </w:rPr>
        <w:t>(A)</w:t>
      </w:r>
      <w:r>
        <w:tab/>
      </w:r>
      <w:r w:rsidR="00732EEF" w:rsidRPr="00732EEF">
        <w:t>‘</w:t>
      </w:r>
      <w:r w:rsidRPr="0011337A">
        <w:t>Petroleum</w:t>
      </w:r>
      <w:r w:rsidR="00732EEF" w:rsidRPr="00732EEF">
        <w:t>’</w:t>
      </w:r>
      <w:r w:rsidRPr="0011337A">
        <w:t xml:space="preserve"> or </w:t>
      </w:r>
      <w:r w:rsidR="00732EEF" w:rsidRPr="00732EEF">
        <w:t>‘</w:t>
      </w:r>
      <w:r w:rsidRPr="0011337A">
        <w:t>petroleum product</w:t>
      </w:r>
      <w:r w:rsidR="00732EEF" w:rsidRPr="00732EEF">
        <w:t>’</w:t>
      </w:r>
      <w:r w:rsidRPr="0011337A">
        <w:t xml:space="preserve"> as used in this article means gasoline, gasohol, kerosene, diesel fuels, jet fuels, fuel oil no. 1 through 4, or a similar product of petroleum or a product which may be acceptable for use as a petroleum product or oxygenated compound blends of the products but does not include compressed natural gas or propane when dispensed or sold as a motor vehicle fuel.</w:t>
      </w:r>
    </w:p>
    <w:p w:rsidR="009410D5"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92AF8">
        <w:rPr>
          <w:u w:val="single"/>
        </w:rPr>
        <w:t>(B)</w:t>
      </w:r>
      <w:r>
        <w:tab/>
      </w:r>
      <w:r w:rsidRPr="00492AF8">
        <w:rPr>
          <w:u w:val="single"/>
        </w:rPr>
        <w:t>Every retail fuel business must notify the South Carolina Department of Agriculture</w:t>
      </w:r>
      <w:r w:rsidR="00732EEF" w:rsidRPr="00732EEF">
        <w:rPr>
          <w:u w:val="single"/>
        </w:rPr>
        <w:t>’</w:t>
      </w:r>
      <w:r w:rsidR="009572B6">
        <w:rPr>
          <w:u w:val="single"/>
        </w:rPr>
        <w:t>s</w:t>
      </w:r>
      <w:r w:rsidRPr="00492AF8">
        <w:rPr>
          <w:u w:val="single"/>
        </w:rPr>
        <w:t xml:space="preserve"> Consumer Protection Division in writing when a petroleum dispenser has been installed for use within thirty days of beginning operation. Failure to provide proper notification </w:t>
      </w:r>
      <w:r>
        <w:rPr>
          <w:u w:val="single"/>
        </w:rPr>
        <w:t>shall</w:t>
      </w:r>
      <w:r w:rsidRPr="00492AF8">
        <w:rPr>
          <w:u w:val="single"/>
        </w:rPr>
        <w:t xml:space="preserve"> result in a five hundred dollar fine.</w:t>
      </w:r>
      <w:r>
        <w:t>”</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732EEF">
        <w:noBreakHyphen/>
      </w:r>
      <w:r>
        <w:t>41</w:t>
      </w:r>
      <w:r w:rsidR="00732EEF">
        <w:noBreakHyphen/>
      </w:r>
      <w:r>
        <w:t>150 of the 1976 Code is amended to read:</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732EEF">
        <w:noBreakHyphen/>
      </w:r>
      <w:r>
        <w:t>41</w:t>
      </w:r>
      <w:r w:rsidR="00732EEF">
        <w:noBreakHyphen/>
      </w:r>
      <w:r>
        <w:t>150.</w:t>
      </w:r>
      <w:r>
        <w:tab/>
      </w:r>
      <w:r w:rsidRPr="00823CEF">
        <w:rPr>
          <w:u w:val="single"/>
        </w:rPr>
        <w:t>(A)</w:t>
      </w:r>
      <w:r>
        <w:tab/>
      </w:r>
      <w:r w:rsidRPr="0011337A">
        <w:t>The Commissioner of Agriculture may issue such rules and regulations as may be necessary for carrying out the provisions of this article and such rules and regulations shall have the effect of law.</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Any person or motor fue</w:t>
      </w:r>
      <w:r w:rsidR="009572B6">
        <w:rPr>
          <w:u w:val="single"/>
        </w:rPr>
        <w:t>l retailer that knowingly or wi</w:t>
      </w:r>
      <w:r>
        <w:rPr>
          <w:u w:val="single"/>
        </w:rPr>
        <w:t>lfully violates a provision that regulates the petroleum industry must be fined:</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4EE1">
        <w:tab/>
      </w:r>
      <w:r w:rsidRPr="00CD4EE1">
        <w:tab/>
      </w:r>
      <w:r>
        <w:rPr>
          <w:u w:val="single"/>
        </w:rPr>
        <w:t>(1)</w:t>
      </w:r>
      <w:r w:rsidRPr="00CD4EE1">
        <w:tab/>
      </w:r>
      <w:r>
        <w:rPr>
          <w:u w:val="single"/>
        </w:rPr>
        <w:t>fifty dollars for a first offense;</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4EE1">
        <w:tab/>
      </w:r>
      <w:r w:rsidRPr="00CD4EE1">
        <w:tab/>
      </w:r>
      <w:r>
        <w:rPr>
          <w:u w:val="single"/>
        </w:rPr>
        <w:t>(2)</w:t>
      </w:r>
      <w:r w:rsidRPr="00CD4EE1">
        <w:tab/>
      </w:r>
      <w:r>
        <w:rPr>
          <w:u w:val="single"/>
        </w:rPr>
        <w:t>two hundred dollars for a second offense; or</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4EE1">
        <w:tab/>
      </w:r>
      <w:r w:rsidRPr="00CD4EE1">
        <w:tab/>
      </w:r>
      <w:r>
        <w:rPr>
          <w:u w:val="single"/>
        </w:rPr>
        <w:t>(3)</w:t>
      </w:r>
      <w:r w:rsidRPr="00CD4EE1">
        <w:tab/>
      </w:r>
      <w:r>
        <w:rPr>
          <w:u w:val="single"/>
        </w:rPr>
        <w:t>five hundred dollars for a third or subsequent offense.</w:t>
      </w:r>
    </w:p>
    <w:p w:rsidR="006D2053" w:rsidRPr="00CD4EE1"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EE1">
        <w:tab/>
      </w:r>
      <w:r>
        <w:rPr>
          <w:u w:val="single"/>
        </w:rPr>
        <w:t>The Department of Agriculture shall impose and collect the fines contained in this subsection.</w:t>
      </w:r>
      <w:r>
        <w:t>”</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6249E" w:rsidRDefault="00732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F62" w:rsidRDefault="00655F62" w:rsidP="00655F62">
      <w:pPr>
        <w:suppressAutoHyphens/>
      </w:pPr>
    </w:p>
    <w:sectPr w:rsidR="00655F62" w:rsidSect="00655F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053" w:rsidRDefault="006D2053" w:rsidP="009F0C77">
      <w:r>
        <w:separator/>
      </w:r>
    </w:p>
  </w:endnote>
  <w:endnote w:type="continuationSeparator" w:id="0">
    <w:p w:rsidR="006D2053" w:rsidRDefault="006D2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03D9F2-4565-4299-BBF1-D783BC84AC41}"/>
    <w:embedBold r:id="rId2" w:fontKey="{8BF83207-135B-4DD2-AC8D-4125EBCB2FE1}"/>
  </w:font>
  <w:font w:name="Calibri">
    <w:panose1 w:val="020F0502020204030204"/>
    <w:charset w:val="00"/>
    <w:family w:val="swiss"/>
    <w:pitch w:val="variable"/>
    <w:sig w:usb0="E00002FF" w:usb1="4000ACFF" w:usb2="00000001" w:usb3="00000000" w:csb0="0000019F" w:csb1="00000000"/>
    <w:embedRegular r:id="rId3" w:fontKey="{A3D9D532-C224-4C22-A8E6-99AA152FB99C}"/>
  </w:font>
  <w:font w:name="Segoe UI">
    <w:panose1 w:val="020B0502040204020203"/>
    <w:charset w:val="00"/>
    <w:family w:val="swiss"/>
    <w:pitch w:val="variable"/>
    <w:sig w:usb0="E10022FF" w:usb1="C000E47F" w:usb2="00000029" w:usb3="00000000" w:csb0="000001DF" w:csb1="00000000"/>
    <w:embedRegular r:id="rId4" w:fontKey="{E3CDC7D1-4B5E-44DE-B8DF-49C62B64D3A1}"/>
  </w:font>
  <w:font w:name="Cambria">
    <w:panose1 w:val="02040503050406030204"/>
    <w:charset w:val="00"/>
    <w:family w:val="roman"/>
    <w:pitch w:val="variable"/>
    <w:sig w:usb0="E00002FF" w:usb1="400004FF" w:usb2="00000000" w:usb3="00000000" w:csb0="0000019F" w:csb1="00000000"/>
    <w:embedRegular r:id="rId5" w:fontKey="{725593F1-0328-4FFE-844F-4AEA375C5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62" w:rsidRPr="005A1945" w:rsidRDefault="00655F62" w:rsidP="005A1945">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sidR="002D35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053" w:rsidRDefault="006D2053" w:rsidP="009F0C77">
      <w:r>
        <w:separator/>
      </w:r>
    </w:p>
  </w:footnote>
  <w:footnote w:type="continuationSeparator" w:id="0">
    <w:p w:rsidR="006D2053" w:rsidRDefault="006D2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4CM18"/>
    <w:docVar w:name="CoverBillType" w:val="b"/>
    <w:docVar w:name="DocPath" w:val="L:\Council\bills\GT\5484CM18.DOCX"/>
    <w:docVar w:name="dvBillNumber" w:val="5087"/>
    <w:docVar w:name="dvBillNumberPrefix" w:val="H. "/>
    <w:docVar w:name="dvOriginalBody" w:val="House"/>
    <w:docVar w:name="dvSteno" w:val="GT"/>
    <w:docVar w:name="NameofBody" w:val="h"/>
    <w:docVar w:name="vGroup2" w:val="Council"/>
  </w:docVars>
  <w:rsids>
    <w:rsidRoot w:val="009410D5"/>
    <w:rsid w:val="00011869"/>
    <w:rsid w:val="00015CD6"/>
    <w:rsid w:val="00044DC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4DE"/>
    <w:rsid w:val="00250967"/>
    <w:rsid w:val="002543C8"/>
    <w:rsid w:val="0025541D"/>
    <w:rsid w:val="00284AAE"/>
    <w:rsid w:val="002D354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0E0"/>
    <w:rsid w:val="004809EE"/>
    <w:rsid w:val="004E7D54"/>
    <w:rsid w:val="005273C6"/>
    <w:rsid w:val="00530A69"/>
    <w:rsid w:val="00545593"/>
    <w:rsid w:val="00556EBF"/>
    <w:rsid w:val="00577C6C"/>
    <w:rsid w:val="005A1945"/>
    <w:rsid w:val="005A62FE"/>
    <w:rsid w:val="005B69F1"/>
    <w:rsid w:val="005C2FE2"/>
    <w:rsid w:val="005E2BC9"/>
    <w:rsid w:val="00605102"/>
    <w:rsid w:val="006215AA"/>
    <w:rsid w:val="00655F62"/>
    <w:rsid w:val="006913C9"/>
    <w:rsid w:val="0069470D"/>
    <w:rsid w:val="006D2053"/>
    <w:rsid w:val="006D58AA"/>
    <w:rsid w:val="00732EEF"/>
    <w:rsid w:val="00734F00"/>
    <w:rsid w:val="007A70AE"/>
    <w:rsid w:val="008362E8"/>
    <w:rsid w:val="0085786E"/>
    <w:rsid w:val="008A1768"/>
    <w:rsid w:val="008A489F"/>
    <w:rsid w:val="008D3604"/>
    <w:rsid w:val="008F0F33"/>
    <w:rsid w:val="008F4429"/>
    <w:rsid w:val="0094021A"/>
    <w:rsid w:val="009410D5"/>
    <w:rsid w:val="009572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68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49E"/>
    <w:rsid w:val="00E92EEF"/>
    <w:rsid w:val="00EB60D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98177-B531-4110-9694-D391A8AC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DCF"/>
    <w:rPr>
      <w:rFonts w:ascii="Segoe UI" w:eastAsia="Times New Roman" w:hAnsi="Segoe UI" w:cs="Segoe UI"/>
      <w:sz w:val="18"/>
      <w:szCs w:val="18"/>
    </w:rPr>
  </w:style>
  <w:style w:type="character" w:styleId="Hyperlink">
    <w:name w:val="Hyperlink"/>
    <w:basedOn w:val="DefaultParagraphFont"/>
    <w:uiPriority w:val="99"/>
    <w:unhideWhenUsed/>
    <w:rsid w:val="00655F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87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A8E01-080A-48CF-946E-E3E0A221F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551</Words>
  <Characters>2848</Characters>
  <Application>Microsoft Office Word</Application>
  <DocSecurity>0</DocSecurity>
  <Lines>86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5087: Petroleum - South Carolina Legislature Online</dc:title>
  <dc:creator>Gwen Thurmond</dc:creator>
  <cp:lastModifiedBy>S Volk</cp:lastModifiedBy>
  <cp:revision>2</cp:revision>
  <cp:lastPrinted>2018-03-06T20:54:00Z</cp:lastPrinted>
  <dcterms:created xsi:type="dcterms:W3CDTF">2018-03-09T17:11:00Z</dcterms:created>
  <dcterms:modified xsi:type="dcterms:W3CDTF">2018-03-09T17:11:00Z</dcterms:modified>
</cp:coreProperties>
</file>