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5DB" w:rsidRDefault="00AE55DB" w:rsidP="00AE55DB">
      <w:pPr>
        <w:widowControl w:val="0"/>
        <w:jc w:val="center"/>
      </w:pPr>
      <w:r w:rsidRPr="00AE55DB">
        <w:rPr>
          <w:b/>
        </w:rPr>
        <w:t>South Carolina General Assembly</w:t>
      </w:r>
    </w:p>
    <w:p w:rsidR="00AE55DB" w:rsidRDefault="00AE55DB" w:rsidP="00AE55DB">
      <w:pPr>
        <w:widowControl w:val="0"/>
        <w:jc w:val="center"/>
      </w:pPr>
      <w:r>
        <w:t>122nd Session, 2017-2018</w:t>
      </w:r>
    </w:p>
    <w:p w:rsidR="00AE55DB" w:rsidRDefault="00AE55DB" w:rsidP="00AE55DB">
      <w:pPr>
        <w:widowControl w:val="0"/>
        <w:jc w:val="left"/>
      </w:pPr>
    </w:p>
    <w:p w:rsidR="00AE55DB" w:rsidRDefault="00AE55DB" w:rsidP="00AE55DB">
      <w:pPr>
        <w:widowControl w:val="0"/>
        <w:jc w:val="left"/>
        <w:rPr>
          <w:b/>
        </w:rPr>
      </w:pPr>
      <w:r w:rsidRPr="00AE55DB">
        <w:rPr>
          <w:b/>
        </w:rPr>
        <w:t>H. 5397</w:t>
      </w:r>
    </w:p>
    <w:p w:rsidR="00AE55DB" w:rsidRDefault="00AE55DB" w:rsidP="00AE55DB">
      <w:pPr>
        <w:widowControl w:val="0"/>
        <w:jc w:val="left"/>
        <w:rPr>
          <w:b/>
        </w:rPr>
      </w:pPr>
    </w:p>
    <w:p w:rsidR="00AE55DB" w:rsidRDefault="00AE55DB" w:rsidP="00AE55DB">
      <w:pPr>
        <w:widowControl w:val="0"/>
        <w:jc w:val="left"/>
      </w:pPr>
      <w:r w:rsidRPr="00AE55DB">
        <w:rPr>
          <w:b/>
        </w:rPr>
        <w:t>STATUS INFORMATION</w:t>
      </w:r>
    </w:p>
    <w:p w:rsidR="00AE55DB" w:rsidRDefault="00AE55DB" w:rsidP="00AE55DB">
      <w:pPr>
        <w:widowControl w:val="0"/>
        <w:jc w:val="left"/>
      </w:pPr>
    </w:p>
    <w:p w:rsidR="00AE55DB" w:rsidRDefault="00AE55DB" w:rsidP="00AE55DB">
      <w:pPr>
        <w:widowControl w:val="0"/>
        <w:jc w:val="left"/>
      </w:pPr>
      <w:r>
        <w:t>House Resolution</w:t>
      </w:r>
    </w:p>
    <w:p w:rsidR="00AE55DB" w:rsidRDefault="00AE55DB" w:rsidP="00AE55DB">
      <w:pPr>
        <w:widowControl w:val="0"/>
        <w:jc w:val="left"/>
      </w:pPr>
      <w:r>
        <w:t>Sponsors: Reps. Bradley, Erickson, Bowers, M. Rivers, Alexander, Allison, Anderson, Anthony, Arrington, Atkinson, Atwater, Bales, Ballentine, Bamberg, Bannister, Bennett, Bernstein, Blackwell, Brawley, Brown, Bryant,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AE55DB" w:rsidRDefault="00AE55DB" w:rsidP="00AE55DB">
      <w:pPr>
        <w:widowControl w:val="0"/>
        <w:jc w:val="left"/>
      </w:pPr>
      <w:r>
        <w:t>Document Path: l:\council\bills\rt\17430sd18.docx</w:t>
      </w:r>
    </w:p>
    <w:p w:rsidR="00AE55DB" w:rsidRDefault="00AE55DB" w:rsidP="00AE55DB">
      <w:pPr>
        <w:widowControl w:val="0"/>
        <w:jc w:val="left"/>
      </w:pPr>
    </w:p>
    <w:p w:rsidR="00AE55DB" w:rsidRDefault="00AE55DB" w:rsidP="00AE55DB">
      <w:pPr>
        <w:widowControl w:val="0"/>
        <w:jc w:val="left"/>
      </w:pPr>
      <w:r>
        <w:t>Introduced in the House on May 9, 2018</w:t>
      </w:r>
    </w:p>
    <w:p w:rsidR="00AE55DB" w:rsidRDefault="00AE55DB" w:rsidP="00AE55DB">
      <w:pPr>
        <w:widowControl w:val="0"/>
        <w:jc w:val="left"/>
      </w:pPr>
      <w:r>
        <w:t>Adopted by the House on May 9, 2018</w:t>
      </w:r>
    </w:p>
    <w:p w:rsidR="00AE55DB" w:rsidRDefault="00AE55DB" w:rsidP="00AE55DB">
      <w:pPr>
        <w:widowControl w:val="0"/>
        <w:jc w:val="left"/>
      </w:pPr>
    </w:p>
    <w:p w:rsidR="00AE55DB" w:rsidRDefault="00AE55DB" w:rsidP="00AE55DB">
      <w:pPr>
        <w:widowControl w:val="0"/>
        <w:jc w:val="left"/>
      </w:pPr>
      <w:r>
        <w:t xml:space="preserve">Summary: </w:t>
      </w:r>
      <w:r w:rsidR="006E204D">
        <w:t>Frances Jones Community Park</w:t>
      </w:r>
    </w:p>
    <w:p w:rsidR="00AE55DB" w:rsidRDefault="00AE55DB" w:rsidP="00AE55DB">
      <w:pPr>
        <w:widowControl w:val="0"/>
        <w:jc w:val="left"/>
      </w:pPr>
    </w:p>
    <w:p w:rsidR="00AE55DB" w:rsidRDefault="00AE55DB" w:rsidP="00AE55DB">
      <w:pPr>
        <w:widowControl w:val="0"/>
        <w:jc w:val="left"/>
      </w:pPr>
    </w:p>
    <w:p w:rsidR="00AE55DB" w:rsidRDefault="00AE55DB" w:rsidP="00AE55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5DB">
        <w:rPr>
          <w:b/>
        </w:rPr>
        <w:t>HISTORY OF LEGISLATIVE ACTIONS</w:t>
      </w:r>
    </w:p>
    <w:p w:rsidR="00AE55DB" w:rsidRDefault="00AE55DB" w:rsidP="00AE55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55DB" w:rsidRPr="00AE55DB" w:rsidRDefault="00AE55DB" w:rsidP="00AE55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5DB">
        <w:rPr>
          <w:u w:val="single"/>
        </w:rPr>
        <w:tab/>
        <w:t>Date</w:t>
      </w:r>
      <w:r w:rsidRPr="00AE55DB">
        <w:rPr>
          <w:u w:val="single"/>
        </w:rPr>
        <w:tab/>
        <w:t>Body</w:t>
      </w:r>
      <w:r w:rsidRPr="00AE55DB">
        <w:rPr>
          <w:u w:val="single"/>
        </w:rPr>
        <w:tab/>
        <w:t>Action Description with journal page number</w:t>
      </w:r>
      <w:r w:rsidRPr="00AE55DB">
        <w:rPr>
          <w:u w:val="single"/>
        </w:rPr>
        <w:tab/>
      </w:r>
    </w:p>
    <w:p w:rsidR="001A25CA" w:rsidRDefault="001A25CA" w:rsidP="001A2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387B15">
        <w:t>Introduced and adopted (</w:t>
      </w:r>
      <w:hyperlink r:id="rId7" w:history="1">
        <w:r w:rsidRPr="00387B15">
          <w:rPr>
            <w:rStyle w:val="Hyperlink"/>
          </w:rPr>
          <w:t>House Journal</w:t>
        </w:r>
        <w:r w:rsidRPr="00387B15">
          <w:rPr>
            <w:rStyle w:val="Hyperlink"/>
          </w:rPr>
          <w:noBreakHyphen/>
          <w:t>page 147</w:t>
        </w:r>
      </w:hyperlink>
      <w:r w:rsidRPr="00387B15">
        <w:t>)</w:t>
      </w:r>
    </w:p>
    <w:p w:rsidR="001A25CA" w:rsidRDefault="001A25CA" w:rsidP="001A2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5DB" w:rsidRDefault="00AE55DB" w:rsidP="00AE5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E55DB">
          <w:rPr>
            <w:rStyle w:val="Hyperlink"/>
          </w:rPr>
          <w:t>legislative information</w:t>
        </w:r>
      </w:hyperlink>
      <w:r>
        <w:t xml:space="preserve"> at the website</w:t>
      </w:r>
    </w:p>
    <w:p w:rsidR="00AE55DB" w:rsidRDefault="00AE55DB" w:rsidP="00AE5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5DB" w:rsidRPr="00AE55DB" w:rsidRDefault="00AE55DB" w:rsidP="00AE5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5DB" w:rsidRDefault="00AE55DB" w:rsidP="00AE55DB">
      <w:r w:rsidRPr="00AE55DB">
        <w:rPr>
          <w:b/>
        </w:rPr>
        <w:t>VERSIONS OF THIS BILL</w:t>
      </w:r>
    </w:p>
    <w:p w:rsidR="00AE55DB" w:rsidRDefault="00AE55DB" w:rsidP="00AE55DB"/>
    <w:p w:rsidR="00AE55DB" w:rsidRDefault="00105BE5" w:rsidP="00AE55DB">
      <w:hyperlink r:id="rId9" w:history="1">
        <w:r w:rsidR="00AE55DB">
          <w:rPr>
            <w:rStyle w:val="Hyperlink"/>
          </w:rPr>
          <w:t>5/9/2018</w:t>
        </w:r>
      </w:hyperlink>
    </w:p>
    <w:p w:rsidR="00AE55DB" w:rsidRDefault="00AE55DB" w:rsidP="00AE55DB"/>
    <w:p w:rsidR="00AE55DB" w:rsidRDefault="00AE55DB" w:rsidP="00AE55DB">
      <w:pPr>
        <w:sectPr w:rsidR="00AE55DB" w:rsidSect="00AE55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2497" w:rsidRDefault="006324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3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</w:t>
      </w:r>
      <w:r w:rsidR="006E126C">
        <w:t>THE GRAND OPENING OF THE FRANCES JONES COMMUNITY PARK ON DAUFUSKIE ISLAND</w:t>
      </w:r>
      <w:bookmarkStart w:id="4" w:name="titleend"/>
      <w:bookmarkEnd w:id="4"/>
      <w:r w:rsidR="006E126C">
        <w:t>.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3B5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73B5">
        <w:t>the members of the House of Representatives of the Palmetto State are proud to share the treasures of South Carolina</w:t>
      </w:r>
      <w:r w:rsidR="00BB3C2B" w:rsidRPr="00BB3C2B">
        <w:t>’</w:t>
      </w:r>
      <w:r w:rsidR="00B973B5">
        <w:t xml:space="preserve">s natural beauty. As such, they find it to be a worthwhile endeavor to create a place where our citizens can enjoy such splendor. The Daufuskie Island </w:t>
      </w:r>
      <w:r w:rsidR="006E126C">
        <w:t>community</w:t>
      </w:r>
      <w:r w:rsidR="00B973B5">
        <w:t xml:space="preserve"> ha</w:t>
      </w:r>
      <w:r w:rsidR="006E126C">
        <w:t>s</w:t>
      </w:r>
      <w:r w:rsidR="00B973B5">
        <w:t xml:space="preserve"> done just this with the creation of the Francis Jones Community Park; and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development of this park was made possible by grants provided by the South Carolina Department of Parks, Recreation, and Tourism and by Beaufort County; and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many Daufuskie Islanders have worked for years to create this park, with special support by </w:t>
      </w:r>
      <w:r w:rsidR="00CA744C">
        <w:t>the C</w:t>
      </w:r>
      <w:r>
        <w:t>ommunity Preservation Zoning Association and the Daufuskie Island Council; and</w:t>
      </w:r>
    </w:p>
    <w:p w:rsidR="00B973B5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br/>
        <w:t xml:space="preserve">Whereas, on May 12, 2018, </w:t>
      </w:r>
      <w:r w:rsidR="006E126C">
        <w:t>a ribbon</w:t>
      </w:r>
      <w:r w:rsidR="00BB3C2B">
        <w:noBreakHyphen/>
      </w:r>
      <w:r w:rsidR="006E126C">
        <w:t>cutting ceremony will mark t</w:t>
      </w:r>
      <w:r w:rsidR="001D47F3">
        <w:t xml:space="preserve">he </w:t>
      </w:r>
      <w:r>
        <w:t>grand opening of the Francis Jones Community Park</w:t>
      </w:r>
      <w:r w:rsidR="006E126C">
        <w:t xml:space="preserve"> and especially the creation of the Daufuskie Island Trail, a pavilion, and restrooms</w:t>
      </w:r>
      <w:r w:rsidR="00007A21">
        <w:t>. This day will be further commemorated with a formal ceremony featuring United States</w:t>
      </w:r>
      <w:r w:rsidR="00BB3C2B" w:rsidRPr="00BB3C2B">
        <w:t>’</w:t>
      </w:r>
      <w:r w:rsidR="00007A21">
        <w:t xml:space="preserve"> Congressman Mark Sanford, County Councilman Tabor Vaux, and other key public officials. The event will include food, children</w:t>
      </w:r>
      <w:r w:rsidR="00BB3C2B" w:rsidRPr="00BB3C2B">
        <w:t>’</w:t>
      </w:r>
      <w:r w:rsidR="00007A21">
        <w:t>s activities, and music</w:t>
      </w:r>
      <w:r>
        <w:t>; and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work will continue on the park and future phases are expected to include playground equipment, historical signage, and a ballpark; and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name of the park honors the much</w:t>
      </w:r>
      <w:r w:rsidR="00BB3C2B">
        <w:noBreakHyphen/>
      </w:r>
      <w:r>
        <w:t>beloved Frances Jones, a long</w:t>
      </w:r>
      <w:r w:rsidR="00BB3C2B">
        <w:noBreakHyphen/>
      </w:r>
      <w:r>
        <w:t>time teacher of island children at the historic Mary Fields School; and</w:t>
      </w:r>
    </w:p>
    <w:p w:rsidR="00B973B5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3B5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park</w:t>
      </w:r>
      <w:r w:rsidR="00BB3C2B" w:rsidRPr="00BB3C2B">
        <w:t>’</w:t>
      </w:r>
      <w:r>
        <w:t xml:space="preserve">s pavilion will soon be dedicated to the memory of Daufuskie leaders Chris Hutton and Dave Hutton, </w:t>
      </w:r>
      <w:r w:rsidR="00D83BF0">
        <w:t>who as father and son together</w:t>
      </w:r>
      <w:r>
        <w:t xml:space="preserve"> built the pavilion before their untimely deat</w:t>
      </w:r>
      <w:r w:rsidR="00007A21">
        <w:t>hs; and</w:t>
      </w:r>
    </w:p>
    <w:p w:rsidR="00B973B5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A4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1D47F3">
        <w:t>House</w:t>
      </w:r>
      <w:r>
        <w:t xml:space="preserve"> of Representatives of</w:t>
      </w:r>
      <w:r w:rsidR="001D47F3">
        <w:t xml:space="preserve"> the State of</w:t>
      </w:r>
      <w:r>
        <w:t xml:space="preserve"> </w:t>
      </w:r>
      <w:r w:rsidR="001D47F3">
        <w:t>South</w:t>
      </w:r>
      <w:r>
        <w:t xml:space="preserve"> Carolina are grateful for the efforts put forth by the members of the Daufuski</w:t>
      </w:r>
      <w:r w:rsidR="001D47F3">
        <w:t>e</w:t>
      </w:r>
      <w:r>
        <w:t xml:space="preserve"> Island Council and </w:t>
      </w:r>
      <w:r w:rsidR="00BB3C2B">
        <w:t xml:space="preserve">the Community Preservation Zoning Association and </w:t>
      </w:r>
      <w:r>
        <w:t xml:space="preserve">wish them much success </w:t>
      </w:r>
      <w:r w:rsidR="00BB3C2B">
        <w:t>as they continue to expand and develop</w:t>
      </w:r>
      <w:r>
        <w:t xml:space="preserve"> the</w:t>
      </w:r>
      <w:r w:rsidR="00BB3C2B">
        <w:t xml:space="preserve"> Frances Jones Park, which will stand to serve future generations of islanders</w:t>
      </w:r>
      <w:r w:rsidR="00F663A4">
        <w:t>.  Now, therefore,</w:t>
      </w: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73B5">
        <w:t xml:space="preserve"> the members of the South Carolina House of Representatives, by this resolution, </w:t>
      </w:r>
      <w:r w:rsidR="006E126C">
        <w:t>celebrate the grand opening of the Frances Jones Community Park on Daufuskie Island</w:t>
      </w:r>
      <w:r w:rsidR="00B973B5">
        <w:t>.</w:t>
      </w: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973B5">
        <w:t xml:space="preserve"> the Daufuskie Island Council.</w:t>
      </w:r>
    </w:p>
    <w:p w:rsidR="000E1AC5" w:rsidRDefault="00BB3C2B" w:rsidP="00E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55DB" w:rsidRDefault="00AE55DB" w:rsidP="00AE55DB">
      <w:pPr>
        <w:suppressAutoHyphens/>
      </w:pPr>
    </w:p>
    <w:sectPr w:rsidR="00AE55DB" w:rsidSect="00AE55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A21" w:rsidRDefault="00007A21" w:rsidP="009F0C77">
      <w:r>
        <w:separator/>
      </w:r>
    </w:p>
  </w:endnote>
  <w:endnote w:type="continuationSeparator" w:id="0">
    <w:p w:rsidR="00007A21" w:rsidRDefault="00007A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D34F8C-746D-42EF-88B3-9A4B598B0395}"/>
    <w:embedBold r:id="rId2" w:fontKey="{533F9DC3-1B59-416A-8D7D-DA38B14A4B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A2546D-8EF1-4278-9709-16147AEDE4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F51823-8B2E-4F57-A935-9A77FC1D3A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5DB" w:rsidRPr="00632497" w:rsidRDefault="00AE55DB" w:rsidP="006324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20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A21" w:rsidRDefault="00007A21" w:rsidP="009F0C77">
      <w:r>
        <w:separator/>
      </w:r>
    </w:p>
  </w:footnote>
  <w:footnote w:type="continuationSeparator" w:id="0">
    <w:p w:rsidR="00007A21" w:rsidRDefault="00007A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30SD18"/>
    <w:docVar w:name="CoverBillType" w:val="r"/>
    <w:docVar w:name="DocPath" w:val="L:\Council\bills\RT\17430SD18.DOCX"/>
    <w:docVar w:name="dvBillNumber" w:val="539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663A4"/>
    <w:rsid w:val="00007A21"/>
    <w:rsid w:val="00011869"/>
    <w:rsid w:val="00015CD6"/>
    <w:rsid w:val="000E0100"/>
    <w:rsid w:val="000E1785"/>
    <w:rsid w:val="000E1AC5"/>
    <w:rsid w:val="000F40FA"/>
    <w:rsid w:val="001035F1"/>
    <w:rsid w:val="0010776B"/>
    <w:rsid w:val="00133E66"/>
    <w:rsid w:val="001435A3"/>
    <w:rsid w:val="00146ED3"/>
    <w:rsid w:val="00151044"/>
    <w:rsid w:val="001A25CA"/>
    <w:rsid w:val="001D08F2"/>
    <w:rsid w:val="001D3A58"/>
    <w:rsid w:val="001D47F3"/>
    <w:rsid w:val="001D525B"/>
    <w:rsid w:val="001D7F4F"/>
    <w:rsid w:val="00205238"/>
    <w:rsid w:val="0022264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497"/>
    <w:rsid w:val="006913C9"/>
    <w:rsid w:val="0069470D"/>
    <w:rsid w:val="006D58AA"/>
    <w:rsid w:val="006E126C"/>
    <w:rsid w:val="006E204D"/>
    <w:rsid w:val="00734F00"/>
    <w:rsid w:val="0076584B"/>
    <w:rsid w:val="00770214"/>
    <w:rsid w:val="007A70AE"/>
    <w:rsid w:val="008362E8"/>
    <w:rsid w:val="0085786E"/>
    <w:rsid w:val="008A1768"/>
    <w:rsid w:val="008A489F"/>
    <w:rsid w:val="008F0F33"/>
    <w:rsid w:val="008F4429"/>
    <w:rsid w:val="0094021A"/>
    <w:rsid w:val="009537CC"/>
    <w:rsid w:val="009B256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5DB"/>
    <w:rsid w:val="00B412D4"/>
    <w:rsid w:val="00B55087"/>
    <w:rsid w:val="00B973B5"/>
    <w:rsid w:val="00BB3C2B"/>
    <w:rsid w:val="00BE3C22"/>
    <w:rsid w:val="00C0345E"/>
    <w:rsid w:val="00C31C95"/>
    <w:rsid w:val="00C3483A"/>
    <w:rsid w:val="00C74E9D"/>
    <w:rsid w:val="00C826DD"/>
    <w:rsid w:val="00C82FD3"/>
    <w:rsid w:val="00C92819"/>
    <w:rsid w:val="00CA744C"/>
    <w:rsid w:val="00CC6B7B"/>
    <w:rsid w:val="00CD2089"/>
    <w:rsid w:val="00D469B7"/>
    <w:rsid w:val="00D73A67"/>
    <w:rsid w:val="00D83BF0"/>
    <w:rsid w:val="00D970A9"/>
    <w:rsid w:val="00DF3845"/>
    <w:rsid w:val="00E41911"/>
    <w:rsid w:val="00E44B57"/>
    <w:rsid w:val="00E911AC"/>
    <w:rsid w:val="00E92EEF"/>
    <w:rsid w:val="00EF2368"/>
    <w:rsid w:val="00F24442"/>
    <w:rsid w:val="00F50AE3"/>
    <w:rsid w:val="00F655B7"/>
    <w:rsid w:val="00F656BA"/>
    <w:rsid w:val="00F663A4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41D01D-7595-40FB-AD09-03DD4CE2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E55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97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F214D-BE16-4978-A922-8F31FC30C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600</Words>
  <Characters>3506</Characters>
  <Application>Microsoft Office Word</Application>
  <DocSecurity>0</DocSecurity>
  <Lines>105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5397: Frances Jones Community Park - South Carolina Legislature Online</dc:title>
  <dc:creator>Rebecca Turner</dc:creator>
  <cp:lastModifiedBy>S Volk</cp:lastModifiedBy>
  <cp:revision>2</cp:revision>
  <dcterms:created xsi:type="dcterms:W3CDTF">2018-05-14T20:02:00Z</dcterms:created>
  <dcterms:modified xsi:type="dcterms:W3CDTF">2018-05-14T20:02:00Z</dcterms:modified>
</cp:coreProperties>
</file>