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5E9" w:rsidRDefault="00B555E9" w:rsidP="00B555E9">
      <w:pPr>
        <w:widowControl w:val="0"/>
        <w:jc w:val="center"/>
      </w:pPr>
      <w:r w:rsidRPr="00B555E9">
        <w:rPr>
          <w:b/>
        </w:rPr>
        <w:t>South Carolina General Assembly</w:t>
      </w:r>
    </w:p>
    <w:p w:rsidR="00B555E9" w:rsidRDefault="00B555E9" w:rsidP="00B555E9">
      <w:pPr>
        <w:widowControl w:val="0"/>
        <w:jc w:val="center"/>
      </w:pPr>
      <w:r>
        <w:t>122nd Session, 2017-2018</w:t>
      </w:r>
    </w:p>
    <w:p w:rsidR="00B555E9" w:rsidRDefault="00B555E9" w:rsidP="00B555E9">
      <w:pPr>
        <w:widowControl w:val="0"/>
        <w:jc w:val="left"/>
      </w:pPr>
    </w:p>
    <w:p w:rsidR="00B555E9" w:rsidRDefault="00B555E9" w:rsidP="00B555E9">
      <w:pPr>
        <w:widowControl w:val="0"/>
        <w:jc w:val="left"/>
        <w:rPr>
          <w:b/>
        </w:rPr>
      </w:pPr>
      <w:r w:rsidRPr="00B555E9">
        <w:rPr>
          <w:b/>
        </w:rPr>
        <w:t>S.</w:t>
      </w:r>
      <w:r>
        <w:rPr>
          <w:b/>
        </w:rPr>
        <w:t xml:space="preserve"> </w:t>
      </w:r>
      <w:r w:rsidRPr="00B555E9">
        <w:rPr>
          <w:b/>
        </w:rPr>
        <w:t>559</w:t>
      </w:r>
    </w:p>
    <w:p w:rsidR="00B555E9" w:rsidRDefault="00B555E9" w:rsidP="00B555E9">
      <w:pPr>
        <w:widowControl w:val="0"/>
        <w:jc w:val="left"/>
        <w:rPr>
          <w:b/>
        </w:rPr>
      </w:pPr>
    </w:p>
    <w:p w:rsidR="00B555E9" w:rsidRDefault="00B555E9" w:rsidP="00B555E9">
      <w:pPr>
        <w:widowControl w:val="0"/>
        <w:jc w:val="left"/>
      </w:pPr>
      <w:r w:rsidRPr="00B555E9">
        <w:rPr>
          <w:b/>
        </w:rPr>
        <w:t>STATUS INFORMATION</w:t>
      </w:r>
    </w:p>
    <w:p w:rsidR="00B555E9" w:rsidRDefault="00B555E9" w:rsidP="00B555E9">
      <w:pPr>
        <w:widowControl w:val="0"/>
        <w:jc w:val="left"/>
      </w:pPr>
    </w:p>
    <w:p w:rsidR="00B555E9" w:rsidRDefault="00B555E9" w:rsidP="00B555E9">
      <w:pPr>
        <w:widowControl w:val="0"/>
        <w:jc w:val="left"/>
      </w:pPr>
      <w:r>
        <w:t>General Bill</w:t>
      </w:r>
    </w:p>
    <w:p w:rsidR="00B555E9" w:rsidRDefault="009055AA" w:rsidP="00B555E9">
      <w:pPr>
        <w:widowControl w:val="0"/>
        <w:jc w:val="left"/>
      </w:pPr>
      <w:r>
        <w:t>Sponsors: Senators Cromer and Bennett</w:t>
      </w:r>
    </w:p>
    <w:p w:rsidR="00B555E9" w:rsidRDefault="00B555E9" w:rsidP="00B555E9">
      <w:pPr>
        <w:widowControl w:val="0"/>
        <w:jc w:val="left"/>
      </w:pPr>
      <w:r>
        <w:t>Document Path: l:\council\bills\nl\13671sd17.docx</w:t>
      </w:r>
    </w:p>
    <w:p w:rsidR="00B555E9" w:rsidRDefault="00B555E9" w:rsidP="00B555E9">
      <w:pPr>
        <w:widowControl w:val="0"/>
        <w:jc w:val="left"/>
      </w:pPr>
    </w:p>
    <w:p w:rsidR="00B555E9" w:rsidRDefault="00B555E9" w:rsidP="00B555E9">
      <w:pPr>
        <w:widowControl w:val="0"/>
        <w:jc w:val="left"/>
      </w:pPr>
      <w:r>
        <w:t>Introduced in the Senate on March 16, 2017</w:t>
      </w:r>
    </w:p>
    <w:p w:rsidR="00B555E9" w:rsidRDefault="00B555E9" w:rsidP="00B555E9">
      <w:pPr>
        <w:widowControl w:val="0"/>
        <w:jc w:val="left"/>
      </w:pPr>
      <w:r>
        <w:t xml:space="preserve">Currently residing in the Senate Committee on </w:t>
      </w:r>
      <w:r w:rsidRPr="00B555E9">
        <w:rPr>
          <w:b/>
        </w:rPr>
        <w:t>General</w:t>
      </w:r>
    </w:p>
    <w:p w:rsidR="00B555E9" w:rsidRDefault="00B555E9" w:rsidP="00B555E9">
      <w:pPr>
        <w:widowControl w:val="0"/>
        <w:jc w:val="left"/>
      </w:pPr>
    </w:p>
    <w:p w:rsidR="00B555E9" w:rsidRDefault="00B555E9" w:rsidP="00B555E9">
      <w:pPr>
        <w:widowControl w:val="0"/>
        <w:jc w:val="left"/>
      </w:pPr>
      <w:r>
        <w:t xml:space="preserve">Summary: </w:t>
      </w:r>
      <w:r w:rsidR="00C42DBC">
        <w:t>State tree</w:t>
      </w:r>
    </w:p>
    <w:p w:rsidR="00B555E9" w:rsidRDefault="00B555E9" w:rsidP="00B555E9">
      <w:pPr>
        <w:widowControl w:val="0"/>
        <w:jc w:val="left"/>
      </w:pPr>
    </w:p>
    <w:p w:rsidR="00B555E9" w:rsidRDefault="00B555E9" w:rsidP="00B555E9">
      <w:pPr>
        <w:widowControl w:val="0"/>
        <w:jc w:val="left"/>
      </w:pPr>
    </w:p>
    <w:p w:rsidR="00B555E9" w:rsidRDefault="00B555E9" w:rsidP="00B555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55E9">
        <w:rPr>
          <w:b/>
        </w:rPr>
        <w:t>HISTORY OF LEGISLATIVE ACTIONS</w:t>
      </w:r>
    </w:p>
    <w:p w:rsidR="00B555E9" w:rsidRDefault="00B555E9" w:rsidP="00B555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55E9" w:rsidRPr="00B555E9" w:rsidRDefault="00B555E9" w:rsidP="00B555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55E9">
        <w:rPr>
          <w:u w:val="single"/>
        </w:rPr>
        <w:tab/>
        <w:t>Date</w:t>
      </w:r>
      <w:r w:rsidRPr="00B555E9">
        <w:rPr>
          <w:u w:val="single"/>
        </w:rPr>
        <w:tab/>
        <w:t>Body</w:t>
      </w:r>
      <w:r w:rsidRPr="00B555E9">
        <w:rPr>
          <w:u w:val="single"/>
        </w:rPr>
        <w:tab/>
        <w:t>Action Description with journal page number</w:t>
      </w:r>
      <w:r w:rsidRPr="00B555E9">
        <w:rPr>
          <w:u w:val="single"/>
        </w:rPr>
        <w:tab/>
      </w:r>
    </w:p>
    <w:p w:rsidR="00BE4CA0" w:rsidRDefault="00BE4CA0" w:rsidP="00BE4C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3/16/2017</w:t>
      </w:r>
      <w:r>
        <w:tab/>
        <w:t>Senate</w:t>
      </w:r>
      <w:r>
        <w:tab/>
      </w:r>
      <w:r w:rsidRPr="003F68B7">
        <w:t>Introduced and read first time (</w:t>
      </w:r>
      <w:hyperlink r:id="rId7" w:history="1">
        <w:r w:rsidRPr="003F68B7">
          <w:rPr>
            <w:rStyle w:val="Hyperlink"/>
          </w:rPr>
          <w:t>Senate Journal</w:t>
        </w:r>
        <w:r w:rsidRPr="003F68B7">
          <w:rPr>
            <w:rStyle w:val="Hyperlink"/>
          </w:rPr>
          <w:noBreakHyphen/>
          <w:t>page 6</w:t>
        </w:r>
      </w:hyperlink>
      <w:r w:rsidRPr="003F68B7">
        <w:t>)</w:t>
      </w:r>
    </w:p>
    <w:p w:rsidR="00BE4CA0" w:rsidRDefault="00BE4CA0" w:rsidP="00BE4C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3/16/2017</w:t>
      </w:r>
      <w:r>
        <w:tab/>
        <w:t>Senate</w:t>
      </w:r>
      <w:r>
        <w:tab/>
      </w:r>
      <w:r w:rsidRPr="003F68B7">
        <w:t>R</w:t>
      </w:r>
      <w:r>
        <w:t xml:space="preserve">eferred to Committee on </w:t>
      </w:r>
      <w:r w:rsidRPr="003F68B7">
        <w:rPr>
          <w:b/>
        </w:rPr>
        <w:t>General</w:t>
      </w:r>
      <w:r>
        <w:t xml:space="preserve"> </w:t>
      </w:r>
      <w:r w:rsidRPr="003F68B7">
        <w:t>(</w:t>
      </w:r>
      <w:hyperlink r:id="rId8" w:history="1">
        <w:r w:rsidRPr="003F68B7">
          <w:rPr>
            <w:rStyle w:val="Hyperlink"/>
          </w:rPr>
          <w:t>Senate Journal</w:t>
        </w:r>
        <w:r w:rsidRPr="003F68B7">
          <w:rPr>
            <w:rStyle w:val="Hyperlink"/>
          </w:rPr>
          <w:noBreakHyphen/>
          <w:t>page 6</w:t>
        </w:r>
      </w:hyperlink>
      <w:r w:rsidRPr="003F68B7">
        <w:t>)</w:t>
      </w:r>
    </w:p>
    <w:p w:rsidR="00BE4CA0" w:rsidRDefault="00BE4CA0" w:rsidP="00BE4C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55E9" w:rsidRDefault="00B555E9" w:rsidP="00B555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555E9">
          <w:rPr>
            <w:rStyle w:val="Hyperlink"/>
          </w:rPr>
          <w:t>legislative information</w:t>
        </w:r>
      </w:hyperlink>
      <w:r>
        <w:t xml:space="preserve"> at the website</w:t>
      </w:r>
    </w:p>
    <w:p w:rsidR="00B555E9" w:rsidRDefault="00B555E9" w:rsidP="00B555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55E9" w:rsidRPr="00B555E9" w:rsidRDefault="00B555E9" w:rsidP="00B555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55E9" w:rsidRDefault="00B555E9" w:rsidP="00B555E9">
      <w:pPr>
        <w:widowControl w:val="0"/>
        <w:jc w:val="left"/>
      </w:pPr>
      <w:r w:rsidRPr="00B555E9">
        <w:rPr>
          <w:b/>
        </w:rPr>
        <w:t>VERSIONS OF THIS BILL</w:t>
      </w:r>
    </w:p>
    <w:p w:rsidR="00B555E9" w:rsidRDefault="00B555E9" w:rsidP="00B555E9">
      <w:pPr>
        <w:widowControl w:val="0"/>
        <w:jc w:val="left"/>
      </w:pPr>
    </w:p>
    <w:p w:rsidR="00B555E9" w:rsidRDefault="00E26BCC" w:rsidP="00B555E9">
      <w:pPr>
        <w:widowControl w:val="0"/>
        <w:jc w:val="left"/>
      </w:pPr>
      <w:hyperlink r:id="rId10" w:history="1">
        <w:r w:rsidR="00B555E9">
          <w:rPr>
            <w:rStyle w:val="Hyperlink"/>
          </w:rPr>
          <w:t>3/16/2017</w:t>
        </w:r>
      </w:hyperlink>
    </w:p>
    <w:p w:rsidR="00B555E9" w:rsidRDefault="00B555E9" w:rsidP="00B555E9"/>
    <w:p w:rsidR="00B555E9" w:rsidRDefault="00B555E9" w:rsidP="00B555E9">
      <w:pPr>
        <w:sectPr w:rsidR="00B555E9" w:rsidSect="00B555E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8512C" w:rsidRDefault="00E8512C" w:rsidP="0090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0F34" w:rsidRDefault="00900F34" w:rsidP="0090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0F34" w:rsidRDefault="00900F34" w:rsidP="0090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0F34" w:rsidRDefault="00900F34" w:rsidP="0090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0F34" w:rsidRDefault="00900F34" w:rsidP="0090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0F34" w:rsidRDefault="00900F34" w:rsidP="0090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0F34" w:rsidRDefault="00900F34" w:rsidP="00900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5F9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D441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</w:t>
      </w:r>
      <w:r w:rsidR="00A47585">
        <w:noBreakHyphen/>
      </w:r>
      <w:r>
        <w:t>1</w:t>
      </w:r>
      <w:r w:rsidR="00A47585">
        <w:noBreakHyphen/>
      </w:r>
      <w:r>
        <w:t>660, CODE OF LAWS OF SOUTH CAROLINA, 1976, RELATING TO THE PALMETTO TREE</w:t>
      </w:r>
      <w:r w:rsidR="00A47585" w:rsidRPr="00A47585">
        <w:t>’</w:t>
      </w:r>
      <w:r>
        <w:t>S DESIGNATION AS THE OFFICIAL TREE OF THIS STATE, SO AS TO ESTABLISH A PROCEDURE FOR A DESIGN OF THE PALMETTO TREE TO BE PREPARED WHICH</w:t>
      </w:r>
      <w:r w:rsidR="00050EEA">
        <w:t>,</w:t>
      </w:r>
      <w:r>
        <w:t xml:space="preserve"> WHEN APPROVED BY THE GENERAL ASSEMBLY, SHALL BE THE APPROVED DESIGN OF THE PALMETTO TREE FOR OFFICIAL PURPOSES AND FOR INCLUSION ON THE STATE FLAG.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5F9B" w:rsidRDefault="006C5F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C5F9B" w:rsidRDefault="006C5F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F9B" w:rsidRDefault="006C5F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D441C">
        <w:t>Section 1</w:t>
      </w:r>
      <w:r w:rsidR="00A47585">
        <w:noBreakHyphen/>
      </w:r>
      <w:r w:rsidR="007D441C">
        <w:t>1</w:t>
      </w:r>
      <w:r w:rsidR="00A47585">
        <w:noBreakHyphen/>
      </w:r>
      <w:r w:rsidR="007D441C">
        <w:t>660 of the 1976 Code is amended to read:</w:t>
      </w:r>
    </w:p>
    <w:p w:rsidR="007D441C" w:rsidRDefault="007D44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41C" w:rsidRPr="007D441C" w:rsidRDefault="007D44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 w:rsidR="00A47585">
        <w:noBreakHyphen/>
      </w:r>
      <w:r>
        <w:t>1</w:t>
      </w:r>
      <w:r w:rsidR="00A47585">
        <w:noBreakHyphen/>
      </w:r>
      <w:r>
        <w:t>660.</w:t>
      </w:r>
      <w:r>
        <w:tab/>
      </w:r>
      <w:r>
        <w:rPr>
          <w:u w:val="single"/>
        </w:rPr>
        <w:t>(A)</w:t>
      </w:r>
      <w:r>
        <w:tab/>
        <w:t>The palmetto tree is hereby designated and adopted as the official tree of the State.</w:t>
      </w:r>
    </w:p>
    <w:p w:rsidR="00BD0B77" w:rsidRDefault="00BD0B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7D441C">
        <w:rPr>
          <w:u w:val="single"/>
        </w:rPr>
        <w:t>(B)</w:t>
      </w:r>
      <w:r w:rsidR="00085111" w:rsidRPr="00085111">
        <w:tab/>
      </w:r>
      <w:r w:rsidRPr="007D441C">
        <w:rPr>
          <w:u w:val="single"/>
        </w:rPr>
        <w:t xml:space="preserve">In order to </w:t>
      </w:r>
      <w:r w:rsidR="00050EEA">
        <w:rPr>
          <w:u w:val="single"/>
        </w:rPr>
        <w:t xml:space="preserve">have a uniform standard design of </w:t>
      </w:r>
      <w:r w:rsidRPr="007D441C">
        <w:rPr>
          <w:u w:val="single"/>
        </w:rPr>
        <w:t xml:space="preserve">the </w:t>
      </w:r>
      <w:r w:rsidR="007D441C" w:rsidRPr="007D441C">
        <w:rPr>
          <w:u w:val="single"/>
        </w:rPr>
        <w:t>p</w:t>
      </w:r>
      <w:r w:rsidRPr="007D441C">
        <w:rPr>
          <w:u w:val="single"/>
        </w:rPr>
        <w:t>al</w:t>
      </w:r>
      <w:r w:rsidR="007D441C" w:rsidRPr="007D441C">
        <w:rPr>
          <w:u w:val="single"/>
        </w:rPr>
        <w:t>metto t</w:t>
      </w:r>
      <w:r w:rsidRPr="007D441C">
        <w:rPr>
          <w:u w:val="single"/>
        </w:rPr>
        <w:t>ree for official purpose</w:t>
      </w:r>
      <w:r w:rsidR="007D441C">
        <w:rPr>
          <w:u w:val="single"/>
        </w:rPr>
        <w:t>s</w:t>
      </w:r>
      <w:r w:rsidRPr="007D441C">
        <w:rPr>
          <w:u w:val="single"/>
        </w:rPr>
        <w:t xml:space="preserve"> because current designs now vary widely, the </w:t>
      </w:r>
      <w:r w:rsidR="007D441C" w:rsidRPr="007D441C">
        <w:rPr>
          <w:u w:val="single"/>
        </w:rPr>
        <w:t>d</w:t>
      </w:r>
      <w:r w:rsidRPr="007D441C">
        <w:rPr>
          <w:u w:val="single"/>
        </w:rPr>
        <w:t xml:space="preserve">irector of the Department of Administration is directed to </w:t>
      </w:r>
      <w:r w:rsidR="007D441C">
        <w:rPr>
          <w:u w:val="single"/>
        </w:rPr>
        <w:t>cause</w:t>
      </w:r>
      <w:r w:rsidRPr="007D441C">
        <w:rPr>
          <w:u w:val="single"/>
        </w:rPr>
        <w:t xml:space="preserve"> a design</w:t>
      </w:r>
      <w:r w:rsidR="007D441C">
        <w:rPr>
          <w:u w:val="single"/>
        </w:rPr>
        <w:t xml:space="preserve"> or designs</w:t>
      </w:r>
      <w:r w:rsidRPr="007D441C">
        <w:rPr>
          <w:u w:val="single"/>
        </w:rPr>
        <w:t xml:space="preserve"> of</w:t>
      </w:r>
      <w:r w:rsidR="007D441C" w:rsidRPr="007D441C">
        <w:rPr>
          <w:u w:val="single"/>
        </w:rPr>
        <w:t xml:space="preserve"> </w:t>
      </w:r>
      <w:r w:rsidR="007D441C">
        <w:rPr>
          <w:u w:val="single"/>
        </w:rPr>
        <w:t>the</w:t>
      </w:r>
      <w:r w:rsidR="007D441C" w:rsidRPr="007D441C">
        <w:rPr>
          <w:u w:val="single"/>
        </w:rPr>
        <w:t xml:space="preserve"> palmetto tr</w:t>
      </w:r>
      <w:r w:rsidRPr="007D441C">
        <w:rPr>
          <w:u w:val="single"/>
        </w:rPr>
        <w:t>ee to be prepared.  In having design</w:t>
      </w:r>
      <w:r w:rsidR="007D441C">
        <w:rPr>
          <w:u w:val="single"/>
        </w:rPr>
        <w:t>s</w:t>
      </w:r>
      <w:r w:rsidRPr="007D441C">
        <w:rPr>
          <w:u w:val="single"/>
        </w:rPr>
        <w:t xml:space="preserve"> prepared, the director may </w:t>
      </w:r>
      <w:r w:rsidR="007D441C">
        <w:rPr>
          <w:u w:val="single"/>
        </w:rPr>
        <w:t>solicit</w:t>
      </w:r>
      <w:r w:rsidRPr="007D441C">
        <w:rPr>
          <w:u w:val="single"/>
        </w:rPr>
        <w:t xml:space="preserve"> and accept public input.  The director shall </w:t>
      </w:r>
      <w:r w:rsidR="007D441C">
        <w:rPr>
          <w:u w:val="single"/>
        </w:rPr>
        <w:t>select</w:t>
      </w:r>
      <w:r w:rsidRPr="007D441C">
        <w:rPr>
          <w:u w:val="single"/>
        </w:rPr>
        <w:t xml:space="preserve"> one design and submit it to the General Assembly for approval by concurrent resolution.  Upon approval by the General Assembly by </w:t>
      </w:r>
      <w:r w:rsidR="00B971D7">
        <w:rPr>
          <w:u w:val="single"/>
        </w:rPr>
        <w:t>con</w:t>
      </w:r>
      <w:r w:rsidRPr="007D441C">
        <w:rPr>
          <w:u w:val="single"/>
        </w:rPr>
        <w:t>current resolution, this design is declared to be</w:t>
      </w:r>
      <w:r w:rsidR="007D441C" w:rsidRPr="007D441C">
        <w:rPr>
          <w:u w:val="single"/>
        </w:rPr>
        <w:t xml:space="preserve"> the </w:t>
      </w:r>
      <w:r w:rsidR="007D441C">
        <w:rPr>
          <w:u w:val="single"/>
        </w:rPr>
        <w:t>approved</w:t>
      </w:r>
      <w:r w:rsidR="007D441C" w:rsidRPr="007D441C">
        <w:rPr>
          <w:u w:val="single"/>
        </w:rPr>
        <w:t xml:space="preserve"> design of the palmetto t</w:t>
      </w:r>
      <w:r w:rsidRPr="007D441C">
        <w:rPr>
          <w:u w:val="single"/>
        </w:rPr>
        <w:t xml:space="preserve">ree for official purposes and is considered to be the approved official design of the </w:t>
      </w:r>
      <w:r w:rsidR="007D441C" w:rsidRPr="007D441C">
        <w:rPr>
          <w:u w:val="single"/>
        </w:rPr>
        <w:t>palmetto t</w:t>
      </w:r>
      <w:r w:rsidRPr="007D441C">
        <w:rPr>
          <w:u w:val="single"/>
        </w:rPr>
        <w:t xml:space="preserve">ree </w:t>
      </w:r>
      <w:r w:rsidR="00A47585">
        <w:rPr>
          <w:u w:val="single"/>
        </w:rPr>
        <w:t>for inclusion on</w:t>
      </w:r>
      <w:r w:rsidR="00B971D7">
        <w:rPr>
          <w:u w:val="single"/>
        </w:rPr>
        <w:t xml:space="preserve"> the State Flag flown over the S</w:t>
      </w:r>
      <w:r w:rsidR="00A47585">
        <w:rPr>
          <w:u w:val="single"/>
        </w:rPr>
        <w:t>tate</w:t>
      </w:r>
      <w:r w:rsidR="00B971D7">
        <w:rPr>
          <w:u w:val="single"/>
        </w:rPr>
        <w:t xml:space="preserve"> H</w:t>
      </w:r>
      <w:r w:rsidR="00A47585">
        <w:rPr>
          <w:u w:val="single"/>
        </w:rPr>
        <w:t>ouse and used for other public purposes.</w:t>
      </w:r>
      <w:r w:rsidRPr="007D441C">
        <w:rPr>
          <w:u w:val="single"/>
        </w:rPr>
        <w:t xml:space="preserve">  Nothing in this subsection authorizes the director or the General Assembly to infringe </w:t>
      </w:r>
      <w:r w:rsidR="007D441C" w:rsidRPr="007D441C">
        <w:rPr>
          <w:u w:val="single"/>
        </w:rPr>
        <w:t xml:space="preserve">on any </w:t>
      </w:r>
      <w:r w:rsidR="007D441C">
        <w:rPr>
          <w:u w:val="single"/>
        </w:rPr>
        <w:t>trademarked</w:t>
      </w:r>
      <w:r w:rsidR="007D441C" w:rsidRPr="007D441C">
        <w:rPr>
          <w:u w:val="single"/>
        </w:rPr>
        <w:t xml:space="preserve"> designs of a palmetto t</w:t>
      </w:r>
      <w:r w:rsidRPr="007D441C">
        <w:rPr>
          <w:u w:val="single"/>
        </w:rPr>
        <w:t>ree held by</w:t>
      </w:r>
      <w:r w:rsidR="007D441C">
        <w:rPr>
          <w:u w:val="single"/>
        </w:rPr>
        <w:t xml:space="preserve"> a</w:t>
      </w:r>
      <w:r w:rsidRPr="007D441C">
        <w:rPr>
          <w:u w:val="single"/>
        </w:rPr>
        <w:t xml:space="preserve"> private </w:t>
      </w:r>
      <w:r w:rsidR="007D441C">
        <w:rPr>
          <w:u w:val="single"/>
        </w:rPr>
        <w:t>party</w:t>
      </w:r>
      <w:r w:rsidRPr="007D441C">
        <w:rPr>
          <w:u w:val="single"/>
        </w:rPr>
        <w:t>.</w:t>
      </w:r>
      <w:r w:rsidR="007D441C">
        <w:t>”</w:t>
      </w:r>
    </w:p>
    <w:p w:rsidR="006C5F9B" w:rsidRDefault="006C5F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F9B" w:rsidRDefault="006C5F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D441C">
        <w:t>2</w:t>
      </w:r>
      <w:r>
        <w:t>.</w:t>
      </w:r>
      <w:r>
        <w:tab/>
        <w:t>This act takes effect upon approval by the Governor.</w:t>
      </w:r>
    </w:p>
    <w:p w:rsidR="003975EE" w:rsidRDefault="00A4758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55E9" w:rsidRDefault="00B555E9" w:rsidP="00B555E9">
      <w:pPr>
        <w:suppressAutoHyphens/>
      </w:pPr>
    </w:p>
    <w:sectPr w:rsidR="00B555E9" w:rsidSect="00B555E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1DE" w:rsidRDefault="00DF11DE" w:rsidP="009F0C77">
      <w:r>
        <w:separator/>
      </w:r>
    </w:p>
  </w:endnote>
  <w:endnote w:type="continuationSeparator" w:id="0">
    <w:p w:rsidR="00DF11DE" w:rsidRDefault="00DF11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C20F5B-8E29-43B7-9C84-22EEB386E4BC}"/>
    <w:embedBold r:id="rId2" w:fontKey="{2CCA5D87-C3C3-4D38-B69C-EF2137902FF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3375642-FCC1-4CAF-AACF-F531495B25C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7F280BB-E77C-442D-9C8E-1B745A332D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CBE670-5036-42CC-A22C-DA1069152D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5E9" w:rsidRPr="00E8512C" w:rsidRDefault="00B555E9" w:rsidP="00E851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055A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1DE" w:rsidRDefault="00DF11DE" w:rsidP="009F0C77">
      <w:r>
        <w:separator/>
      </w:r>
    </w:p>
  </w:footnote>
  <w:footnote w:type="continuationSeparator" w:id="0">
    <w:p w:rsidR="00DF11DE" w:rsidRDefault="00DF11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671SD17"/>
    <w:docVar w:name="CoverBillType" w:val="b"/>
    <w:docVar w:name="DocPath" w:val="L:\Council\bills\NL\13671SD17.DOCX"/>
    <w:docVar w:name="dvBillNumber" w:val="559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6C5F9B"/>
    <w:rsid w:val="000263D9"/>
    <w:rsid w:val="00026C9A"/>
    <w:rsid w:val="00050EEA"/>
    <w:rsid w:val="00085111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3AE4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975EE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18CD"/>
    <w:rsid w:val="006A476C"/>
    <w:rsid w:val="006C5F9B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D441C"/>
    <w:rsid w:val="007E72BE"/>
    <w:rsid w:val="007F1523"/>
    <w:rsid w:val="007F509E"/>
    <w:rsid w:val="007F5799"/>
    <w:rsid w:val="007F6947"/>
    <w:rsid w:val="00834A12"/>
    <w:rsid w:val="00872729"/>
    <w:rsid w:val="008F4429"/>
    <w:rsid w:val="00900F34"/>
    <w:rsid w:val="009055AA"/>
    <w:rsid w:val="00932670"/>
    <w:rsid w:val="009352BB"/>
    <w:rsid w:val="00990668"/>
    <w:rsid w:val="009B397B"/>
    <w:rsid w:val="009F0C77"/>
    <w:rsid w:val="009F4DD1"/>
    <w:rsid w:val="00A47585"/>
    <w:rsid w:val="00A64E80"/>
    <w:rsid w:val="00A741D9"/>
    <w:rsid w:val="00A85589"/>
    <w:rsid w:val="00A9741D"/>
    <w:rsid w:val="00AB0576"/>
    <w:rsid w:val="00AD4B17"/>
    <w:rsid w:val="00B26FA6"/>
    <w:rsid w:val="00B555E9"/>
    <w:rsid w:val="00B741CB"/>
    <w:rsid w:val="00B87AF8"/>
    <w:rsid w:val="00B934F3"/>
    <w:rsid w:val="00B971D7"/>
    <w:rsid w:val="00BB6347"/>
    <w:rsid w:val="00BD0B77"/>
    <w:rsid w:val="00BD2134"/>
    <w:rsid w:val="00BE4CA0"/>
    <w:rsid w:val="00C0071A"/>
    <w:rsid w:val="00C038D8"/>
    <w:rsid w:val="00C045DD"/>
    <w:rsid w:val="00C3136F"/>
    <w:rsid w:val="00C3483A"/>
    <w:rsid w:val="00C42DBC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11DE"/>
    <w:rsid w:val="00DF3845"/>
    <w:rsid w:val="00DF7E17"/>
    <w:rsid w:val="00E8512C"/>
    <w:rsid w:val="00EB00A2"/>
    <w:rsid w:val="00EB1BF3"/>
    <w:rsid w:val="00EE7125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B5CDC6-D20D-4ADE-A8F9-6165934AE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71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12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55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3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3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59_201703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5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A880A-CA7D-409C-A40B-4715BD504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99263F7F.dotm</Template>
  <TotalTime>0</TotalTime>
  <Pages>3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559: State tree - South Carolina Legislature Online</dc:title>
  <dc:subject/>
  <dc:creator>nancylee</dc:creator>
  <cp:keywords/>
  <dc:description/>
  <cp:lastModifiedBy>S Volk</cp:lastModifiedBy>
  <cp:revision>2</cp:revision>
  <cp:lastPrinted>2017-03-16T14:06:00Z</cp:lastPrinted>
  <dcterms:created xsi:type="dcterms:W3CDTF">2017-05-02T13:36:00Z</dcterms:created>
  <dcterms:modified xsi:type="dcterms:W3CDTF">2017-05-02T13:36:00Z</dcterms:modified>
</cp:coreProperties>
</file>