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01B" w:rsidRDefault="0077501B" w:rsidP="0077501B">
      <w:pPr>
        <w:widowControl w:val="0"/>
        <w:jc w:val="center"/>
      </w:pPr>
      <w:r w:rsidRPr="0077501B">
        <w:rPr>
          <w:b/>
        </w:rPr>
        <w:t>South Carolina General Assembly</w:t>
      </w:r>
    </w:p>
    <w:p w:rsidR="0077501B" w:rsidRDefault="0077501B" w:rsidP="0077501B">
      <w:pPr>
        <w:widowControl w:val="0"/>
        <w:jc w:val="center"/>
      </w:pPr>
      <w:r>
        <w:t>122nd Session, 2017-2018</w:t>
      </w:r>
    </w:p>
    <w:p w:rsidR="0077501B" w:rsidRDefault="0077501B" w:rsidP="0077501B">
      <w:pPr>
        <w:widowControl w:val="0"/>
        <w:jc w:val="left"/>
      </w:pPr>
    </w:p>
    <w:p w:rsidR="0077501B" w:rsidRDefault="0077501B" w:rsidP="0077501B">
      <w:pPr>
        <w:widowControl w:val="0"/>
        <w:jc w:val="left"/>
        <w:rPr>
          <w:b/>
        </w:rPr>
      </w:pPr>
      <w:r w:rsidRPr="0077501B">
        <w:rPr>
          <w:b/>
        </w:rPr>
        <w:t>S.</w:t>
      </w:r>
      <w:r>
        <w:rPr>
          <w:b/>
        </w:rPr>
        <w:t xml:space="preserve"> </w:t>
      </w:r>
      <w:r w:rsidRPr="0077501B">
        <w:rPr>
          <w:b/>
        </w:rPr>
        <w:t>851</w:t>
      </w:r>
    </w:p>
    <w:p w:rsidR="0077501B" w:rsidRDefault="0077501B" w:rsidP="0077501B">
      <w:pPr>
        <w:widowControl w:val="0"/>
        <w:jc w:val="left"/>
        <w:rPr>
          <w:b/>
        </w:rPr>
      </w:pPr>
    </w:p>
    <w:p w:rsidR="0077501B" w:rsidRDefault="0077501B" w:rsidP="0077501B">
      <w:pPr>
        <w:widowControl w:val="0"/>
        <w:jc w:val="left"/>
      </w:pPr>
      <w:r w:rsidRPr="0077501B">
        <w:rPr>
          <w:b/>
        </w:rPr>
        <w:t>STATUS INFORMATION</w:t>
      </w:r>
    </w:p>
    <w:p w:rsidR="0077501B" w:rsidRDefault="0077501B" w:rsidP="0077501B">
      <w:pPr>
        <w:widowControl w:val="0"/>
        <w:jc w:val="left"/>
      </w:pPr>
    </w:p>
    <w:p w:rsidR="0077501B" w:rsidRDefault="0077501B" w:rsidP="0077501B">
      <w:pPr>
        <w:widowControl w:val="0"/>
        <w:jc w:val="left"/>
      </w:pPr>
      <w:r>
        <w:t>Senate Resolution</w:t>
      </w:r>
    </w:p>
    <w:p w:rsidR="0077501B" w:rsidRDefault="00183BC3" w:rsidP="0077501B">
      <w:pPr>
        <w:widowControl w:val="0"/>
        <w:jc w:val="left"/>
      </w:pPr>
      <w:r>
        <w:t>Sponsors: Senators Goldfinch, Hembree, Alexander, Allen, Bennett, M.B. Matthews, Campbell, Campsen, Cash, Climer, Corbin, Courson, Cromer, Davis, Fanning, Gambrell, Gregory, Grooms, Hutto, Jackson, Johnson, Kimpson, Leatherman, Malloy, Martin, Massey, J. Matthews, McElveen, McLeod, Nicholson, Peeler, Rankin, Reese, Rice, Sabb, Scott, Senn, Setzler, Shealy, Sheheen, Talley, Timmons, Turner, Verdin, Williams and Young</w:t>
      </w:r>
    </w:p>
    <w:p w:rsidR="0077501B" w:rsidRDefault="0077501B" w:rsidP="0077501B">
      <w:pPr>
        <w:widowControl w:val="0"/>
        <w:jc w:val="left"/>
      </w:pPr>
      <w:r>
        <w:t>Document Path: l:\council\bills\rt\17236dg18.docx</w:t>
      </w:r>
    </w:p>
    <w:p w:rsidR="0077501B" w:rsidRDefault="0077501B" w:rsidP="0077501B">
      <w:pPr>
        <w:widowControl w:val="0"/>
        <w:jc w:val="left"/>
      </w:pPr>
    </w:p>
    <w:p w:rsidR="0077501B" w:rsidRDefault="0077501B" w:rsidP="0077501B">
      <w:pPr>
        <w:widowControl w:val="0"/>
        <w:jc w:val="left"/>
      </w:pPr>
      <w:r>
        <w:t>Introduced in the Senate on January 9, 2018</w:t>
      </w:r>
    </w:p>
    <w:p w:rsidR="0077501B" w:rsidRDefault="0077501B" w:rsidP="0077501B">
      <w:pPr>
        <w:widowControl w:val="0"/>
        <w:jc w:val="left"/>
      </w:pPr>
      <w:r>
        <w:t>Adopted by the Senate on January 9, 2018</w:t>
      </w:r>
    </w:p>
    <w:p w:rsidR="0077501B" w:rsidRDefault="0077501B" w:rsidP="0077501B">
      <w:pPr>
        <w:widowControl w:val="0"/>
        <w:jc w:val="left"/>
      </w:pPr>
    </w:p>
    <w:p w:rsidR="0077501B" w:rsidRDefault="0077501B" w:rsidP="0077501B">
      <w:pPr>
        <w:widowControl w:val="0"/>
        <w:jc w:val="left"/>
      </w:pPr>
      <w:r>
        <w:t xml:space="preserve">Summary: </w:t>
      </w:r>
      <w:r w:rsidR="007B416D">
        <w:t>State Trooper Joseph Ragazzo</w:t>
      </w:r>
    </w:p>
    <w:p w:rsidR="0077501B" w:rsidRDefault="0077501B" w:rsidP="0077501B">
      <w:pPr>
        <w:widowControl w:val="0"/>
        <w:jc w:val="left"/>
      </w:pPr>
    </w:p>
    <w:p w:rsidR="0077501B" w:rsidRDefault="0077501B" w:rsidP="0077501B">
      <w:pPr>
        <w:widowControl w:val="0"/>
        <w:jc w:val="left"/>
      </w:pPr>
    </w:p>
    <w:p w:rsidR="0077501B" w:rsidRDefault="0077501B" w:rsidP="0077501B">
      <w:pPr>
        <w:widowControl w:val="0"/>
        <w:tabs>
          <w:tab w:val="center" w:pos="590"/>
          <w:tab w:val="center" w:pos="1440"/>
          <w:tab w:val="left" w:pos="1872"/>
          <w:tab w:val="left" w:pos="9187"/>
        </w:tabs>
        <w:jc w:val="left"/>
      </w:pPr>
      <w:r w:rsidRPr="0077501B">
        <w:rPr>
          <w:b/>
        </w:rPr>
        <w:t>HISTORY OF LEGISLATIVE ACTIONS</w:t>
      </w:r>
    </w:p>
    <w:p w:rsidR="0077501B" w:rsidRDefault="0077501B" w:rsidP="0077501B">
      <w:pPr>
        <w:widowControl w:val="0"/>
        <w:tabs>
          <w:tab w:val="center" w:pos="590"/>
          <w:tab w:val="center" w:pos="1440"/>
          <w:tab w:val="left" w:pos="1872"/>
          <w:tab w:val="left" w:pos="9187"/>
        </w:tabs>
        <w:jc w:val="left"/>
      </w:pPr>
    </w:p>
    <w:p w:rsidR="0077501B" w:rsidRPr="0077501B" w:rsidRDefault="0077501B" w:rsidP="0077501B">
      <w:pPr>
        <w:widowControl w:val="0"/>
        <w:tabs>
          <w:tab w:val="center" w:pos="590"/>
          <w:tab w:val="center" w:pos="1440"/>
          <w:tab w:val="left" w:pos="1872"/>
          <w:tab w:val="left" w:pos="9187"/>
        </w:tabs>
        <w:jc w:val="left"/>
      </w:pPr>
      <w:r w:rsidRPr="0077501B">
        <w:rPr>
          <w:u w:val="single"/>
        </w:rPr>
        <w:tab/>
        <w:t>Date</w:t>
      </w:r>
      <w:r w:rsidRPr="0077501B">
        <w:rPr>
          <w:u w:val="single"/>
        </w:rPr>
        <w:tab/>
        <w:t>Body</w:t>
      </w:r>
      <w:r w:rsidRPr="0077501B">
        <w:rPr>
          <w:u w:val="single"/>
        </w:rPr>
        <w:tab/>
        <w:t>Action Description with journal page number</w:t>
      </w:r>
      <w:r w:rsidRPr="0077501B">
        <w:rPr>
          <w:u w:val="single"/>
        </w:rPr>
        <w:tab/>
      </w:r>
    </w:p>
    <w:p w:rsidR="00FB4284" w:rsidRDefault="00FB4284" w:rsidP="00FB4284">
      <w:pPr>
        <w:widowControl w:val="0"/>
        <w:tabs>
          <w:tab w:val="right" w:pos="1008"/>
          <w:tab w:val="left" w:pos="1152"/>
          <w:tab w:val="left" w:pos="1872"/>
          <w:tab w:val="left" w:pos="9187"/>
        </w:tabs>
        <w:ind w:left="2088" w:hanging="2088"/>
        <w:jc w:val="left"/>
      </w:pPr>
      <w:r>
        <w:tab/>
        <w:t>1/9/2018</w:t>
      </w:r>
      <w:r>
        <w:tab/>
        <w:t>Senate</w:t>
      </w:r>
      <w:r>
        <w:tab/>
      </w:r>
      <w:r w:rsidRPr="001C24DF">
        <w:t>Introduced and adopted (</w:t>
      </w:r>
      <w:hyperlink r:id="rId7" w:history="1">
        <w:r w:rsidRPr="001C24DF">
          <w:rPr>
            <w:rStyle w:val="Hyperlink"/>
          </w:rPr>
          <w:t>Senate Journal</w:t>
        </w:r>
        <w:r w:rsidRPr="001C24DF">
          <w:rPr>
            <w:rStyle w:val="Hyperlink"/>
          </w:rPr>
          <w:noBreakHyphen/>
          <w:t>page 80</w:t>
        </w:r>
      </w:hyperlink>
      <w:r w:rsidRPr="001C24DF">
        <w:t>)</w:t>
      </w:r>
    </w:p>
    <w:p w:rsidR="00FB4284" w:rsidRDefault="00FB4284" w:rsidP="00FB4284">
      <w:pPr>
        <w:widowControl w:val="0"/>
        <w:tabs>
          <w:tab w:val="right" w:pos="1008"/>
          <w:tab w:val="left" w:pos="1152"/>
          <w:tab w:val="left" w:pos="1872"/>
          <w:tab w:val="left" w:pos="9187"/>
        </w:tabs>
        <w:ind w:left="2088" w:hanging="2088"/>
        <w:jc w:val="left"/>
      </w:pPr>
    </w:p>
    <w:p w:rsidR="0077501B" w:rsidRDefault="0077501B" w:rsidP="007750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7501B">
          <w:rPr>
            <w:rStyle w:val="Hyperlink"/>
          </w:rPr>
          <w:t>legislative information</w:t>
        </w:r>
      </w:hyperlink>
      <w:r>
        <w:t xml:space="preserve"> at the website</w:t>
      </w:r>
    </w:p>
    <w:p w:rsidR="0077501B" w:rsidRDefault="0077501B" w:rsidP="0077501B">
      <w:pPr>
        <w:widowControl w:val="0"/>
        <w:tabs>
          <w:tab w:val="right" w:pos="1008"/>
          <w:tab w:val="left" w:pos="1152"/>
          <w:tab w:val="left" w:pos="1872"/>
          <w:tab w:val="left" w:pos="9187"/>
        </w:tabs>
        <w:ind w:left="2088" w:hanging="2088"/>
        <w:jc w:val="left"/>
      </w:pPr>
    </w:p>
    <w:p w:rsidR="0077501B" w:rsidRPr="0077501B" w:rsidRDefault="0077501B" w:rsidP="0077501B">
      <w:pPr>
        <w:widowControl w:val="0"/>
        <w:tabs>
          <w:tab w:val="right" w:pos="1008"/>
          <w:tab w:val="left" w:pos="1152"/>
          <w:tab w:val="left" w:pos="1872"/>
          <w:tab w:val="left" w:pos="9187"/>
        </w:tabs>
        <w:ind w:left="2088" w:hanging="2088"/>
        <w:jc w:val="left"/>
      </w:pPr>
    </w:p>
    <w:p w:rsidR="0077501B" w:rsidRDefault="0077501B" w:rsidP="0077501B">
      <w:r w:rsidRPr="0077501B">
        <w:rPr>
          <w:b/>
        </w:rPr>
        <w:t>VERSIONS OF THIS BILL</w:t>
      </w:r>
    </w:p>
    <w:p w:rsidR="0077501B" w:rsidRDefault="0077501B" w:rsidP="0077501B"/>
    <w:p w:rsidR="0077501B" w:rsidRDefault="00EF1C35" w:rsidP="0077501B">
      <w:hyperlink r:id="rId9" w:history="1">
        <w:r w:rsidR="0077501B">
          <w:rPr>
            <w:rStyle w:val="Hyperlink"/>
          </w:rPr>
          <w:t>1/9/2018</w:t>
        </w:r>
      </w:hyperlink>
    </w:p>
    <w:p w:rsidR="0077501B" w:rsidRDefault="0077501B" w:rsidP="0077501B"/>
    <w:p w:rsidR="0077501B" w:rsidRDefault="0077501B" w:rsidP="0077501B">
      <w:pPr>
        <w:sectPr w:rsidR="0077501B" w:rsidSect="0077501B">
          <w:pgSz w:w="12240" w:h="15840" w:code="1"/>
          <w:pgMar w:top="1080" w:right="1440" w:bottom="1080" w:left="1440" w:header="720" w:footer="720" w:gutter="0"/>
          <w:cols w:space="720"/>
          <w:noEndnote/>
          <w:docGrid w:linePitch="360"/>
        </w:sectPr>
      </w:pPr>
    </w:p>
    <w:p w:rsidR="00386267" w:rsidRDefault="00386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1A4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2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SOUTH CAROLINA STATE TROOPER JOSEPH RAGAZZO FOR RISKING HIS SAFETY SO THAT OTHERS MAY REMAIN SAFE AND TO WISH HIM A SPEEDY RECOVERY FR</w:t>
      </w:r>
      <w:r w:rsidR="001A33FA">
        <w:t>OM</w:t>
      </w:r>
      <w:r>
        <w:t xml:space="preserve"> INJURIES SUSTAINED IN THE LINE OF DUTY.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291" w:rsidRDefault="00C41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15291">
        <w:t xml:space="preserve"> the members of the Senate of South Carolina find it absolutely fitting and appropriate to pause in the</w:t>
      </w:r>
      <w:r w:rsidR="0092549A">
        <w:t>ir</w:t>
      </w:r>
      <w:r w:rsidR="00415291">
        <w:t xml:space="preserve"> deliberations to honor a dedicated South Carolina State Trooper</w:t>
      </w:r>
      <w:r w:rsidR="00085DD5">
        <w:t>,</w:t>
      </w:r>
      <w:r w:rsidR="00415291">
        <w:t xml:space="preserve"> Joseph Ragazzo</w:t>
      </w:r>
      <w:r w:rsidR="0092549A">
        <w:t>,</w:t>
      </w:r>
      <w:r w:rsidR="00415291">
        <w:t xml:space="preserve"> who has risked his life so that others can stay safe; and</w:t>
      </w:r>
    </w:p>
    <w:p w:rsidR="00415291" w:rsidRDefault="0041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291" w:rsidRDefault="0041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14, while assisting in the performance of a routine traffic stop, Trooper Ragazzo was struck and critically injured by a vehicle whose driver was under the influence; and</w:t>
      </w:r>
    </w:p>
    <w:p w:rsidR="00415291" w:rsidRDefault="0041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291" w:rsidRDefault="0041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conducting a sobriety test on a driver who was under suspicion of being </w:t>
      </w:r>
      <w:r w:rsidR="0092549A">
        <w:t>intoxicated</w:t>
      </w:r>
      <w:r>
        <w:t xml:space="preserve">, a vehicle was spotted driving </w:t>
      </w:r>
      <w:r w:rsidR="0092549A">
        <w:t xml:space="preserve">toward </w:t>
      </w:r>
      <w:r>
        <w:t>the</w:t>
      </w:r>
      <w:r w:rsidR="0092549A">
        <w:t xml:space="preserve"> responding</w:t>
      </w:r>
      <w:r>
        <w:t xml:space="preserve"> troopers at a high speed. The car swerved and hit Trooper Ragazzo. He was taken to Grand Strand Medical Center where he received treatment; and</w:t>
      </w:r>
    </w:p>
    <w:p w:rsidR="00415291" w:rsidRDefault="0041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291" w:rsidRDefault="0041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Trooper Ragazzo has been battling his tremendous injuries daily with the loving support of his friends and family; and</w:t>
      </w:r>
    </w:p>
    <w:p w:rsidR="00415291" w:rsidRDefault="0041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A4D" w:rsidRDefault="0041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South Carolina</w:t>
      </w:r>
      <w:r w:rsidR="00423EAD" w:rsidRPr="00423EAD">
        <w:t>’</w:t>
      </w:r>
      <w:r>
        <w:t>s Senate are heartbroken that such a tragedy struck a brave son of the Palmetto State who daily commits his well</w:t>
      </w:r>
      <w:r w:rsidR="00423EAD">
        <w:noBreakHyphen/>
      </w:r>
      <w:r>
        <w:t>being to the betterment of the community. Gratitude for his services cannot be adequately expressed, but a fast, full recovery is prayed for fervently</w:t>
      </w:r>
      <w:r w:rsidR="00C41A4D">
        <w:t>.  Now, therefore,</w:t>
      </w:r>
    </w:p>
    <w:p w:rsidR="00C41A4D" w:rsidRDefault="00C41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A4D" w:rsidRDefault="00C41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41A4D" w:rsidRDefault="00C41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A4D" w:rsidRDefault="00C41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415291">
        <w:t xml:space="preserve"> the members of the Senate of South Carolina, by this resolution, honor South Carolina State Trooper Joseph Ragazzo for risking his safety so that others may remain safe a</w:t>
      </w:r>
      <w:r w:rsidR="001A33FA">
        <w:t>nd wish him a speedy recovery f</w:t>
      </w:r>
      <w:r w:rsidR="00415291">
        <w:t>r</w:t>
      </w:r>
      <w:r w:rsidR="001A33FA">
        <w:t>om</w:t>
      </w:r>
      <w:r w:rsidR="00415291">
        <w:t xml:space="preserve"> injuries sustained in the line of duty.</w:t>
      </w:r>
    </w:p>
    <w:p w:rsidR="00C41A4D" w:rsidRDefault="00C41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A4D" w:rsidRDefault="00C41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15291">
        <w:t>Trooper Joseph Ragazzo</w:t>
      </w:r>
      <w:r>
        <w:t>.</w:t>
      </w:r>
    </w:p>
    <w:p w:rsidR="0064764A" w:rsidRDefault="00423EA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01B" w:rsidRDefault="0077501B" w:rsidP="0077501B">
      <w:pPr>
        <w:suppressAutoHyphens/>
      </w:pPr>
    </w:p>
    <w:sectPr w:rsidR="0077501B" w:rsidSect="007750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291" w:rsidRDefault="00415291" w:rsidP="009F0C77">
      <w:r>
        <w:separator/>
      </w:r>
    </w:p>
  </w:endnote>
  <w:endnote w:type="continuationSeparator" w:id="0">
    <w:p w:rsidR="00415291" w:rsidRDefault="004152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F4A7AF-C98B-4B2C-AC57-4490CFEDFF3B}"/>
    <w:embedBold r:id="rId2" w:fontKey="{1DC9FDB6-1DC7-45CF-A17F-98026DDEA8E9}"/>
  </w:font>
  <w:font w:name="Calibri">
    <w:panose1 w:val="020F0502020204030204"/>
    <w:charset w:val="00"/>
    <w:family w:val="swiss"/>
    <w:pitch w:val="variable"/>
    <w:sig w:usb0="E00002FF" w:usb1="4000ACFF" w:usb2="00000001" w:usb3="00000000" w:csb0="0000019F" w:csb1="00000000"/>
    <w:embedRegular r:id="rId3" w:fontKey="{FD02FBA2-ACDC-4523-8A70-CD2C83286EB5}"/>
  </w:font>
  <w:font w:name="Cambria">
    <w:panose1 w:val="02040503050406030204"/>
    <w:charset w:val="00"/>
    <w:family w:val="roman"/>
    <w:pitch w:val="variable"/>
    <w:sig w:usb0="E00002FF" w:usb1="400004FF" w:usb2="00000000" w:usb3="00000000" w:csb0="0000019F" w:csb1="00000000"/>
    <w:embedRegular r:id="rId4" w:fontKey="{05D3E5EC-0385-4D2D-8512-A35777FE2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01B" w:rsidRPr="00386267" w:rsidRDefault="0077501B" w:rsidP="00386267">
    <w:pPr>
      <w:pStyle w:val="Footer"/>
      <w:tabs>
        <w:tab w:val="clear" w:pos="4680"/>
        <w:tab w:val="clear" w:pos="9360"/>
        <w:tab w:val="center" w:pos="2995"/>
      </w:tabs>
      <w:spacing w:before="120"/>
    </w:pPr>
    <w:r>
      <w:t>[851]</w:t>
    </w:r>
    <w:r>
      <w:tab/>
    </w:r>
    <w:r>
      <w:fldChar w:fldCharType="begin"/>
    </w:r>
    <w:r>
      <w:instrText xml:space="preserve"> PAGE  \* MERGEFORMAT </w:instrText>
    </w:r>
    <w:r>
      <w:fldChar w:fldCharType="separate"/>
    </w:r>
    <w:r w:rsidR="007B41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291" w:rsidRDefault="00415291" w:rsidP="009F0C77">
      <w:r>
        <w:separator/>
      </w:r>
    </w:p>
  </w:footnote>
  <w:footnote w:type="continuationSeparator" w:id="0">
    <w:p w:rsidR="00415291" w:rsidRDefault="004152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36DG18"/>
    <w:docVar w:name="CoverBillType" w:val="r"/>
    <w:docVar w:name="DocPath" w:val="L:\Council\bills\RT\17236DG18.DOCX"/>
    <w:docVar w:name="dvBillNumber" w:val="851"/>
    <w:docVar w:name="dvBillNumberPrefix" w:val="S. "/>
    <w:docVar w:name="dvOriginalBody" w:val="Senate"/>
    <w:docVar w:name="dvSteno" w:val="RT"/>
    <w:docVar w:name="NameofBody" w:val="s"/>
    <w:docVar w:name="vGroup2" w:val="Council"/>
  </w:docVars>
  <w:rsids>
    <w:rsidRoot w:val="00C41A4D"/>
    <w:rsid w:val="000263D9"/>
    <w:rsid w:val="00026C9A"/>
    <w:rsid w:val="000329B7"/>
    <w:rsid w:val="00085DD5"/>
    <w:rsid w:val="000965A1"/>
    <w:rsid w:val="000C487D"/>
    <w:rsid w:val="000E1785"/>
    <w:rsid w:val="000F39F2"/>
    <w:rsid w:val="001023A4"/>
    <w:rsid w:val="0010776B"/>
    <w:rsid w:val="00133E66"/>
    <w:rsid w:val="00134ACF"/>
    <w:rsid w:val="00144E15"/>
    <w:rsid w:val="00183BC3"/>
    <w:rsid w:val="001A33F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6267"/>
    <w:rsid w:val="00393688"/>
    <w:rsid w:val="003D411E"/>
    <w:rsid w:val="003E3C1E"/>
    <w:rsid w:val="003E6148"/>
    <w:rsid w:val="003E7D04"/>
    <w:rsid w:val="00400EAA"/>
    <w:rsid w:val="00415291"/>
    <w:rsid w:val="0041760A"/>
    <w:rsid w:val="004203D7"/>
    <w:rsid w:val="00423EAD"/>
    <w:rsid w:val="004809EE"/>
    <w:rsid w:val="004B2A8B"/>
    <w:rsid w:val="00511EE9"/>
    <w:rsid w:val="00521E00"/>
    <w:rsid w:val="0053029A"/>
    <w:rsid w:val="00577C6C"/>
    <w:rsid w:val="0058501B"/>
    <w:rsid w:val="005C5AC4"/>
    <w:rsid w:val="0061228A"/>
    <w:rsid w:val="006215AA"/>
    <w:rsid w:val="006340D9"/>
    <w:rsid w:val="00643B8E"/>
    <w:rsid w:val="0064764A"/>
    <w:rsid w:val="00653ECC"/>
    <w:rsid w:val="00665EBC"/>
    <w:rsid w:val="00680479"/>
    <w:rsid w:val="0069470D"/>
    <w:rsid w:val="006A476C"/>
    <w:rsid w:val="006C6A93"/>
    <w:rsid w:val="006E02F9"/>
    <w:rsid w:val="006F3F76"/>
    <w:rsid w:val="00753C04"/>
    <w:rsid w:val="00756946"/>
    <w:rsid w:val="00757F80"/>
    <w:rsid w:val="00771EEC"/>
    <w:rsid w:val="0077501B"/>
    <w:rsid w:val="00786819"/>
    <w:rsid w:val="007A325A"/>
    <w:rsid w:val="007B416D"/>
    <w:rsid w:val="007C3099"/>
    <w:rsid w:val="007E72BE"/>
    <w:rsid w:val="007F1523"/>
    <w:rsid w:val="007F509E"/>
    <w:rsid w:val="007F5799"/>
    <w:rsid w:val="007F6947"/>
    <w:rsid w:val="00834A12"/>
    <w:rsid w:val="00872729"/>
    <w:rsid w:val="008F4429"/>
    <w:rsid w:val="0092549A"/>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1A4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428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DE59A-1EF4-4FB2-A238-257B2165A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750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1&amp;session=122&amp;summary=B"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51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0D0CC-E056-4BF8-887F-95B5D737E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417</Words>
  <Characters>2292</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851: State Trooper Joseph Ragazzo - South Carolina Legislature Online</dc:title>
  <dc:subject/>
  <dc:creator>Rebecca Turner</dc:creator>
  <cp:keywords/>
  <dc:description/>
  <cp:lastModifiedBy>S Volk</cp:lastModifiedBy>
  <cp:revision>2</cp:revision>
  <cp:lastPrinted>2018-01-08T21:49:00Z</cp:lastPrinted>
  <dcterms:created xsi:type="dcterms:W3CDTF">2018-01-16T19:43:00Z</dcterms:created>
  <dcterms:modified xsi:type="dcterms:W3CDTF">2018-01-16T19:43:00Z</dcterms:modified>
</cp:coreProperties>
</file>