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D4C" w:rsidRDefault="005F4D4C" w:rsidP="005F4D4C">
      <w:pPr>
        <w:widowControl w:val="0"/>
        <w:jc w:val="center"/>
      </w:pPr>
      <w:r w:rsidRPr="005F4D4C">
        <w:rPr>
          <w:b/>
        </w:rPr>
        <w:t>South Carolina General Assembly</w:t>
      </w:r>
    </w:p>
    <w:p w:rsidR="005F4D4C" w:rsidRDefault="005F4D4C" w:rsidP="005F4D4C">
      <w:pPr>
        <w:widowControl w:val="0"/>
        <w:jc w:val="center"/>
      </w:pPr>
      <w:r>
        <w:t>122nd Session, 2017-2018</w:t>
      </w:r>
    </w:p>
    <w:p w:rsidR="005F4D4C" w:rsidRDefault="005F4D4C" w:rsidP="005F4D4C">
      <w:pPr>
        <w:widowControl w:val="0"/>
      </w:pPr>
    </w:p>
    <w:p w:rsidR="005F4D4C" w:rsidRDefault="005F4D4C" w:rsidP="005F4D4C">
      <w:pPr>
        <w:widowControl w:val="0"/>
        <w:rPr>
          <w:b/>
        </w:rPr>
      </w:pPr>
      <w:r w:rsidRPr="005F4D4C">
        <w:rPr>
          <w:b/>
        </w:rPr>
        <w:t>S.</w:t>
      </w:r>
      <w:r>
        <w:rPr>
          <w:b/>
        </w:rPr>
        <w:t xml:space="preserve"> </w:t>
      </w:r>
      <w:r w:rsidRPr="005F4D4C">
        <w:rPr>
          <w:b/>
        </w:rPr>
        <w:t>98</w:t>
      </w:r>
    </w:p>
    <w:p w:rsidR="005F4D4C" w:rsidRDefault="005F4D4C" w:rsidP="005F4D4C">
      <w:pPr>
        <w:widowControl w:val="0"/>
        <w:rPr>
          <w:b/>
        </w:rPr>
      </w:pPr>
    </w:p>
    <w:p w:rsidR="005F4D4C" w:rsidRDefault="005F4D4C" w:rsidP="005F4D4C">
      <w:pPr>
        <w:widowControl w:val="0"/>
      </w:pPr>
      <w:r w:rsidRPr="005F4D4C">
        <w:rPr>
          <w:b/>
        </w:rPr>
        <w:t>STATUS INFORMATION</w:t>
      </w:r>
    </w:p>
    <w:p w:rsidR="005F4D4C" w:rsidRDefault="005F4D4C" w:rsidP="005F4D4C">
      <w:pPr>
        <w:widowControl w:val="0"/>
      </w:pPr>
    </w:p>
    <w:p w:rsidR="005F4D4C" w:rsidRDefault="005F4D4C" w:rsidP="005F4D4C">
      <w:pPr>
        <w:widowControl w:val="0"/>
      </w:pPr>
      <w:r>
        <w:t>General Bill</w:t>
      </w:r>
    </w:p>
    <w:p w:rsidR="005F4D4C" w:rsidRDefault="004E7A0C" w:rsidP="005F4D4C">
      <w:pPr>
        <w:widowControl w:val="0"/>
      </w:pPr>
      <w:r>
        <w:t>Sponsors: Senators Courson and Gregory</w:t>
      </w:r>
    </w:p>
    <w:p w:rsidR="005F4D4C" w:rsidRDefault="005F4D4C" w:rsidP="005F4D4C">
      <w:pPr>
        <w:widowControl w:val="0"/>
      </w:pPr>
      <w:r>
        <w:t>Document Path: l:\s-res\jec\001writ.dmr.jec.docx</w:t>
      </w:r>
    </w:p>
    <w:p w:rsidR="005F4D4C" w:rsidRDefault="005F4D4C" w:rsidP="005F4D4C">
      <w:pPr>
        <w:widowControl w:val="0"/>
      </w:pPr>
    </w:p>
    <w:p w:rsidR="009F7591" w:rsidRDefault="009F7591" w:rsidP="005F4D4C">
      <w:pPr>
        <w:widowControl w:val="0"/>
      </w:pPr>
      <w:r>
        <w:t>Introduced in the Senate on January 10, 2017</w:t>
      </w:r>
    </w:p>
    <w:p w:rsidR="009F7591" w:rsidRPr="009F7591" w:rsidRDefault="009F7591" w:rsidP="005F4D4C">
      <w:pPr>
        <w:widowControl w:val="0"/>
      </w:pPr>
      <w:r>
        <w:t xml:space="preserve">Currently residing in the Senate Committee on </w:t>
      </w:r>
      <w:r w:rsidRPr="009F7591">
        <w:rPr>
          <w:b/>
        </w:rPr>
        <w:t>Judiciary</w:t>
      </w:r>
    </w:p>
    <w:p w:rsidR="009F7591" w:rsidRDefault="009F7591" w:rsidP="005F4D4C">
      <w:pPr>
        <w:widowControl w:val="0"/>
      </w:pPr>
    </w:p>
    <w:p w:rsidR="005F4D4C" w:rsidRDefault="005F4D4C" w:rsidP="005F4D4C">
      <w:pPr>
        <w:widowControl w:val="0"/>
      </w:pPr>
      <w:r>
        <w:t xml:space="preserve">Summary: </w:t>
      </w:r>
      <w:r w:rsidR="00F466C0">
        <w:t>Voting ballots</w:t>
      </w:r>
    </w:p>
    <w:p w:rsidR="005F4D4C" w:rsidRDefault="005F4D4C" w:rsidP="005F4D4C">
      <w:pPr>
        <w:widowControl w:val="0"/>
      </w:pPr>
    </w:p>
    <w:p w:rsidR="005F4D4C" w:rsidRDefault="005F4D4C" w:rsidP="005F4D4C">
      <w:pPr>
        <w:widowControl w:val="0"/>
      </w:pPr>
    </w:p>
    <w:p w:rsidR="005F4D4C" w:rsidRDefault="005F4D4C" w:rsidP="005F4D4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4D4C">
        <w:rPr>
          <w:b/>
        </w:rPr>
        <w:t>HISTORY OF LEGISLATIVE ACTIONS</w:t>
      </w:r>
    </w:p>
    <w:p w:rsidR="005F4D4C" w:rsidRDefault="005F4D4C" w:rsidP="005F4D4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F4D4C" w:rsidRPr="005F4D4C" w:rsidRDefault="005F4D4C" w:rsidP="005F4D4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4D4C">
        <w:rPr>
          <w:u w:val="single"/>
        </w:rPr>
        <w:tab/>
        <w:t>Date</w:t>
      </w:r>
      <w:r w:rsidRPr="005F4D4C">
        <w:rPr>
          <w:u w:val="single"/>
        </w:rPr>
        <w:tab/>
        <w:t>Body</w:t>
      </w:r>
      <w:r w:rsidRPr="005F4D4C">
        <w:rPr>
          <w:u w:val="single"/>
        </w:rPr>
        <w:tab/>
        <w:t>Action Description with journal page number</w:t>
      </w:r>
      <w:r w:rsidRPr="005F4D4C">
        <w:rPr>
          <w:u w:val="single"/>
        </w:rPr>
        <w:tab/>
      </w:r>
    </w:p>
    <w:p w:rsidR="00B54B5B" w:rsidRDefault="00B54B5B" w:rsidP="00B54B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F93855">
        <w:t>Prefiled</w:t>
      </w:r>
    </w:p>
    <w:p w:rsidR="00B54B5B" w:rsidRDefault="00B54B5B" w:rsidP="00B54B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F93855">
        <w:t xml:space="preserve">Referred to Committee on </w:t>
      </w:r>
      <w:r w:rsidRPr="00F93855">
        <w:rPr>
          <w:b/>
        </w:rPr>
        <w:t>Judiciary</w:t>
      </w:r>
    </w:p>
    <w:p w:rsidR="00B54B5B" w:rsidRDefault="00B54B5B" w:rsidP="00B54B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F93855">
        <w:t>Introduced and read first time (</w:t>
      </w:r>
      <w:hyperlink r:id="rId6" w:history="1">
        <w:r w:rsidRPr="00F93855">
          <w:rPr>
            <w:rStyle w:val="Hyperlink"/>
          </w:rPr>
          <w:t>Senate Journal</w:t>
        </w:r>
        <w:r w:rsidRPr="00F93855">
          <w:rPr>
            <w:rStyle w:val="Hyperlink"/>
          </w:rPr>
          <w:noBreakHyphen/>
          <w:t>page 57</w:t>
        </w:r>
      </w:hyperlink>
      <w:r w:rsidRPr="00F93855">
        <w:t>)</w:t>
      </w:r>
    </w:p>
    <w:p w:rsidR="00B54B5B" w:rsidRDefault="00B54B5B" w:rsidP="00B54B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F93855">
        <w:t>Ref</w:t>
      </w:r>
      <w:r>
        <w:t xml:space="preserve">erred to Committee on </w:t>
      </w:r>
      <w:r w:rsidRPr="00F93855">
        <w:rPr>
          <w:b/>
        </w:rPr>
        <w:t>Judiciary</w:t>
      </w:r>
      <w:r>
        <w:t xml:space="preserve"> </w:t>
      </w:r>
      <w:r w:rsidRPr="00F93855">
        <w:t>(</w:t>
      </w:r>
      <w:hyperlink r:id="rId7" w:history="1">
        <w:r w:rsidRPr="00F93855">
          <w:rPr>
            <w:rStyle w:val="Hyperlink"/>
          </w:rPr>
          <w:t>Senate Journal</w:t>
        </w:r>
        <w:r w:rsidRPr="00F93855">
          <w:rPr>
            <w:rStyle w:val="Hyperlink"/>
          </w:rPr>
          <w:noBreakHyphen/>
          <w:t>page 57</w:t>
        </w:r>
      </w:hyperlink>
      <w:r w:rsidRPr="00F93855">
        <w:t>)</w:t>
      </w:r>
    </w:p>
    <w:p w:rsidR="00B54B5B" w:rsidRDefault="00B54B5B" w:rsidP="00B54B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4D4C" w:rsidRDefault="005F4D4C" w:rsidP="005F4D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F4D4C">
          <w:rPr>
            <w:rStyle w:val="Hyperlink"/>
          </w:rPr>
          <w:t>legislative information</w:t>
        </w:r>
      </w:hyperlink>
      <w:r>
        <w:t xml:space="preserve"> at the website</w:t>
      </w:r>
    </w:p>
    <w:p w:rsidR="005F4D4C" w:rsidRDefault="005F4D4C" w:rsidP="005F4D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4D4C" w:rsidRPr="005F4D4C" w:rsidRDefault="005F4D4C" w:rsidP="005F4D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4D4C" w:rsidRDefault="005F4D4C" w:rsidP="005F4D4C">
      <w:pPr>
        <w:widowControl w:val="0"/>
      </w:pPr>
      <w:r w:rsidRPr="005F4D4C">
        <w:rPr>
          <w:b/>
        </w:rPr>
        <w:t>VERSIONS OF THIS BILL</w:t>
      </w:r>
    </w:p>
    <w:p w:rsidR="005F4D4C" w:rsidRDefault="005F4D4C" w:rsidP="005F4D4C">
      <w:pPr>
        <w:widowControl w:val="0"/>
      </w:pPr>
    </w:p>
    <w:p w:rsidR="005F4D4C" w:rsidRDefault="003D21FD" w:rsidP="005F4D4C">
      <w:pPr>
        <w:widowControl w:val="0"/>
      </w:pPr>
      <w:hyperlink r:id="rId9" w:history="1">
        <w:r w:rsidR="005F4D4C">
          <w:rPr>
            <w:rStyle w:val="Hyperlink"/>
          </w:rPr>
          <w:t>12/13/2016</w:t>
        </w:r>
      </w:hyperlink>
    </w:p>
    <w:p w:rsidR="005F4D4C" w:rsidRDefault="005F4D4C" w:rsidP="005F4D4C"/>
    <w:p w:rsidR="005F4D4C" w:rsidRDefault="005F4D4C" w:rsidP="005F4D4C">
      <w:pPr>
        <w:sectPr w:rsidR="005F4D4C" w:rsidSect="005F4D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0D10" w:rsidRPr="00522CE0" w:rsidRDefault="00170D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70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139D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C27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7-13-360 OF THE 1976 COD</w:t>
      </w:r>
      <w:r w:rsidR="00362C7F">
        <w:rPr>
          <w:rFonts w:eastAsia="Times New Roman"/>
        </w:rPr>
        <w:t xml:space="preserve">E, RELATING TO A PLACE TO WRITE </w:t>
      </w:r>
      <w:r>
        <w:rPr>
          <w:rFonts w:eastAsia="Times New Roman"/>
        </w:rPr>
        <w:t>IN NAMES ON BALLOTS FOR GENERAL AND SPECIAL ELECTIONS, TO PROVIDE THE BALLOTS SHALL ALSO CONTAIN A PLACE FOR VOTERS TO WRITE IN THE NAME OF ANY OTHER PERSON FOR WHOM THEY WISH TO VOTE</w:t>
      </w:r>
      <w:r w:rsidR="00362C7F">
        <w:rPr>
          <w:rFonts w:eastAsia="Times New Roman"/>
        </w:rPr>
        <w:t xml:space="preserve"> FOR THE ELECTION OF THE PRESIDENT AND VICE PRESIDENT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139DC" w:rsidRDefault="000139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139DC" w:rsidRDefault="000139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39DC" w:rsidRDefault="000139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C27E6">
        <w:rPr>
          <w:rFonts w:eastAsia="Times New Roman"/>
        </w:rPr>
        <w:t>Section 7-13-360 of the 1976 Code is amended to read:</w:t>
      </w:r>
    </w:p>
    <w:p w:rsidR="009C27E6" w:rsidRDefault="009C27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7E6" w:rsidRDefault="00362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7-13-</w:t>
      </w:r>
      <w:r w:rsidR="009C27E6">
        <w:rPr>
          <w:rFonts w:eastAsia="Times New Roman"/>
        </w:rPr>
        <w:t>360.</w:t>
      </w:r>
      <w:r w:rsidR="009C27E6">
        <w:rPr>
          <w:rFonts w:eastAsia="Times New Roman"/>
        </w:rPr>
        <w:tab/>
        <w:t>The ballots shall also contain a place for voters to write in the name of any other person for whom they wish to vote</w:t>
      </w:r>
      <w:r w:rsidR="009C27E6" w:rsidRPr="009C27E6">
        <w:rPr>
          <w:rFonts w:eastAsia="Times New Roman"/>
          <w:strike/>
        </w:rPr>
        <w:t xml:space="preserve"> except on ballots for the election of the President and Vice President</w:t>
      </w:r>
      <w:r w:rsidR="009C27E6">
        <w:rPr>
          <w:rFonts w:eastAsia="Times New Roman"/>
        </w:rPr>
        <w:t>.”</w:t>
      </w:r>
    </w:p>
    <w:p w:rsidR="000139DC" w:rsidRDefault="000139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39DC" w:rsidRPr="00522CE0" w:rsidRDefault="000139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C27E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B5E1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F4D4C" w:rsidRDefault="005F4D4C" w:rsidP="005F4D4C">
      <w:pPr>
        <w:suppressAutoHyphens/>
        <w:jc w:val="both"/>
        <w:rPr>
          <w:rFonts w:eastAsia="Times New Roman"/>
        </w:rPr>
      </w:pPr>
    </w:p>
    <w:sectPr w:rsidR="005F4D4C" w:rsidSect="005F4D4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9DC" w:rsidRDefault="000139DC" w:rsidP="00522CE0">
      <w:r>
        <w:separator/>
      </w:r>
    </w:p>
  </w:endnote>
  <w:endnote w:type="continuationSeparator" w:id="0">
    <w:p w:rsidR="000139DC" w:rsidRDefault="000139D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CA7224-D3F7-4A76-8FC1-137BDAA70F1B}"/>
    <w:embedBold r:id="rId2" w:fontKey="{849356EA-E2A1-492C-B89F-F48EB4D782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AFA15D-D68C-4C13-98B9-65BB8766E693}"/>
    <w:embedBold r:id="rId4" w:fontKey="{832B608B-663B-417F-B35F-70529D5786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4D775C-48A8-483C-902D-F99D457FD0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4C" w:rsidRPr="00170D10" w:rsidRDefault="005F4D4C" w:rsidP="00170D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7A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9DC" w:rsidRDefault="000139DC" w:rsidP="00522CE0">
      <w:r>
        <w:separator/>
      </w:r>
    </w:p>
  </w:footnote>
  <w:footnote w:type="continuationSeparator" w:id="0">
    <w:p w:rsidR="000139DC" w:rsidRDefault="000139D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WRIT.DMR.JEC"/>
    <w:docVar w:name="CoverAttorneyInitials" w:val="DMR"/>
    <w:docVar w:name="CoverAttorneyLastName" w:val="Daina Riley"/>
    <w:docVar w:name="CoverBillType" w:val="b"/>
    <w:docVar w:name="CoverSenator" w:val="JEC"/>
    <w:docVar w:name="dvBillNumber" w:val="98"/>
    <w:docVar w:name="dvBillNumberPrefix" w:val="S. "/>
    <w:docVar w:name="dvOriginalBody" w:val="Senate"/>
    <w:docVar w:name="fulldraftpath" w:val="L:\S-RES\JEC\001WRIT.DMR.JEC.DOCX"/>
    <w:docVar w:name="NameofBody" w:val="S"/>
    <w:docVar w:name="vgroup2" w:val="S-RES"/>
  </w:docVars>
  <w:rsids>
    <w:rsidRoot w:val="000139DC"/>
    <w:rsid w:val="000139DC"/>
    <w:rsid w:val="00042AC1"/>
    <w:rsid w:val="00046516"/>
    <w:rsid w:val="0007601D"/>
    <w:rsid w:val="000B0720"/>
    <w:rsid w:val="000B5EAF"/>
    <w:rsid w:val="001315B2"/>
    <w:rsid w:val="00170561"/>
    <w:rsid w:val="00170D10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0431"/>
    <w:rsid w:val="00362C7F"/>
    <w:rsid w:val="00383247"/>
    <w:rsid w:val="003D6E2B"/>
    <w:rsid w:val="003E7597"/>
    <w:rsid w:val="00423F44"/>
    <w:rsid w:val="0044020F"/>
    <w:rsid w:val="00450668"/>
    <w:rsid w:val="004813A2"/>
    <w:rsid w:val="004952FA"/>
    <w:rsid w:val="004B6A22"/>
    <w:rsid w:val="004D7F37"/>
    <w:rsid w:val="004E7A0C"/>
    <w:rsid w:val="00522CE0"/>
    <w:rsid w:val="00565148"/>
    <w:rsid w:val="00570403"/>
    <w:rsid w:val="00593361"/>
    <w:rsid w:val="005A413B"/>
    <w:rsid w:val="005A5017"/>
    <w:rsid w:val="005A648C"/>
    <w:rsid w:val="005F1745"/>
    <w:rsid w:val="005F4D4C"/>
    <w:rsid w:val="006A1802"/>
    <w:rsid w:val="006C74EA"/>
    <w:rsid w:val="00720D40"/>
    <w:rsid w:val="007318D4"/>
    <w:rsid w:val="00743833"/>
    <w:rsid w:val="00765784"/>
    <w:rsid w:val="007A4390"/>
    <w:rsid w:val="007C0FF2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D67"/>
    <w:rsid w:val="009B5E19"/>
    <w:rsid w:val="009C118A"/>
    <w:rsid w:val="009C27E6"/>
    <w:rsid w:val="009C3BF0"/>
    <w:rsid w:val="009F7591"/>
    <w:rsid w:val="00A02011"/>
    <w:rsid w:val="00A4011E"/>
    <w:rsid w:val="00A86015"/>
    <w:rsid w:val="00A9594E"/>
    <w:rsid w:val="00AE59C8"/>
    <w:rsid w:val="00B10098"/>
    <w:rsid w:val="00B54B5B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70D80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466C0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95218DBC-D4EA-4F1C-997D-0D1871FA9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4D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8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98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89E26B42.dotm</Template>
  <TotalTime>0</TotalTime>
  <Pages>2</Pages>
  <Words>262</Words>
  <Characters>1473</Characters>
  <Application>Microsoft Office Word</Application>
  <DocSecurity>0</DocSecurity>
  <Lines>43</Lines>
  <Paragraphs>16</Paragraphs>
  <ScaleCrop>false</ScaleCrop>
  <Company> </Company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98: Voting ballots - South Carolina Legislature Online</dc:title>
  <dc:subject/>
  <dc:creator>%USERNAME%</dc:creator>
  <cp:keywords/>
  <dc:description/>
  <cp:lastModifiedBy>S Volk</cp:lastModifiedBy>
  <cp:revision>2</cp:revision>
  <dcterms:created xsi:type="dcterms:W3CDTF">2017-02-01T21:51:00Z</dcterms:created>
  <dcterms:modified xsi:type="dcterms:W3CDTF">2017-02-01T21:51:00Z</dcterms:modified>
</cp:coreProperties>
</file>