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6C" w:rsidRDefault="00F23E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57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 w:rsidR="001A7060">
        <w:noBreakHyphen/>
      </w:r>
      <w:r>
        <w:t>13</w:t>
      </w:r>
      <w:r w:rsidR="001A7060">
        <w:noBreakHyphen/>
      </w:r>
      <w:r>
        <w:t>25 SO AS TO ESTABLISH EARLY VOTING PROCEDURES; TO AMEND SECTION 7</w:t>
      </w:r>
      <w:r w:rsidR="001A7060">
        <w:noBreakHyphen/>
      </w:r>
      <w:r>
        <w:t>3</w:t>
      </w:r>
      <w:r w:rsidR="001A7060">
        <w:noBreakHyphen/>
      </w:r>
      <w:r>
        <w:t>20, AS AMENDED, RELATING TO DUTIES OF THE EXECUTIVE DIRECTOR OF THE STATE ELECTION COMMISSION, SO AS TO FURTHER DEFINE HIS DUTIES; AND TO AMEND SECTION 7</w:t>
      </w:r>
      <w:r w:rsidR="001A7060">
        <w:noBreakHyphen/>
      </w:r>
      <w:r>
        <w:t>15</w:t>
      </w:r>
      <w:r w:rsidR="001A7060">
        <w:noBreakHyphen/>
      </w:r>
      <w:r>
        <w:t>320, AS AMENDED, 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5780" w:rsidRDefault="00915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5780" w:rsidRDefault="00915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1A7060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1A7060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1F2D42" w:rsidRPr="004452F0" w:rsidRDefault="001F2D42" w:rsidP="001F2D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1F2D42" w:rsidRPr="00030298" w:rsidRDefault="001F2D42" w:rsidP="001F2D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1A7060" w:rsidRPr="001A7060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1A7060" w:rsidRPr="001A7060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1A7060">
        <w:rPr>
          <w:snapToGrid w:val="0"/>
        </w:rPr>
        <w:noBreakHyphen/>
      </w:r>
      <w:r>
        <w:rPr>
          <w:snapToGrid w:val="0"/>
        </w:rPr>
        <w:t>11</w:t>
      </w:r>
      <w:r w:rsidR="001A7060">
        <w:rPr>
          <w:snapToGrid w:val="0"/>
        </w:rPr>
        <w:noBreakHyphen/>
      </w:r>
      <w:r>
        <w:rPr>
          <w:snapToGrid w:val="0"/>
        </w:rPr>
        <w:t>20.”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1F2D42" w:rsidRPr="004452F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1A7060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D42" w:rsidRPr="00D74400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1A7060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1A7060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1F2D42" w:rsidRPr="00C26F2F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1F2D42" w:rsidRDefault="001F2D42" w:rsidP="001F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F6E05" w:rsidRDefault="001A70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E6C" w:rsidRDefault="00F23E6C" w:rsidP="00F23E6C">
      <w:pPr>
        <w:suppressAutoHyphens/>
      </w:pPr>
    </w:p>
    <w:sectPr w:rsidR="00F23E6C" w:rsidSect="00F23E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060" w:rsidRDefault="001A7060" w:rsidP="009F0C77">
      <w:r>
        <w:separator/>
      </w:r>
    </w:p>
  </w:endnote>
  <w:endnote w:type="continuationSeparator" w:id="0">
    <w:p w:rsidR="001A7060" w:rsidRDefault="001A70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73154-0C34-4819-A10F-1D227265EE54}"/>
    <w:embedBold r:id="rId2" w:fontKey="{9EBAEC5D-9B82-495B-AE8B-E22370AF04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D9705C-D58F-4E90-8FB8-53BED28D0F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4AA6F8-74E9-4613-B13E-4C27422B447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BC8F7E-9AE1-4E6B-AB28-87A718892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E05" w:rsidRPr="00F23E6C" w:rsidRDefault="00F23E6C" w:rsidP="00F23E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060" w:rsidRDefault="001A7060" w:rsidP="009F0C77">
      <w:r>
        <w:separator/>
      </w:r>
    </w:p>
  </w:footnote>
  <w:footnote w:type="continuationSeparator" w:id="0">
    <w:p w:rsidR="001A7060" w:rsidRDefault="001A70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918ZW17"/>
    <w:docVar w:name="CoverBillType" w:val="b"/>
    <w:docVar w:name="DocPath" w:val="L:\Council\bills\GGS\22918ZW17.DOCX"/>
    <w:docVar w:name="dvBillNumber" w:val="100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1578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060"/>
    <w:rsid w:val="001D08F2"/>
    <w:rsid w:val="001F2D4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9D9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2D5E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578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09A1"/>
    <w:rsid w:val="00A9741D"/>
    <w:rsid w:val="00AB0576"/>
    <w:rsid w:val="00AD4B17"/>
    <w:rsid w:val="00B26FA6"/>
    <w:rsid w:val="00B30700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EF6E05"/>
    <w:rsid w:val="00F149A7"/>
    <w:rsid w:val="00F23E6C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8921C2-19D2-470E-8C4A-1F353111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F2D42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0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0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C68D-4F2B-40DD-B081-FFF7F537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3</Pages>
  <Words>614</Words>
  <Characters>3026</Characters>
  <Application>Microsoft Office Word</Application>
  <DocSecurity>0</DocSecurity>
  <Lines>89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 Text of Previous Version (Dec. 13, 2016) - South Carolina Legislature Online</dc:title>
  <dc:subject/>
  <dc:creator>GloriaShackelford</dc:creator>
  <cp:keywords/>
  <dc:description/>
  <cp:lastModifiedBy>Angela Hill</cp:lastModifiedBy>
  <cp:revision>2</cp:revision>
  <cp:lastPrinted>2016-12-12T19:11:00Z</cp:lastPrinted>
  <dcterms:created xsi:type="dcterms:W3CDTF">2016-12-13T19:38:00Z</dcterms:created>
  <dcterms:modified xsi:type="dcterms:W3CDTF">2016-12-13T19:38:00Z</dcterms:modified>
</cp:coreProperties>
</file>