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30B" w:rsidRPr="00522CE0" w:rsidRDefault="00C043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4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D5A3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C54E33" w:rsidRDefault="00C54E33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bookmarkStart w:id="3" w:name="titletop"/>
      <w:bookmarkEnd w:id="3"/>
      <w:r w:rsidRPr="00EA38DD">
        <w:rPr>
          <w:color w:val="000000" w:themeColor="text1"/>
          <w:szCs w:val="24"/>
          <w:u w:color="000000" w:themeColor="text1"/>
        </w:rPr>
        <w:t xml:space="preserve">TO RECOGNIZE AND COMMEND THE CLEMSON UNIVERSITY AGRICULTURAL EDUCATION PROGRAM ON THE OCCASION OF ITS </w:t>
      </w:r>
      <w:r w:rsidR="00EC75F0">
        <w:rPr>
          <w:color w:val="000000" w:themeColor="text1"/>
          <w:szCs w:val="24"/>
          <w:u w:color="000000" w:themeColor="text1"/>
        </w:rPr>
        <w:t>ONE HUNDREDTH</w:t>
      </w:r>
      <w:r w:rsidRPr="00EA38DD">
        <w:rPr>
          <w:color w:val="000000" w:themeColor="text1"/>
          <w:szCs w:val="24"/>
          <w:u w:color="000000" w:themeColor="text1"/>
        </w:rPr>
        <w:t xml:space="preserve"> ANNIVERSARY</w:t>
      </w:r>
      <w:r>
        <w:rPr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54E33" w:rsidRPr="00EA38DD" w:rsidRDefault="0096687F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="00C54E33" w:rsidRPr="00EA38DD">
        <w:rPr>
          <w:color w:val="000000" w:themeColor="text1"/>
          <w:szCs w:val="24"/>
          <w:u w:color="000000" w:themeColor="text1"/>
        </w:rPr>
        <w:t>, throughout the Palmetto State and nation, agriculture has been and continues to be a major component of our economy</w:t>
      </w:r>
      <w:r w:rsidR="00EC75F0">
        <w:rPr>
          <w:color w:val="000000" w:themeColor="text1"/>
          <w:szCs w:val="24"/>
          <w:u w:color="000000" w:themeColor="text1"/>
        </w:rPr>
        <w:t>,</w:t>
      </w:r>
      <w:r w:rsidR="00C54E33" w:rsidRPr="00EA38DD">
        <w:rPr>
          <w:color w:val="000000" w:themeColor="text1"/>
          <w:szCs w:val="24"/>
          <w:u w:color="000000" w:themeColor="text1"/>
        </w:rPr>
        <w:t xml:space="preserve"> and for many generations</w:t>
      </w:r>
      <w:r w:rsidR="00EC75F0">
        <w:rPr>
          <w:color w:val="000000" w:themeColor="text1"/>
          <w:szCs w:val="24"/>
          <w:u w:color="000000" w:themeColor="text1"/>
        </w:rPr>
        <w:t>,</w:t>
      </w:r>
      <w:r w:rsidR="00C54E33" w:rsidRPr="00EA38DD">
        <w:rPr>
          <w:color w:val="000000" w:themeColor="text1"/>
          <w:szCs w:val="24"/>
          <w:u w:color="000000" w:themeColor="text1"/>
        </w:rPr>
        <w:t xml:space="preserve"> millions of young Americans have been empowered to meet the challenging needs of agr</w:t>
      </w:r>
      <w:r w:rsidR="00723E53">
        <w:rPr>
          <w:color w:val="000000" w:themeColor="text1"/>
          <w:szCs w:val="24"/>
          <w:u w:color="000000" w:themeColor="text1"/>
        </w:rPr>
        <w:t>iculture through enrollment in a</w:t>
      </w:r>
      <w:r w:rsidR="00C54E33" w:rsidRPr="00EA38DD">
        <w:rPr>
          <w:color w:val="000000" w:themeColor="text1"/>
          <w:szCs w:val="24"/>
          <w:u w:color="000000" w:themeColor="text1"/>
        </w:rPr>
        <w:t xml:space="preserve">gricultural </w:t>
      </w:r>
      <w:r w:rsidR="00723E53">
        <w:rPr>
          <w:color w:val="000000" w:themeColor="text1"/>
          <w:szCs w:val="24"/>
          <w:u w:color="000000" w:themeColor="text1"/>
        </w:rPr>
        <w:t>e</w:t>
      </w:r>
      <w:r w:rsidR="00C54E33" w:rsidRPr="00EA38DD">
        <w:rPr>
          <w:color w:val="000000" w:themeColor="text1"/>
          <w:szCs w:val="24"/>
          <w:u w:color="000000" w:themeColor="text1"/>
        </w:rPr>
        <w:t>ducation programs; and</w:t>
      </w:r>
    </w:p>
    <w:p w:rsidR="00C54E33" w:rsidRPr="00EA38DD" w:rsidRDefault="00C54E33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54E33" w:rsidRPr="00EA38DD" w:rsidRDefault="0096687F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="00C54E33" w:rsidRPr="00EA38DD">
        <w:rPr>
          <w:color w:val="000000" w:themeColor="text1"/>
          <w:szCs w:val="24"/>
          <w:u w:color="000000" w:themeColor="text1"/>
        </w:rPr>
        <w:t xml:space="preserve">, in the early </w:t>
      </w:r>
      <w:r w:rsidR="00EC75F0">
        <w:rPr>
          <w:color w:val="000000" w:themeColor="text1"/>
          <w:szCs w:val="24"/>
          <w:u w:color="000000" w:themeColor="text1"/>
        </w:rPr>
        <w:t>twentieth</w:t>
      </w:r>
      <w:r w:rsidR="00C54E33" w:rsidRPr="00EA38DD">
        <w:rPr>
          <w:color w:val="000000" w:themeColor="text1"/>
          <w:szCs w:val="24"/>
          <w:u w:color="000000" w:themeColor="text1"/>
        </w:rPr>
        <w:t xml:space="preserve"> century, agriculturalist</w:t>
      </w:r>
      <w:r w:rsidR="00EC75F0">
        <w:rPr>
          <w:color w:val="000000" w:themeColor="text1"/>
          <w:szCs w:val="24"/>
          <w:u w:color="000000" w:themeColor="text1"/>
        </w:rPr>
        <w:t>s</w:t>
      </w:r>
      <w:r w:rsidR="00C54E33" w:rsidRPr="00EA38DD">
        <w:rPr>
          <w:color w:val="000000" w:themeColor="text1"/>
          <w:szCs w:val="24"/>
          <w:u w:color="000000" w:themeColor="text1"/>
        </w:rPr>
        <w:t xml:space="preserve">, leaders of industry, and educators identified the need for a system of practical education to supplement traditional academic courses and to foster </w:t>
      </w:r>
      <w:r w:rsidR="00675900">
        <w:rPr>
          <w:color w:val="000000" w:themeColor="text1"/>
          <w:szCs w:val="24"/>
          <w:u w:color="000000" w:themeColor="text1"/>
        </w:rPr>
        <w:t xml:space="preserve">the </w:t>
      </w:r>
      <w:r w:rsidR="00C54E33" w:rsidRPr="00EA38DD">
        <w:rPr>
          <w:color w:val="000000" w:themeColor="text1"/>
          <w:szCs w:val="24"/>
          <w:u w:color="000000" w:themeColor="text1"/>
        </w:rPr>
        <w:t>hands</w:t>
      </w:r>
      <w:r w:rsidR="00C54E33" w:rsidRPr="00EA38DD">
        <w:rPr>
          <w:color w:val="000000" w:themeColor="text1"/>
          <w:szCs w:val="24"/>
          <w:u w:color="000000" w:themeColor="text1"/>
        </w:rPr>
        <w:noBreakHyphen/>
        <w:t>on learning needed to improve productivity; and</w:t>
      </w:r>
    </w:p>
    <w:p w:rsidR="00C54E33" w:rsidRPr="00EA38DD" w:rsidRDefault="00C54E33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54E33" w:rsidRPr="00EA38DD" w:rsidRDefault="0096687F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="00C54E33" w:rsidRPr="00EA38DD">
        <w:rPr>
          <w:color w:val="000000" w:themeColor="text1"/>
          <w:szCs w:val="24"/>
          <w:u w:color="000000" w:themeColor="text1"/>
        </w:rPr>
        <w:t>, on February 17, 1917, the Smith</w:t>
      </w:r>
      <w:r w:rsidR="00C54E33" w:rsidRPr="00EA38DD">
        <w:rPr>
          <w:color w:val="000000" w:themeColor="text1"/>
          <w:szCs w:val="24"/>
          <w:u w:color="000000" w:themeColor="text1"/>
        </w:rPr>
        <w:noBreakHyphen/>
        <w:t xml:space="preserve">Hughes National Vocational Education Act was approved by the 64th Congress of the United States with bipartisan support and </w:t>
      </w:r>
      <w:r w:rsidR="00675900">
        <w:rPr>
          <w:color w:val="000000" w:themeColor="text1"/>
          <w:szCs w:val="24"/>
          <w:u w:color="000000" w:themeColor="text1"/>
        </w:rPr>
        <w:t xml:space="preserve">was </w:t>
      </w:r>
      <w:r w:rsidR="00C54E33" w:rsidRPr="00EA38DD">
        <w:rPr>
          <w:color w:val="000000" w:themeColor="text1"/>
          <w:szCs w:val="24"/>
          <w:u w:color="000000" w:themeColor="text1"/>
        </w:rPr>
        <w:t>signed by President Woodrow Wilson on February 23, 1917; and</w:t>
      </w:r>
    </w:p>
    <w:p w:rsidR="00C54E33" w:rsidRPr="00EA38DD" w:rsidRDefault="00C54E33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54E33" w:rsidRPr="00EA38DD" w:rsidRDefault="0096687F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="00C54E33" w:rsidRPr="00EA38DD">
        <w:rPr>
          <w:color w:val="000000" w:themeColor="text1"/>
          <w:szCs w:val="24"/>
          <w:u w:color="000000" w:themeColor="text1"/>
        </w:rPr>
        <w:t>, as a result of this landmark legislation, a national system of career and technical education was established and continues today; and</w:t>
      </w:r>
    </w:p>
    <w:p w:rsidR="00C54E33" w:rsidRPr="00EA38DD" w:rsidRDefault="00C54E33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54E33" w:rsidRPr="00EA38DD" w:rsidRDefault="0096687F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="00C54E33" w:rsidRPr="00EA38DD">
        <w:rPr>
          <w:color w:val="000000" w:themeColor="text1"/>
          <w:szCs w:val="24"/>
          <w:u w:color="000000" w:themeColor="text1"/>
        </w:rPr>
        <w:t xml:space="preserve">, the success of </w:t>
      </w:r>
      <w:r w:rsidR="001A3843">
        <w:rPr>
          <w:color w:val="000000" w:themeColor="text1"/>
          <w:szCs w:val="24"/>
          <w:u w:color="000000" w:themeColor="text1"/>
        </w:rPr>
        <w:t>agricultural ed</w:t>
      </w:r>
      <w:r w:rsidR="00C54E33" w:rsidRPr="00EA38DD">
        <w:rPr>
          <w:color w:val="000000" w:themeColor="text1"/>
          <w:szCs w:val="24"/>
          <w:u w:color="000000" w:themeColor="text1"/>
        </w:rPr>
        <w:t>ucation under the Smith</w:t>
      </w:r>
      <w:r w:rsidR="00C54E33" w:rsidRPr="00EA38DD">
        <w:rPr>
          <w:color w:val="000000" w:themeColor="text1"/>
          <w:szCs w:val="24"/>
          <w:u w:color="000000" w:themeColor="text1"/>
        </w:rPr>
        <w:noBreakHyphen/>
        <w:t xml:space="preserve">Hughes Act created a need for properly prepared teachers of agriculture, </w:t>
      </w:r>
      <w:r w:rsidR="00CB2605">
        <w:rPr>
          <w:color w:val="000000" w:themeColor="text1"/>
          <w:szCs w:val="24"/>
          <w:u w:color="000000" w:themeColor="text1"/>
        </w:rPr>
        <w:t xml:space="preserve">and </w:t>
      </w:r>
      <w:r w:rsidR="00C54E33" w:rsidRPr="00EA38DD">
        <w:rPr>
          <w:color w:val="000000" w:themeColor="text1"/>
          <w:szCs w:val="24"/>
          <w:u w:color="000000" w:themeColor="text1"/>
        </w:rPr>
        <w:t>the Clemson Agricultural College Agricultural Education program was created in July of 1917; and</w:t>
      </w:r>
    </w:p>
    <w:p w:rsidR="00C54E33" w:rsidRPr="00EA38DD" w:rsidRDefault="00C54E33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54E33" w:rsidRPr="00EA38DD" w:rsidRDefault="0096687F" w:rsidP="00C54E33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96687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CB26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he Future Palmetto Farmers</w:t>
      </w:r>
      <w:r w:rsidR="001A384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the student organization for a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gricultural </w:t>
      </w:r>
      <w:r w:rsidR="001A384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ducation</w:t>
      </w:r>
      <w:r w:rsidR="00CB26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was created</w:t>
      </w:r>
      <w:r w:rsidR="00CB26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in 1927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later became an affiliate of the National Future Farmers of America organization</w:t>
      </w:r>
      <w:r w:rsidR="00CB26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CB26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lastRenderedPageBreak/>
        <w:t>which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provid</w:t>
      </w:r>
      <w:r w:rsidR="00CB26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ed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members with assertive agricultural preparation through 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>premier leadership, personal growth</w:t>
      </w:r>
      <w:r w:rsidR="00CB2605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>,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 and career success; and</w:t>
      </w:r>
    </w:p>
    <w:p w:rsidR="00C54E33" w:rsidRDefault="00C54E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A38" w:rsidRDefault="004D5A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B2605">
        <w:rPr>
          <w:rFonts w:eastAsia="Times New Roman"/>
        </w:rPr>
        <w:t xml:space="preserve">the </w:t>
      </w:r>
      <w:r w:rsidR="00C709A0">
        <w:rPr>
          <w:color w:val="000000" w:themeColor="text1"/>
          <w:szCs w:val="24"/>
          <w:u w:color="000000" w:themeColor="text1"/>
        </w:rPr>
        <w:t xml:space="preserve">Clemson University </w:t>
      </w:r>
      <w:r w:rsidR="00CB2605">
        <w:rPr>
          <w:color w:val="000000" w:themeColor="text1"/>
          <w:szCs w:val="24"/>
          <w:u w:color="000000" w:themeColor="text1"/>
        </w:rPr>
        <w:t>Agricultural E</w:t>
      </w:r>
      <w:r w:rsidR="00C54E33" w:rsidRPr="00EA38DD">
        <w:rPr>
          <w:color w:val="000000" w:themeColor="text1"/>
          <w:szCs w:val="24"/>
          <w:u w:color="000000" w:themeColor="text1"/>
        </w:rPr>
        <w:t>ducation</w:t>
      </w:r>
      <w:r w:rsidR="00CB2605">
        <w:rPr>
          <w:color w:val="000000" w:themeColor="text1"/>
          <w:szCs w:val="24"/>
          <w:u w:color="000000" w:themeColor="text1"/>
        </w:rPr>
        <w:t xml:space="preserve"> program continues to prepare </w:t>
      </w:r>
      <w:r w:rsidR="00C54E33" w:rsidRPr="00EA38DD">
        <w:rPr>
          <w:color w:val="000000" w:themeColor="text1"/>
          <w:szCs w:val="24"/>
          <w:u w:color="000000" w:themeColor="text1"/>
        </w:rPr>
        <w:t>agriculturalists for agribusiness, research</w:t>
      </w:r>
      <w:r w:rsidR="00CB2605">
        <w:rPr>
          <w:color w:val="000000" w:themeColor="text1"/>
          <w:szCs w:val="24"/>
          <w:u w:color="000000" w:themeColor="text1"/>
        </w:rPr>
        <w:t>,</w:t>
      </w:r>
      <w:r w:rsidR="00C54E33" w:rsidRPr="00EA38DD">
        <w:rPr>
          <w:color w:val="000000" w:themeColor="text1"/>
          <w:szCs w:val="24"/>
          <w:u w:color="000000" w:themeColor="text1"/>
        </w:rPr>
        <w:t xml:space="preserve"> and technical careers that are recognized nationally</w:t>
      </w:r>
      <w:r>
        <w:rPr>
          <w:rFonts w:eastAsia="Times New Roman"/>
        </w:rPr>
        <w:t xml:space="preserve">.  Now, therefore, </w:t>
      </w:r>
    </w:p>
    <w:p w:rsidR="004D5A38" w:rsidRDefault="004D5A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A38" w:rsidRDefault="004D5A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D5A38" w:rsidRDefault="004D5A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A38" w:rsidRDefault="004D5A38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54E33">
        <w:rPr>
          <w:rFonts w:eastAsia="Times New Roman"/>
        </w:rPr>
        <w:t xml:space="preserve"> the members of the South Carolina General Assembly, by this resolution, </w:t>
      </w:r>
      <w:r w:rsidR="00C54E33" w:rsidRPr="00C54E33">
        <w:rPr>
          <w:rFonts w:eastAsia="Times New Roman"/>
        </w:rPr>
        <w:t xml:space="preserve">join in the observance of </w:t>
      </w:r>
      <w:r w:rsidR="00EC75F0">
        <w:rPr>
          <w:rFonts w:eastAsia="Times New Roman"/>
        </w:rPr>
        <w:t>the one hundredth</w:t>
      </w:r>
      <w:r w:rsidR="00C54E33" w:rsidRPr="00C54E33">
        <w:rPr>
          <w:rFonts w:eastAsia="Times New Roman"/>
        </w:rPr>
        <w:t xml:space="preserve"> </w:t>
      </w:r>
      <w:r w:rsidR="00EC75F0">
        <w:rPr>
          <w:rFonts w:eastAsia="Times New Roman"/>
        </w:rPr>
        <w:t>a</w:t>
      </w:r>
      <w:r w:rsidR="00C54E33" w:rsidRPr="00C54E33">
        <w:rPr>
          <w:rFonts w:eastAsia="Times New Roman"/>
        </w:rPr>
        <w:t>nniversary</w:t>
      </w:r>
      <w:r w:rsidR="00CB2605">
        <w:rPr>
          <w:rFonts w:eastAsia="Times New Roman"/>
        </w:rPr>
        <w:t xml:space="preserve"> of the Agricultural Education p</w:t>
      </w:r>
      <w:r w:rsidR="00C54E33" w:rsidRPr="00C54E33">
        <w:rPr>
          <w:rFonts w:eastAsia="Times New Roman"/>
        </w:rPr>
        <w:t>rogram at Clemson University and commend its faculty and students for continuing to enhance and strengthen the agricultural industry of the Palmetto State</w:t>
      </w:r>
      <w:r w:rsidR="00C54E33">
        <w:rPr>
          <w:rFonts w:eastAsia="Times New Roman"/>
        </w:rPr>
        <w:t>.</w:t>
      </w:r>
    </w:p>
    <w:p w:rsidR="004D5A38" w:rsidRDefault="004D5A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A38" w:rsidRPr="00522CE0" w:rsidRDefault="004D5A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EC75F0">
        <w:rPr>
          <w:rFonts w:eastAsia="Times New Roman"/>
        </w:rPr>
        <w:t xml:space="preserve"> Clemson University.</w:t>
      </w:r>
    </w:p>
    <w:p w:rsidR="00236EB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0430B" w:rsidRDefault="00C0430B" w:rsidP="00C0430B">
      <w:pPr>
        <w:suppressAutoHyphens/>
        <w:jc w:val="both"/>
        <w:rPr>
          <w:rFonts w:eastAsia="Times New Roman"/>
        </w:rPr>
      </w:pPr>
    </w:p>
    <w:sectPr w:rsidR="00C0430B" w:rsidSect="00C0430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A38" w:rsidRDefault="004D5A38" w:rsidP="00522CE0">
      <w:r>
        <w:separator/>
      </w:r>
    </w:p>
  </w:endnote>
  <w:endnote w:type="continuationSeparator" w:id="0">
    <w:p w:rsidR="004D5A38" w:rsidRDefault="004D5A3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E445E8-69B6-4769-B2CE-E7185BCEE8B6}"/>
    <w:embedBold r:id="rId2" w:fontKey="{9DB5CA24-1C4E-45D6-975E-E181C579AC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B62617F-E2A0-44F4-AC03-71EBD0761A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6C5348A-995F-4C05-866F-5E8FA6B43C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EB3" w:rsidRPr="00C0430B" w:rsidRDefault="00C0430B" w:rsidP="00C043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A38" w:rsidRDefault="004D5A38" w:rsidP="00522CE0">
      <w:r>
        <w:separator/>
      </w:r>
    </w:p>
  </w:footnote>
  <w:footnote w:type="continuationSeparator" w:id="0">
    <w:p w:rsidR="004D5A38" w:rsidRDefault="004D5A3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CLEM.KMM.DBV"/>
    <w:docVar w:name="CoverAttorneyInitials" w:val="KMM"/>
    <w:docVar w:name="CoverAttorneyLastName" w:val="Moffitt"/>
    <w:docVar w:name="CoverBillType" w:val="c"/>
    <w:docVar w:name="CoverSenator" w:val="DBV"/>
    <w:docVar w:name="dvBillNumber" w:val="1036"/>
    <w:docVar w:name="dvBillNumberPrefix" w:val="S. "/>
    <w:docVar w:name="dvOriginalBody" w:val="Senate"/>
    <w:docVar w:name="fulldraftpath" w:val="L:\S-RES\DBV\012CLEM.KMM.DBV.DOCX"/>
    <w:docVar w:name="NameofBody" w:val="S"/>
    <w:docVar w:name="vgroup2" w:val="S-RES"/>
  </w:docVars>
  <w:rsids>
    <w:rsidRoot w:val="004D5A38"/>
    <w:rsid w:val="00042AC1"/>
    <w:rsid w:val="00046516"/>
    <w:rsid w:val="00072458"/>
    <w:rsid w:val="0007601D"/>
    <w:rsid w:val="000B0720"/>
    <w:rsid w:val="000B5EAF"/>
    <w:rsid w:val="0012554C"/>
    <w:rsid w:val="001315B2"/>
    <w:rsid w:val="00170561"/>
    <w:rsid w:val="00186AC9"/>
    <w:rsid w:val="00197DF1"/>
    <w:rsid w:val="001A3843"/>
    <w:rsid w:val="001B3DD9"/>
    <w:rsid w:val="001B7E5D"/>
    <w:rsid w:val="001D3BAC"/>
    <w:rsid w:val="00216025"/>
    <w:rsid w:val="00236EB3"/>
    <w:rsid w:val="00245C4E"/>
    <w:rsid w:val="002A2B3F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5A38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471B"/>
    <w:rsid w:val="00675900"/>
    <w:rsid w:val="006A1802"/>
    <w:rsid w:val="006C0CBB"/>
    <w:rsid w:val="006C74EA"/>
    <w:rsid w:val="00720D40"/>
    <w:rsid w:val="00723E53"/>
    <w:rsid w:val="007318D4"/>
    <w:rsid w:val="00765784"/>
    <w:rsid w:val="007A4390"/>
    <w:rsid w:val="007B485C"/>
    <w:rsid w:val="007E5CB7"/>
    <w:rsid w:val="008220C6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687F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0430B"/>
    <w:rsid w:val="00C45366"/>
    <w:rsid w:val="00C54E33"/>
    <w:rsid w:val="00C57023"/>
    <w:rsid w:val="00C709A0"/>
    <w:rsid w:val="00C74052"/>
    <w:rsid w:val="00CB187A"/>
    <w:rsid w:val="00CB2605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C75F0"/>
    <w:rsid w:val="00F0234A"/>
    <w:rsid w:val="00F05CF2"/>
    <w:rsid w:val="00F51241"/>
    <w:rsid w:val="00F52959"/>
    <w:rsid w:val="00F55884"/>
    <w:rsid w:val="00F83F80"/>
    <w:rsid w:val="00FB7F01"/>
    <w:rsid w:val="00FC0D36"/>
    <w:rsid w:val="00FC3A2B"/>
    <w:rsid w:val="00FE1E6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E3CA3852-F906-4DE2-8172-753C2A499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C54E33"/>
    <w:rPr>
      <w:rFonts w:ascii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18FF8401.dotm</Template>
  <TotalTime>0</TotalTime>
  <Pages>2</Pages>
  <Words>338</Words>
  <Characters>2016</Characters>
  <Application>Microsoft Office Word</Application>
  <DocSecurity>0</DocSecurity>
  <Lines>62</Lines>
  <Paragraphs>13</Paragraphs>
  <ScaleCrop>false</ScaleCrop>
  <Company> </Company>
  <LinksUpToDate>false</LinksUpToDate>
  <CharactersWithSpaces>2342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1036 Text of Previous Version (Feb. 21,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2018-02-21T18:49:00Z</dcterms:created>
  <dcterms:modified xsi:type="dcterms:W3CDTF">2018-02-21T18:49:00Z</dcterms:modified>
</cp:coreProperties>
</file>