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2C6" w:rsidRDefault="002622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2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7A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725" w:rsidRPr="002568B2" w:rsidRDefault="00011725" w:rsidP="00011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568B2">
        <w:rPr>
          <w:color w:val="000000" w:themeColor="text1"/>
          <w:u w:color="000000" w:themeColor="text1"/>
        </w:rPr>
        <w:t xml:space="preserve">TO EXTEND THE PROVISIONS OF THE SOUTH CAROLINA ABANDONED BUILDINGS REVITALIZATION ACT </w:t>
      </w:r>
      <w:r>
        <w:rPr>
          <w:color w:val="000000" w:themeColor="text1"/>
          <w:u w:color="000000" w:themeColor="text1"/>
        </w:rPr>
        <w:t xml:space="preserve">AS CONTAINED IN CHAPTER 67, TITLE 12 OF THE 1976 CODE </w:t>
      </w:r>
      <w:r w:rsidRPr="002568B2">
        <w:rPr>
          <w:color w:val="000000" w:themeColor="text1"/>
          <w:u w:color="000000" w:themeColor="text1"/>
        </w:rPr>
        <w:t>UNTIL DECEMBER 31, 2025.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7AE2" w:rsidRDefault="009C7A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7AE2" w:rsidRDefault="009C7A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725" w:rsidRPr="002568B2" w:rsidRDefault="009C7AE2" w:rsidP="00011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11725" w:rsidRPr="002568B2">
        <w:rPr>
          <w:color w:val="000000" w:themeColor="text1"/>
          <w:u w:color="000000" w:themeColor="text1"/>
        </w:rPr>
        <w:t>Notwithstanding SECTION 1.B. of Act 57 of 2013, the provisions of Chapter 67, Title 12 of the 1976 Code are repealed on December 31, 2025.</w:t>
      </w:r>
    </w:p>
    <w:p w:rsidR="009C7AE2" w:rsidRDefault="009C7A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AE2" w:rsidRDefault="009C7A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11725">
        <w:t>2</w:t>
      </w:r>
      <w:r>
        <w:t>.</w:t>
      </w:r>
      <w:r>
        <w:tab/>
        <w:t>This act takes effect upon approval by the Governor.</w:t>
      </w:r>
    </w:p>
    <w:p w:rsidR="007A4909" w:rsidRDefault="008A030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22C6" w:rsidRDefault="002622C6" w:rsidP="002622C6">
      <w:pPr>
        <w:suppressAutoHyphens/>
      </w:pPr>
    </w:p>
    <w:sectPr w:rsidR="002622C6" w:rsidSect="002622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AE2" w:rsidRDefault="009C7AE2" w:rsidP="009F0C77">
      <w:r>
        <w:separator/>
      </w:r>
    </w:p>
  </w:endnote>
  <w:endnote w:type="continuationSeparator" w:id="0">
    <w:p w:rsidR="009C7AE2" w:rsidRDefault="009C7A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7AA1E6-EED8-4876-85F2-E1AE552EC44F}"/>
    <w:embedBold r:id="rId2" w:fontKey="{82DAC303-F155-47DF-9598-6DB33FA68F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004EC2-ED6A-41BE-9B5B-009F587560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035E73-B616-4BF4-A9C5-1A43A37F34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0B05A6-AE2A-4D9C-816A-A452065852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909" w:rsidRPr="002622C6" w:rsidRDefault="002622C6" w:rsidP="002622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AE2" w:rsidRDefault="009C7AE2" w:rsidP="009F0C77">
      <w:r>
        <w:separator/>
      </w:r>
    </w:p>
  </w:footnote>
  <w:footnote w:type="continuationSeparator" w:id="0">
    <w:p w:rsidR="009C7AE2" w:rsidRDefault="009C7A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752DG18"/>
    <w:docVar w:name="CoverBillType" w:val="b"/>
    <w:docVar w:name="DocPath" w:val="L:\Council\bills\BBM\9752DG18.DOCX"/>
    <w:docVar w:name="dvBillNumber" w:val="1043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9C7AE2"/>
    <w:rsid w:val="0001172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22C6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E541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4909"/>
    <w:rsid w:val="007C3099"/>
    <w:rsid w:val="007E72BE"/>
    <w:rsid w:val="007F1523"/>
    <w:rsid w:val="007F509E"/>
    <w:rsid w:val="007F5799"/>
    <w:rsid w:val="007F6947"/>
    <w:rsid w:val="00834A12"/>
    <w:rsid w:val="00872729"/>
    <w:rsid w:val="008A030B"/>
    <w:rsid w:val="008F4429"/>
    <w:rsid w:val="00932670"/>
    <w:rsid w:val="009352BB"/>
    <w:rsid w:val="00990668"/>
    <w:rsid w:val="009B397B"/>
    <w:rsid w:val="009C7AE2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22DD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1970E2-E4C2-401B-B83B-0497E552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3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3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7A0D2-DA60-4644-8962-EA548149C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1</Pages>
  <Words>82</Words>
  <Characters>386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1043 Text of Previous Version (Feb. 22, 2018) - South Carolina Legislature Online</dc:title>
  <dc:subject/>
  <dc:creator>BRENDA MELTON</dc:creator>
  <cp:keywords/>
  <dc:description/>
  <cp:lastModifiedBy>S Volk</cp:lastModifiedBy>
  <cp:revision>2</cp:revision>
  <cp:lastPrinted>2018-02-12T17:00:00Z</cp:lastPrinted>
  <dcterms:created xsi:type="dcterms:W3CDTF">2018-02-22T17:23:00Z</dcterms:created>
  <dcterms:modified xsi:type="dcterms:W3CDTF">2018-02-22T17:23:00Z</dcterms:modified>
</cp:coreProperties>
</file>