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FC2" w:rsidRDefault="006D0F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43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14</w:t>
      </w:r>
      <w:r w:rsidR="00194936">
        <w:t>8</w:t>
      </w:r>
      <w:r>
        <w:t xml:space="preserve"> TO CHAPTER 3, TITLE 56 SO AS TO PROVIDE THAT THE DEPARTMENT OF MOTOR VEHICLES MAY ISSUE </w:t>
      </w:r>
      <w:r w:rsidR="001A5987">
        <w:t>“</w:t>
      </w:r>
      <w:r>
        <w:t>AIR MEDAL</w:t>
      </w:r>
      <w:r w:rsidR="001A5987">
        <w:t>”</w:t>
      </w:r>
      <w:r>
        <w:t xml:space="preserve"> SPECIAL LICENSE PLATES.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56 of the 1976 Code is amended by adding: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14</w:t>
      </w:r>
      <w:r w:rsidR="00194936">
        <w:t>8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Air Medal Special License Plates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</w:t>
      </w:r>
      <w:r w:rsidR="00523933">
        <w:noBreakHyphen/>
      </w:r>
      <w:r>
        <w:t>3</w:t>
      </w:r>
      <w:r w:rsidR="00523933">
        <w:noBreakHyphen/>
      </w:r>
      <w:r>
        <w:t>14</w:t>
      </w:r>
      <w:r w:rsidR="00194936">
        <w:t>8</w:t>
      </w:r>
      <w:r>
        <w:t>10.</w:t>
      </w:r>
      <w:r>
        <w:tab/>
        <w:t>(A)</w:t>
      </w:r>
      <w:r>
        <w:tab/>
      </w:r>
      <w:r w:rsidRPr="00D77CA7">
        <w:t xml:space="preserve">The Department of Motor Vehicles may issue </w:t>
      </w:r>
      <w:r w:rsidR="00523933" w:rsidRPr="00523933">
        <w:t>‘</w:t>
      </w:r>
      <w:r>
        <w:t>Air Medal</w:t>
      </w:r>
      <w:r w:rsidR="00523933" w:rsidRPr="00523933">
        <w:t>’</w:t>
      </w:r>
      <w:r w:rsidRPr="00D77CA7">
        <w:t xml:space="preserve"> special license plates to owners of private passenger carrying motor vehicles, as defined in Section 56</w:t>
      </w:r>
      <w:r w:rsidR="00523933">
        <w:noBreakHyphen/>
      </w:r>
      <w:r w:rsidRPr="00D77CA7">
        <w:t>3</w:t>
      </w:r>
      <w:r w:rsidR="00523933">
        <w:noBreakHyphen/>
      </w:r>
      <w:r w:rsidRPr="00D77CA7">
        <w:t>630, or motorcycles as defined in Section 56</w:t>
      </w:r>
      <w:r w:rsidR="00523933">
        <w:noBreakHyphen/>
      </w:r>
      <w:r w:rsidRPr="00D77CA7">
        <w:t>3</w:t>
      </w:r>
      <w:r w:rsidR="00523933">
        <w:noBreakHyphen/>
      </w:r>
      <w:r w:rsidRPr="00D77CA7">
        <w:t xml:space="preserve">20, registered in their names who have been awarded the </w:t>
      </w:r>
      <w:r>
        <w:t>Air Medal</w:t>
      </w:r>
      <w:r w:rsidRPr="00D77CA7">
        <w:t xml:space="preserve">. The motor vehicle owner must present the department with a DD214, or other official documentation that states that the owner received the </w:t>
      </w:r>
      <w:r>
        <w:t>Air Medal</w:t>
      </w:r>
      <w:r w:rsidRPr="00D77CA7">
        <w:t>, along with the owner</w:t>
      </w:r>
      <w:r w:rsidR="00523933" w:rsidRPr="00523933">
        <w:t>’</w:t>
      </w:r>
      <w:r w:rsidRPr="00D77CA7">
        <w:t xml:space="preserve">s application for this special license plate. The fee for this special license plate is the regular motor vehicle license fee contained in Article 5, Chapter 3 of this title. The license plates issued pursuant to this section must contain the words </w:t>
      </w:r>
      <w:r w:rsidR="00523933" w:rsidRPr="00523933">
        <w:t>‘</w:t>
      </w:r>
      <w:r w:rsidRPr="00D77CA7">
        <w:t>combat veteran</w:t>
      </w:r>
      <w:r w:rsidR="00523933" w:rsidRPr="00523933">
        <w:t>’</w:t>
      </w:r>
      <w:r w:rsidRPr="00D77CA7">
        <w:t xml:space="preserve"> and an illustration of the </w:t>
      </w:r>
      <w:r>
        <w:t>Air Medal</w:t>
      </w:r>
      <w:r w:rsidRPr="00D77CA7">
        <w:t>.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D77CA7">
        <w:t>The production and issuance of this special license plate are exempt from the provisions contained in Section 56</w:t>
      </w:r>
      <w:r w:rsidR="00523933">
        <w:noBreakHyphen/>
      </w:r>
      <w:r w:rsidRPr="00D77CA7">
        <w:t>3</w:t>
      </w:r>
      <w:r w:rsidR="00523933">
        <w:noBreakHyphen/>
      </w:r>
      <w:r w:rsidRPr="00D77CA7">
        <w:t>8100.</w:t>
      </w:r>
      <w:r>
        <w:t>”</w:t>
      </w: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504" w:rsidRDefault="00497504" w:rsidP="0049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2019.</w:t>
      </w:r>
    </w:p>
    <w:p w:rsidR="006F1E7A" w:rsidRDefault="005239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0FC2" w:rsidRDefault="006D0FC2" w:rsidP="006D0FC2">
      <w:pPr>
        <w:suppressAutoHyphens/>
      </w:pPr>
    </w:p>
    <w:sectPr w:rsidR="006D0FC2" w:rsidSect="006D0F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388" w:rsidRDefault="004A4388" w:rsidP="009F0C77">
      <w:r>
        <w:separator/>
      </w:r>
    </w:p>
  </w:endnote>
  <w:endnote w:type="continuationSeparator" w:id="0">
    <w:p w:rsidR="004A4388" w:rsidRDefault="004A43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0D2B85-490E-4903-97BF-B04CB8AC46B1}"/>
    <w:embedBold r:id="rId2" w:fontKey="{C1AD22F7-1DFC-47C4-9B90-B0A3361F31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C8259B-2CDC-426D-9E5F-411CF110C6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C83BF1-0637-47E7-A2D3-FF59AC949B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E7A" w:rsidRPr="006D0FC2" w:rsidRDefault="006D0FC2" w:rsidP="006D0F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388" w:rsidRDefault="004A4388" w:rsidP="009F0C77">
      <w:r>
        <w:separator/>
      </w:r>
    </w:p>
  </w:footnote>
  <w:footnote w:type="continuationSeparator" w:id="0">
    <w:p w:rsidR="004A4388" w:rsidRDefault="004A43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495CM18"/>
    <w:docVar w:name="CoverBillType" w:val="b"/>
    <w:docVar w:name="DocPath" w:val="L:\Council\bills\GT\5495CM18.DOCX"/>
    <w:docVar w:name="dvBillNumber" w:val="1129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4A438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4936"/>
    <w:rsid w:val="001A4A62"/>
    <w:rsid w:val="001A5987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97504"/>
    <w:rsid w:val="004A4388"/>
    <w:rsid w:val="004B2A8B"/>
    <w:rsid w:val="00511EE9"/>
    <w:rsid w:val="00521E00"/>
    <w:rsid w:val="00523933"/>
    <w:rsid w:val="00546B3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0FC2"/>
    <w:rsid w:val="006E02F9"/>
    <w:rsid w:val="006F1E7A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9C38BD-E54E-40ED-A01C-0DE96206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DD32A-62CE-4485-A8DD-114662B55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226</Words>
  <Characters>1122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1129 Text of Previous Version (Mar. 20, 2018) - South Carolina Legislature Online</dc:title>
  <dc:subject/>
  <dc:creator>Gwen Thurmond</dc:creator>
  <cp:keywords/>
  <dc:description/>
  <cp:lastModifiedBy>S Volk</cp:lastModifiedBy>
  <cp:revision>2</cp:revision>
  <cp:lastPrinted>2018-03-19T14:03:00Z</cp:lastPrinted>
  <dcterms:created xsi:type="dcterms:W3CDTF">2018-03-20T18:23:00Z</dcterms:created>
  <dcterms:modified xsi:type="dcterms:W3CDTF">2018-03-20T18:23:00Z</dcterms:modified>
</cp:coreProperties>
</file>