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E66" w:rsidRDefault="00936E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F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61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135C4">
        <w:rPr>
          <w:color w:val="000000" w:themeColor="text1"/>
          <w:u w:color="000000" w:themeColor="text1"/>
        </w:rPr>
        <w:t xml:space="preserve">TO RECOGNIZE THE SCHOOL IMPROVEMENT COUNCILS OF SOUTH CAROLINA FOR FORTY YEARS OF CIVIC ENGAGEMENT AT WORK IN PUBLIC EDUCATION.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14A" w:rsidRPr="00F135C4" w:rsidRDefault="00D42F1F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614A" w:rsidRPr="00F135C4">
        <w:rPr>
          <w:color w:val="000000" w:themeColor="text1"/>
          <w:u w:color="000000" w:themeColor="text1"/>
        </w:rPr>
        <w:t xml:space="preserve">School Improvement Councils were mandated by the South Carolina General Assembly through the Education Finance Act of 1977 to provide parents, community members, and students a direct voice in the climate and progress of their local public schools;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nearly thirteen thousand parents, community members, educators, and students currently serve on School Improvement Councils in our </w:t>
      </w:r>
      <w:r>
        <w:rPr>
          <w:color w:val="000000" w:themeColor="text1"/>
          <w:u w:color="000000" w:themeColor="text1"/>
        </w:rPr>
        <w:t>s</w:t>
      </w:r>
      <w:r w:rsidRPr="00F135C4">
        <w:rPr>
          <w:color w:val="000000" w:themeColor="text1"/>
          <w:u w:color="000000" w:themeColor="text1"/>
        </w:rPr>
        <w:t>tate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 xml:space="preserve">s more than eleven hundred public schools;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these School Improvement Council members are committed to the preparation of all South Carolina</w:t>
      </w:r>
      <w:r w:rsidR="00775055">
        <w:rPr>
          <w:color w:val="000000" w:themeColor="text1"/>
          <w:u w:color="000000" w:themeColor="text1"/>
        </w:rPr>
        <w:t xml:space="preserve"> school children with the world</w:t>
      </w:r>
      <w:r w:rsidR="00775055">
        <w:rPr>
          <w:color w:val="000000" w:themeColor="text1"/>
          <w:u w:color="000000" w:themeColor="text1"/>
        </w:rPr>
        <w:noBreakHyphen/>
      </w:r>
      <w:r w:rsidRPr="00F135C4">
        <w:rPr>
          <w:color w:val="000000" w:themeColor="text1"/>
          <w:u w:color="000000" w:themeColor="text1"/>
        </w:rPr>
        <w:t xml:space="preserve">class skills necessary for successful futures;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School Improvement Councils have a vital role in supporting effective public schools and in upholding their accountability to the citizens of all ages and locales</w:t>
      </w:r>
      <w:r w:rsidR="00FA4F71">
        <w:rPr>
          <w:color w:val="000000" w:themeColor="text1"/>
          <w:u w:color="000000" w:themeColor="text1"/>
        </w:rPr>
        <w:t xml:space="preserve"> to</w:t>
      </w:r>
      <w:r w:rsidRPr="00F135C4">
        <w:rPr>
          <w:color w:val="000000" w:themeColor="text1"/>
          <w:u w:color="000000" w:themeColor="text1"/>
        </w:rPr>
        <w:t xml:space="preserve"> whom they serve;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9614A" w:rsidRPr="00F135C4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 South Carolina School Improvement Council at the University of South Carolina College of Education is dedicated to active promoti</w:t>
      </w:r>
      <w:r>
        <w:rPr>
          <w:color w:val="000000" w:themeColor="text1"/>
          <w:u w:color="000000" w:themeColor="text1"/>
        </w:rPr>
        <w:t>on</w:t>
      </w:r>
      <w:r w:rsidRPr="00F135C4">
        <w:rPr>
          <w:color w:val="000000" w:themeColor="text1"/>
          <w:u w:color="000000" w:themeColor="text1"/>
        </w:rPr>
        <w:t xml:space="preserve"> and support</w:t>
      </w:r>
      <w:r>
        <w:rPr>
          <w:color w:val="000000" w:themeColor="text1"/>
          <w:u w:color="000000" w:themeColor="text1"/>
        </w:rPr>
        <w:t xml:space="preserve"> for</w:t>
      </w:r>
      <w:r w:rsidRPr="00F135C4">
        <w:rPr>
          <w:color w:val="000000" w:themeColor="text1"/>
          <w:u w:color="000000" w:themeColor="text1"/>
        </w:rPr>
        <w:t xml:space="preserve"> the ongoing work and impact of our </w:t>
      </w:r>
      <w:r>
        <w:rPr>
          <w:color w:val="000000" w:themeColor="text1"/>
          <w:u w:color="000000" w:themeColor="text1"/>
        </w:rPr>
        <w:t>s</w:t>
      </w:r>
      <w:r w:rsidRPr="00F135C4">
        <w:rPr>
          <w:color w:val="000000" w:themeColor="text1"/>
          <w:u w:color="000000" w:themeColor="text1"/>
        </w:rPr>
        <w:t>tate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 xml:space="preserve">s local School Improvement Councils and their members; and </w:t>
      </w:r>
    </w:p>
    <w:p w:rsidR="00E9614A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</w:p>
    <w:p w:rsidR="00D42F1F" w:rsidRDefault="00E9614A" w:rsidP="00E96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F135C4">
        <w:rPr>
          <w:b/>
          <w:color w:val="000000" w:themeColor="text1"/>
          <w:u w:color="000000" w:themeColor="text1"/>
        </w:rPr>
        <w:t>,</w:t>
      </w:r>
      <w:r w:rsidRPr="00F135C4">
        <w:rPr>
          <w:color w:val="000000" w:themeColor="text1"/>
          <w:u w:color="000000" w:themeColor="text1"/>
        </w:rPr>
        <w:t xml:space="preserve"> the General Assembly commends and values the inspiration, passion, and vision of parents, community leaders, </w:t>
      </w:r>
      <w:r w:rsidRPr="00F135C4">
        <w:rPr>
          <w:color w:val="000000" w:themeColor="text1"/>
          <w:u w:color="000000" w:themeColor="text1"/>
        </w:rPr>
        <w:lastRenderedPageBreak/>
        <w:t>educators, and students who devote hundreds of thousands of volunteer hours to their School Improvement Councils annually in service to South Carolina</w:t>
      </w:r>
      <w:r w:rsidR="00775055" w:rsidRPr="00775055">
        <w:rPr>
          <w:color w:val="000000" w:themeColor="text1"/>
          <w:u w:color="000000" w:themeColor="text1"/>
        </w:rPr>
        <w:t>’</w:t>
      </w:r>
      <w:r w:rsidRPr="00F135C4">
        <w:rPr>
          <w:color w:val="000000" w:themeColor="text1"/>
          <w:u w:color="000000" w:themeColor="text1"/>
        </w:rPr>
        <w:t>s public schools by working toward these goals</w:t>
      </w:r>
      <w:r w:rsidR="00D42F1F">
        <w:t>.  Now, therefore,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614A" w:rsidRPr="00F135C4">
        <w:rPr>
          <w:color w:val="000000" w:themeColor="text1"/>
          <w:u w:color="000000" w:themeColor="text1"/>
        </w:rPr>
        <w:t>the members of the South Carolina General Assembly, by this resolution, recognize the School Improvement Councils of South Carolina for forty years of civic engagement at work for public education</w:t>
      </w:r>
      <w:r>
        <w:t>.</w:t>
      </w: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F1F" w:rsidRDefault="00D42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9614A" w:rsidRPr="00F135C4">
        <w:rPr>
          <w:color w:val="000000" w:themeColor="text1"/>
          <w:u w:color="000000" w:themeColor="text1"/>
        </w:rPr>
        <w:t>forwarded to the South Carolina School Improvement Council Board of Trustees</w:t>
      </w:r>
      <w:r>
        <w:t>.</w:t>
      </w:r>
    </w:p>
    <w:p w:rsidR="00D335E0" w:rsidRDefault="00775055" w:rsidP="00D90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E66" w:rsidRDefault="00936E66" w:rsidP="00936E66">
      <w:pPr>
        <w:suppressAutoHyphens/>
      </w:pPr>
    </w:p>
    <w:sectPr w:rsidR="00936E66" w:rsidSect="00936E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F1F" w:rsidRDefault="00D42F1F" w:rsidP="009F0C77">
      <w:r>
        <w:separator/>
      </w:r>
    </w:p>
  </w:endnote>
  <w:endnote w:type="continuationSeparator" w:id="0">
    <w:p w:rsidR="00D42F1F" w:rsidRDefault="00D42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12D955-6065-459F-8BBA-8A228B0E808E}"/>
    <w:embedBold r:id="rId2" w:fontKey="{4D0EB0BC-744C-403D-9BE5-D8A7B6B2C7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89A400-B2D0-4146-9B72-2332F97515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BD0EFE-A064-4104-B355-99E7A6F13E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0D4C73-BCF0-4848-910D-A40124DE0E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E0" w:rsidRPr="00936E66" w:rsidRDefault="00936E66" w:rsidP="00936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F1F" w:rsidRDefault="00D42F1F" w:rsidP="009F0C77">
      <w:r>
        <w:separator/>
      </w:r>
    </w:p>
  </w:footnote>
  <w:footnote w:type="continuationSeparator" w:id="0">
    <w:p w:rsidR="00D42F1F" w:rsidRDefault="00D42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97CZ18"/>
    <w:docVar w:name="CoverBillType" w:val="r"/>
    <w:docVar w:name="DocPath" w:val="L:\Council\bills\GM\25197CZ18.DOCX"/>
    <w:docVar w:name="dvBillNumber" w:val="11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F1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A3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1BA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5055"/>
    <w:rsid w:val="00786819"/>
    <w:rsid w:val="007A325A"/>
    <w:rsid w:val="007C3099"/>
    <w:rsid w:val="007C528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E6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B81"/>
    <w:rsid w:val="00CD3619"/>
    <w:rsid w:val="00CF4447"/>
    <w:rsid w:val="00D239F9"/>
    <w:rsid w:val="00D24C61"/>
    <w:rsid w:val="00D335E0"/>
    <w:rsid w:val="00D405E7"/>
    <w:rsid w:val="00D40DD2"/>
    <w:rsid w:val="00D41D56"/>
    <w:rsid w:val="00D42F1F"/>
    <w:rsid w:val="00D6260D"/>
    <w:rsid w:val="00D6662B"/>
    <w:rsid w:val="00D90D66"/>
    <w:rsid w:val="00D95E2F"/>
    <w:rsid w:val="00D970A9"/>
    <w:rsid w:val="00DB3AC0"/>
    <w:rsid w:val="00DC6813"/>
    <w:rsid w:val="00DE68F0"/>
    <w:rsid w:val="00DF3845"/>
    <w:rsid w:val="00DF7E17"/>
    <w:rsid w:val="00E9614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F7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9BE9A-8CAF-4D8C-BAF2-E43DAA5F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DC727-B819-4886-8F83-A37A44B0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518B978B.dotm</Template>
  <TotalTime>0</TotalTime>
  <Pages>2</Pages>
  <Words>294</Words>
  <Characters>1666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1162 Text of Previous Version (Apr. 11, 2018) - South Carolina Legislature Online</dc:title>
  <dc:subject/>
  <dc:creator>Gail Pinckney Moore</dc:creator>
  <cp:keywords/>
  <dc:description/>
  <cp:lastModifiedBy>S Volk</cp:lastModifiedBy>
  <cp:revision>2</cp:revision>
  <cp:lastPrinted>2018-04-10T15:38:00Z</cp:lastPrinted>
  <dcterms:created xsi:type="dcterms:W3CDTF">2018-04-11T18:31:00Z</dcterms:created>
  <dcterms:modified xsi:type="dcterms:W3CDTF">2018-04-11T18:31:00Z</dcterms:modified>
</cp:coreProperties>
</file>