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6B1" w:rsidRDefault="005856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5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155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RICHLAND COUNTY SHERIFF</w:t>
      </w:r>
      <w:r w:rsidRPr="00CB5D2D">
        <w:t>’</w:t>
      </w:r>
      <w:r>
        <w:t>S DEPARTMENT FOR ITS PARTICIPATION ON THE ARTS AND ENTERTAINMENT NETWORK DOCUMENTARY SERIES “LIVE PD” AND TO EXPRESS GRATITUDE FOR THE LEGACY OF PROFESSIONALISM THE MEMBERS OF THE DEPARTMENT HAVE SHOWCASED AND FOR THE PRESTIGE THIS HAS BROUGHT TO OUR GREAT STATE.</w:t>
      </w:r>
    </w:p>
    <w:p w:rsidR="00C31151" w:rsidRDefault="00C31151" w:rsidP="00F9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deem it absolutely fitting and appropriate to pause in their deliberations to applaud the Richland County Sheriff</w:t>
      </w:r>
      <w:r w:rsidRPr="00CB5D2D">
        <w:t>’</w:t>
      </w:r>
      <w:r>
        <w:t>s Department (RCSD) for its efforts to establish positive relationships within the community and for the recognition its participation in “Live PD” has brought to the department</w:t>
      </w:r>
      <w:r w:rsidRPr="00CB5D2D">
        <w:t>’</w:t>
      </w:r>
      <w:r>
        <w:t>s efficacy and professionalism; and</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i/>
        </w:rPr>
        <w:t>“</w:t>
      </w:r>
      <w:r w:rsidRPr="00F90A10">
        <w:t>Live PD”</w:t>
      </w:r>
      <w:r>
        <w:t xml:space="preserve"> is a documentary series on the Arts and Entertainment Network that follows law enforcement agencies and patrol officers nationwide. When the show premiered in October 2016, the </w:t>
      </w:r>
      <w:r>
        <w:rPr>
          <w:color w:val="000000" w:themeColor="text1"/>
        </w:rPr>
        <w:t>Richland County Sheriff</w:t>
      </w:r>
      <w:r w:rsidRPr="00CB5D2D">
        <w:rPr>
          <w:color w:val="000000" w:themeColor="text1"/>
        </w:rPr>
        <w:t>’</w:t>
      </w:r>
      <w:r>
        <w:rPr>
          <w:color w:val="000000" w:themeColor="text1"/>
        </w:rPr>
        <w:t xml:space="preserve">s Department </w:t>
      </w:r>
      <w:r w:rsidRPr="00BD1382">
        <w:rPr>
          <w:color w:val="000000" w:themeColor="text1"/>
          <w:szCs w:val="24"/>
          <w:u w:color="000000" w:themeColor="text1"/>
        </w:rPr>
        <w:t xml:space="preserve">was one of </w:t>
      </w:r>
      <w:r>
        <w:rPr>
          <w:color w:val="000000" w:themeColor="text1"/>
          <w:szCs w:val="24"/>
          <w:u w:color="000000" w:themeColor="text1"/>
        </w:rPr>
        <w:t>only</w:t>
      </w:r>
      <w:r w:rsidRPr="00BD1382">
        <w:rPr>
          <w:color w:val="000000" w:themeColor="text1"/>
          <w:szCs w:val="24"/>
          <w:u w:color="000000" w:themeColor="text1"/>
        </w:rPr>
        <w:t xml:space="preserve"> half</w:t>
      </w:r>
      <w:r>
        <w:rPr>
          <w:color w:val="000000" w:themeColor="text1"/>
          <w:szCs w:val="24"/>
          <w:u w:color="000000" w:themeColor="text1"/>
        </w:rPr>
        <w:t xml:space="preserve"> a </w:t>
      </w:r>
      <w:r w:rsidRPr="00BD1382">
        <w:rPr>
          <w:color w:val="000000" w:themeColor="text1"/>
          <w:szCs w:val="24"/>
          <w:u w:color="000000" w:themeColor="text1"/>
        </w:rPr>
        <w:t>dozen agencies f</w:t>
      </w:r>
      <w:r>
        <w:rPr>
          <w:color w:val="000000" w:themeColor="text1"/>
          <w:szCs w:val="24"/>
          <w:u w:color="000000" w:themeColor="text1"/>
        </w:rPr>
        <w:t>eatured. It i</w:t>
      </w:r>
      <w:r>
        <w:rPr>
          <w:color w:val="000000" w:themeColor="text1"/>
        </w:rPr>
        <w:t>s now the only original agency to remain on the show since its inception</w:t>
      </w:r>
      <w:r>
        <w:t>; and</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only airing an episode on Friday nights, the show has since expanded and now airs two episodes per week. RCSD has become the face of “Live PD”, and because of the professionalism exhibited by the deputies of RCSD, “Live PD” has become a top</w:t>
      </w:r>
      <w:r>
        <w:noBreakHyphen/>
        <w:t>rated show; and</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people of all ages and backgrounds watch the show, resulting in the fame of the deputies who are showcased on “Live PD”, not only locally, but throughout the United States; and</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 show to demonstrate transparency in law enforcement, the RCSD has effectively displayed the true meaning of community policing and shown what good law enforcement looks like; and</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i/>
        </w:rPr>
        <w:t>“</w:t>
      </w:r>
      <w:r w:rsidRPr="00F90A10">
        <w:t>Live PD”</w:t>
      </w:r>
      <w:r>
        <w:rPr>
          <w:i/>
        </w:rPr>
        <w:t xml:space="preserve"> </w:t>
      </w:r>
      <w:r>
        <w:t>has also facilitated numerous fundraising efforts</w:t>
      </w:r>
      <w:r>
        <w:rPr>
          <w:color w:val="000000" w:themeColor="text1"/>
        </w:rPr>
        <w:t>. Many organizations, including those devoted to cancer research, United Service Organizations, churches, and schools, have successfully auctioned off rides</w:t>
      </w:r>
      <w:r>
        <w:rPr>
          <w:color w:val="000000" w:themeColor="text1"/>
        </w:rPr>
        <w:noBreakHyphen/>
        <w:t xml:space="preserve">along with </w:t>
      </w:r>
      <w:r>
        <w:rPr>
          <w:i/>
          <w:color w:val="000000" w:themeColor="text1"/>
        </w:rPr>
        <w:t>“</w:t>
      </w:r>
      <w:r w:rsidRPr="00F90A10">
        <w:rPr>
          <w:color w:val="000000" w:themeColor="text1"/>
        </w:rPr>
        <w:t>Live PD”</w:t>
      </w:r>
      <w:r>
        <w:rPr>
          <w:color w:val="000000" w:themeColor="text1"/>
        </w:rPr>
        <w:t xml:space="preserve"> deputies, raising thousands of dollars for worthwhile causes</w:t>
      </w:r>
      <w:r>
        <w:t>; and</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Richland County Sheriff</w:t>
      </w:r>
      <w:r w:rsidRPr="00CB5D2D">
        <w:t>’</w:t>
      </w:r>
      <w:r>
        <w:t>s Department</w:t>
      </w:r>
      <w:r w:rsidRPr="00CB5D2D">
        <w:t>’</w:t>
      </w:r>
      <w:r>
        <w:t>s commitment to the safety and security of the citizens of Richland County and wish the department much continued success.  Now, therefore,</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the Richland County Sheriff</w:t>
      </w:r>
      <w:r w:rsidRPr="00CB5D2D">
        <w:t>’</w:t>
      </w:r>
      <w:r>
        <w:t>s Department for its participation on the Arts and Entertainment Network documentary series “Live PD” and express gratitude for the legacy of professionalism the members of the department have showcased and for the prestige this has brought to our great State.</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Pr="00522CE0"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Sheriff Leon Lott and the Richland County Sheriff</w:t>
      </w:r>
      <w:r w:rsidRPr="00CB5D2D">
        <w:t>’</w:t>
      </w:r>
      <w:r>
        <w:t>s Department.</w:t>
      </w:r>
    </w:p>
    <w:p w:rsidR="00163D0F" w:rsidRDefault="00C311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 </w:t>
      </w:r>
      <w:r w:rsidR="00F90A10">
        <w:noBreakHyphen/>
      </w:r>
      <w:r w:rsidR="00F90A10">
        <w:noBreakHyphen/>
      </w:r>
      <w:r w:rsidR="00F90A10">
        <w:noBreakHyphen/>
      </w:r>
      <w:r w:rsidR="00F90A10">
        <w:noBreakHyphen/>
      </w:r>
      <w:r w:rsidR="0010776B">
        <w:t>XX</w:t>
      </w:r>
      <w:r w:rsidR="00F90A10">
        <w:noBreakHyphen/>
      </w:r>
      <w:r w:rsidR="00F90A10">
        <w:noBreakHyphen/>
      </w:r>
      <w:r w:rsidR="00F90A10">
        <w:noBreakHyphen/>
      </w:r>
      <w:r w:rsidR="00F90A10">
        <w:noBreakHyphen/>
      </w:r>
    </w:p>
    <w:p w:rsidR="005856B1" w:rsidRDefault="005856B1" w:rsidP="005856B1">
      <w:pPr>
        <w:suppressAutoHyphens/>
      </w:pPr>
    </w:p>
    <w:sectPr w:rsidR="005856B1" w:rsidSect="005856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327" w:rsidRDefault="00AC0327" w:rsidP="009F0C77">
      <w:r>
        <w:separator/>
      </w:r>
    </w:p>
  </w:endnote>
  <w:endnote w:type="continuationSeparator" w:id="0">
    <w:p w:rsidR="00AC0327" w:rsidRDefault="00AC03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42C7CA-9E67-41CD-9FF5-690FDD5E739A}"/>
    <w:embedBold r:id="rId2" w:fontKey="{93910680-5435-4D74-B127-30C2807AC94F}"/>
    <w:embedItalic r:id="rId3" w:fontKey="{0D74E000-DCFD-4252-93CD-A318E9B1D67F}"/>
  </w:font>
  <w:font w:name="Calibri">
    <w:panose1 w:val="020F0502020204030204"/>
    <w:charset w:val="00"/>
    <w:family w:val="swiss"/>
    <w:pitch w:val="variable"/>
    <w:sig w:usb0="E00002FF" w:usb1="4000ACFF" w:usb2="00000001" w:usb3="00000000" w:csb0="0000019F" w:csb1="00000000"/>
    <w:embedRegular r:id="rId4" w:fontKey="{B0749CE0-5019-44B6-BFC5-D48D402700E0}"/>
  </w:font>
  <w:font w:name="Segoe UI">
    <w:panose1 w:val="020B0502040204020203"/>
    <w:charset w:val="00"/>
    <w:family w:val="swiss"/>
    <w:pitch w:val="variable"/>
    <w:sig w:usb0="E10022FF" w:usb1="C000E47F" w:usb2="00000029" w:usb3="00000000" w:csb0="000001DF" w:csb1="00000000"/>
    <w:embedRegular r:id="rId5" w:fontKey="{F512921C-5E18-4B18-ABBF-0E92E2938041}"/>
  </w:font>
  <w:font w:name="Cambria">
    <w:panose1 w:val="02040503050406030204"/>
    <w:charset w:val="00"/>
    <w:family w:val="roman"/>
    <w:pitch w:val="variable"/>
    <w:sig w:usb0="E00002FF" w:usb1="400004FF" w:usb2="00000000" w:usb3="00000000" w:csb0="0000019F" w:csb1="00000000"/>
    <w:embedRegular r:id="rId6" w:fontKey="{6632D3B1-CF1B-4309-9EEA-E3ECCCEDD6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4CE" w:rsidRPr="005856B1" w:rsidRDefault="005856B1" w:rsidP="005856B1">
    <w:pPr>
      <w:pStyle w:val="Footer"/>
      <w:tabs>
        <w:tab w:val="clear" w:pos="4680"/>
        <w:tab w:val="clear" w:pos="9360"/>
        <w:tab w:val="center" w:pos="2995"/>
      </w:tabs>
      <w:spacing w:before="120"/>
    </w:pPr>
    <w:r>
      <w:t>[1170]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327" w:rsidRDefault="00AC0327" w:rsidP="009F0C77">
      <w:r>
        <w:separator/>
      </w:r>
    </w:p>
  </w:footnote>
  <w:footnote w:type="continuationSeparator" w:id="0">
    <w:p w:rsidR="00AC0327" w:rsidRDefault="00AC03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87ZW18"/>
    <w:docVar w:name="CoverBillType" w:val="r"/>
    <w:docVar w:name="DocPath" w:val="L:\Council\bills\RT\17387ZW18.DOCX"/>
    <w:docVar w:name="dvBillNumber" w:val="1170"/>
    <w:docVar w:name="dvBillNumberPrefix" w:val="S. "/>
    <w:docVar w:name="dvOriginalBody" w:val="Senate"/>
    <w:docVar w:name="dvSteno" w:val="RT"/>
    <w:docVar w:name="NameofBody" w:val="s"/>
    <w:docVar w:name="vGroup2" w:val="Council"/>
  </w:docVars>
  <w:rsids>
    <w:rsidRoot w:val="00531556"/>
    <w:rsid w:val="00021DD1"/>
    <w:rsid w:val="000263D9"/>
    <w:rsid w:val="00026C9A"/>
    <w:rsid w:val="000965A1"/>
    <w:rsid w:val="000C487D"/>
    <w:rsid w:val="000E1785"/>
    <w:rsid w:val="000F39F2"/>
    <w:rsid w:val="001023A4"/>
    <w:rsid w:val="0010776B"/>
    <w:rsid w:val="001114CE"/>
    <w:rsid w:val="00133E66"/>
    <w:rsid w:val="00134ACF"/>
    <w:rsid w:val="00144E15"/>
    <w:rsid w:val="00163D0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31556"/>
    <w:rsid w:val="00577C6C"/>
    <w:rsid w:val="0058501B"/>
    <w:rsid w:val="005856B1"/>
    <w:rsid w:val="005C5AC4"/>
    <w:rsid w:val="0061228A"/>
    <w:rsid w:val="006215AA"/>
    <w:rsid w:val="006340D9"/>
    <w:rsid w:val="00643B8E"/>
    <w:rsid w:val="00653ECC"/>
    <w:rsid w:val="00665EBC"/>
    <w:rsid w:val="00680479"/>
    <w:rsid w:val="0069470D"/>
    <w:rsid w:val="006A476C"/>
    <w:rsid w:val="006A6D25"/>
    <w:rsid w:val="006C6A93"/>
    <w:rsid w:val="006E02F9"/>
    <w:rsid w:val="006F3F76"/>
    <w:rsid w:val="006F500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1C9C"/>
    <w:rsid w:val="00990668"/>
    <w:rsid w:val="009B397B"/>
    <w:rsid w:val="009F0C77"/>
    <w:rsid w:val="009F4DD1"/>
    <w:rsid w:val="00A64E80"/>
    <w:rsid w:val="00A741D9"/>
    <w:rsid w:val="00A85589"/>
    <w:rsid w:val="00A9741D"/>
    <w:rsid w:val="00AB0576"/>
    <w:rsid w:val="00AC0327"/>
    <w:rsid w:val="00AD4B17"/>
    <w:rsid w:val="00B26FA6"/>
    <w:rsid w:val="00B741CB"/>
    <w:rsid w:val="00B87AF8"/>
    <w:rsid w:val="00B934F3"/>
    <w:rsid w:val="00BB6347"/>
    <w:rsid w:val="00BD2134"/>
    <w:rsid w:val="00C038D8"/>
    <w:rsid w:val="00C045DD"/>
    <w:rsid w:val="00C3115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90A1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2D31AD-5908-4F32-98DD-EBDD36D7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6D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D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07B94-B75F-4D76-BC8D-6538C11D6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1</Pages>
  <Words>441</Words>
  <Characters>2407</Characters>
  <Application>Microsoft Office Word</Application>
  <DocSecurity>0</DocSecurity>
  <Lines>71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1170 Text of Previous Version (Apr. 17, 2018) - South Carolina Legislature Online</dc:title>
  <dc:subject/>
  <dc:creator>Rebecca Turner</dc:creator>
  <cp:keywords/>
  <dc:description/>
  <cp:lastModifiedBy>S Volk</cp:lastModifiedBy>
  <cp:revision>2</cp:revision>
  <cp:lastPrinted>2018-04-17T15:20:00Z</cp:lastPrinted>
  <dcterms:created xsi:type="dcterms:W3CDTF">2018-04-17T19:04:00Z</dcterms:created>
  <dcterms:modified xsi:type="dcterms:W3CDTF">2018-04-17T19:04:00Z</dcterms:modified>
</cp:coreProperties>
</file>