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2D5" w:rsidRPr="00522CE0" w:rsidRDefault="00D472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7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5C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29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DB2A77">
        <w:rPr>
          <w:rFonts w:eastAsia="Times New Roman"/>
        </w:rPr>
        <w:t xml:space="preserve">THE </w:t>
      </w:r>
      <w:r>
        <w:rPr>
          <w:rFonts w:eastAsia="Times New Roman"/>
        </w:rPr>
        <w:t>WEST-OAK HIG</w:t>
      </w:r>
      <w:r w:rsidR="00CC4B30">
        <w:rPr>
          <w:rFonts w:eastAsia="Times New Roman"/>
        </w:rPr>
        <w:t>H SCHOOL WRESTL</w:t>
      </w:r>
      <w:r w:rsidR="000C2722">
        <w:rPr>
          <w:rFonts w:eastAsia="Times New Roman"/>
        </w:rPr>
        <w:t>ERS</w:t>
      </w:r>
      <w:r w:rsidR="00DB2A77">
        <w:rPr>
          <w:rFonts w:eastAsia="Times New Roman"/>
        </w:rPr>
        <w:t xml:space="preserve">, COACHES, AND SCHOOL OFFICIALS </w:t>
      </w:r>
      <w:r w:rsidR="00A51708">
        <w:rPr>
          <w:rFonts w:eastAsia="Times New Roman"/>
        </w:rPr>
        <w:t xml:space="preserve">ON THEIR </w:t>
      </w:r>
      <w:r w:rsidR="00DB2A77">
        <w:rPr>
          <w:rFonts w:eastAsia="Times New Roman"/>
        </w:rPr>
        <w:t xml:space="preserve">STELLAR SEASON AND TO HONOR THEM FOR WINNING </w:t>
      </w:r>
      <w:r w:rsidR="00CC4B30">
        <w:rPr>
          <w:rFonts w:eastAsia="Times New Roman"/>
        </w:rPr>
        <w:t xml:space="preserve">SIX </w:t>
      </w:r>
      <w:r w:rsidR="009601DA">
        <w:rPr>
          <w:rFonts w:eastAsia="Times New Roman"/>
        </w:rPr>
        <w:t>INDIVIDUAL STATE TITLES.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a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school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record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of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six W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est-Oak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 High School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wrestlers were crowned Class 3A individual state champions on Saturday</w:t>
      </w:r>
      <w:r w:rsidR="00DB2A77">
        <w:rPr>
          <w:rFonts w:eastAsia="Times New Roman"/>
          <w:color w:val="000000" w:themeColor="text1"/>
          <w:szCs w:val="18"/>
          <w:u w:color="000000" w:themeColor="text1"/>
        </w:rPr>
        <w:t>, February 24, 2018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at the state tournament finals at the Civic Center of Anderson</w:t>
      </w:r>
      <w:r w:rsidR="00C16C7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16C7F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Jordan Lee, Matthew Williams, Jesse Taylor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 Ian James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, Tate Capps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Gavin James all won state titles in their respective weight classes.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With these titles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Jordan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Lee and Ian James each won their second straight state championship, while Gavin James became the third heavyweight i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n South Carolina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history to win three state titles.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Gavin was also named the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3A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most o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utstanding wrestler of the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tournament</w:t>
      </w:r>
      <w:r w:rsidR="00C16C7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16C7F" w:rsidRDefault="00C16C7F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Pr="00C54A87" w:rsidRDefault="00C16C7F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a number of other West-Oak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wrestlers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excelled in the tournament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>.</w:t>
      </w:r>
      <w:r w:rsidR="00E540F2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>Fr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eshman Ryan Dobbs placed second, while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Damien White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 and Ethan Powell came in third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Lake </w:t>
      </w:r>
      <w:r w:rsidR="00E540F2">
        <w:rPr>
          <w:rFonts w:eastAsia="Times New Roman"/>
          <w:color w:val="000000" w:themeColor="text1"/>
          <w:szCs w:val="18"/>
          <w:u w:color="000000" w:themeColor="text1"/>
        </w:rPr>
        <w:t>Alexander finished fourth; and</w:t>
      </w: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ranking No. 1 in their weight classes heading into the finals,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Ian James, Gavin James,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Jordan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Lee,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Jesse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Taylor, and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Matthew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Williams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proved that they’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d earned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these top spots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.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Tate 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Capps, who had been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ranked No. 2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beat the state’s top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ranked 220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pounde</w:t>
      </w:r>
      <w:r>
        <w:rPr>
          <w:rFonts w:eastAsia="Times New Roman"/>
          <w:color w:val="000000" w:themeColor="text1"/>
          <w:szCs w:val="18"/>
          <w:u w:color="000000" w:themeColor="text1"/>
        </w:rPr>
        <w:t>r to earn his first state title; and</w:t>
      </w:r>
    </w:p>
    <w:p w:rsidR="00E540F2" w:rsidRPr="00E56643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f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ive of the six cham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pions this year are seniors: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Tate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Capps,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 Jordan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Lee,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Jesse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Taylor, Ian James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Gavin James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. T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h</w:t>
      </w:r>
      <w:r w:rsidR="00B95D80">
        <w:rPr>
          <w:rFonts w:eastAsia="Times New Roman"/>
          <w:color w:val="000000" w:themeColor="text1"/>
          <w:szCs w:val="18"/>
          <w:u w:color="000000" w:themeColor="text1"/>
        </w:rPr>
        <w:t>eir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lastRenderedPageBreak/>
        <w:t>outstanding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senior class has 109 dual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wins and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close to 700 individual wins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collectively; and</w:t>
      </w: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0C2722" w:rsidRPr="00C54A87">
        <w:rPr>
          <w:rFonts w:eastAsia="Times New Roman"/>
          <w:color w:val="000000" w:themeColor="text1"/>
          <w:szCs w:val="18"/>
          <w:u w:color="000000" w:themeColor="text1"/>
        </w:rPr>
        <w:t>dominat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ing</w:t>
      </w:r>
      <w:r w:rsidR="000C272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both the team and individual championships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West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Oak’s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individual performances solidified the Warriors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’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strength among the state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’</w:t>
      </w:r>
      <w:r>
        <w:rPr>
          <w:rFonts w:eastAsia="Times New Roman"/>
          <w:color w:val="000000" w:themeColor="text1"/>
          <w:szCs w:val="18"/>
          <w:u w:color="000000" w:themeColor="text1"/>
        </w:rPr>
        <w:t>s competition; and</w:t>
      </w: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2A77">
        <w:rPr>
          <w:rFonts w:eastAsia="Times New Roman"/>
        </w:rPr>
        <w:t>the members of the South Carolina Senate appreciate the pride and recognition that the West-Oak wrestlers have brought to their school and community and look with great interest to hear of all further accomplishments by these talented athletes</w:t>
      </w:r>
      <w:r>
        <w:rPr>
          <w:rFonts w:eastAsia="Times New Roman"/>
        </w:rPr>
        <w:t>.  Now, therefore,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E3B07">
        <w:rPr>
          <w:rFonts w:eastAsia="Times New Roman"/>
        </w:rPr>
        <w:t xml:space="preserve">the members of the South Carolina Senate, by this resolution, </w:t>
      </w:r>
      <w:r w:rsidR="00DB2A77">
        <w:rPr>
          <w:rFonts w:eastAsia="Times New Roman"/>
        </w:rPr>
        <w:t>congratulate the West-Oak High School wrestl</w:t>
      </w:r>
      <w:r w:rsidR="000C2722">
        <w:rPr>
          <w:rFonts w:eastAsia="Times New Roman"/>
        </w:rPr>
        <w:t>ers</w:t>
      </w:r>
      <w:r w:rsidR="00DB2A77">
        <w:rPr>
          <w:rFonts w:eastAsia="Times New Roman"/>
        </w:rPr>
        <w:t xml:space="preserve">, coaches, and school officials </w:t>
      </w:r>
      <w:r w:rsidR="00A51708">
        <w:rPr>
          <w:rFonts w:eastAsia="Times New Roman"/>
        </w:rPr>
        <w:t>on their</w:t>
      </w:r>
      <w:r w:rsidR="00DB2A77">
        <w:rPr>
          <w:rFonts w:eastAsia="Times New Roman"/>
        </w:rPr>
        <w:t xml:space="preserve"> stellar season and honor them for winning six individual state titles.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Pr="00522CE0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E3B07">
        <w:rPr>
          <w:rFonts w:eastAsia="Times New Roman"/>
        </w:rPr>
        <w:t>the West-Oak Hig</w:t>
      </w:r>
      <w:r w:rsidR="009E2B1E">
        <w:rPr>
          <w:rFonts w:eastAsia="Times New Roman"/>
        </w:rPr>
        <w:t>h School w</w:t>
      </w:r>
      <w:r w:rsidR="006E3B07">
        <w:rPr>
          <w:rFonts w:eastAsia="Times New Roman"/>
        </w:rPr>
        <w:t>restl</w:t>
      </w:r>
      <w:r w:rsidR="000C2722">
        <w:rPr>
          <w:rFonts w:eastAsia="Times New Roman"/>
        </w:rPr>
        <w:t>ers</w:t>
      </w:r>
      <w:r w:rsidR="009E2B1E">
        <w:rPr>
          <w:rFonts w:eastAsia="Times New Roman"/>
        </w:rPr>
        <w:t xml:space="preserve"> and C</w:t>
      </w:r>
      <w:r w:rsidR="009E2B1E" w:rsidRPr="00C54A87">
        <w:rPr>
          <w:rFonts w:eastAsia="Times New Roman"/>
          <w:color w:val="000000" w:themeColor="text1"/>
          <w:szCs w:val="18"/>
          <w:u w:color="000000" w:themeColor="text1"/>
        </w:rPr>
        <w:t>oach Greg Brewer</w:t>
      </w:r>
      <w:r>
        <w:rPr>
          <w:rFonts w:eastAsia="Times New Roman"/>
        </w:rPr>
        <w:t>.</w:t>
      </w:r>
    </w:p>
    <w:p w:rsidR="00846C27" w:rsidRDefault="0064487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472D5" w:rsidRDefault="00D472D5" w:rsidP="00D472D5">
      <w:pPr>
        <w:suppressAutoHyphens/>
        <w:jc w:val="both"/>
        <w:rPr>
          <w:rFonts w:eastAsia="Times New Roman"/>
        </w:rPr>
      </w:pPr>
    </w:p>
    <w:sectPr w:rsidR="00D472D5" w:rsidSect="00D472D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722" w:rsidRDefault="000C2722" w:rsidP="00522CE0">
      <w:r>
        <w:separator/>
      </w:r>
    </w:p>
  </w:endnote>
  <w:endnote w:type="continuationSeparator" w:id="0">
    <w:p w:rsidR="000C2722" w:rsidRDefault="000C27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8C6F3D-1285-4C37-9E4B-E1BC39A8177E}"/>
    <w:embedBold r:id="rId2" w:fontKey="{988A2371-706E-45C2-AB05-C756AE52FB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944C7B-4554-4C3A-A201-63FEEC66E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7C3BCF-0AC3-4B44-8EF6-247262662E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C27" w:rsidRPr="00D472D5" w:rsidRDefault="00D472D5" w:rsidP="00D47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722" w:rsidRDefault="000C2722" w:rsidP="00522CE0">
      <w:r>
        <w:separator/>
      </w:r>
    </w:p>
  </w:footnote>
  <w:footnote w:type="continuationSeparator" w:id="0">
    <w:p w:rsidR="000C2722" w:rsidRDefault="000C27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1177"/>
    <w:docVar w:name="dvBillNumberPrefix" w:val="S. "/>
    <w:docVar w:name="dvOriginalBody" w:val="Senate"/>
    <w:docVar w:name="fulldraftpath" w:val="L:\S-RES\TCA\042WEST.KMM.TCA.DOCX"/>
    <w:docVar w:name="NameofBody" w:val="S"/>
    <w:docVar w:name="vgroup2" w:val="S-RES"/>
  </w:docVars>
  <w:rsids>
    <w:rsidRoot w:val="007E75C7"/>
    <w:rsid w:val="00042AC1"/>
    <w:rsid w:val="00046516"/>
    <w:rsid w:val="00072458"/>
    <w:rsid w:val="0007601D"/>
    <w:rsid w:val="000B0720"/>
    <w:rsid w:val="000B5EAF"/>
    <w:rsid w:val="000C272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631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4871"/>
    <w:rsid w:val="0067396F"/>
    <w:rsid w:val="006A1802"/>
    <w:rsid w:val="006C0CBB"/>
    <w:rsid w:val="006C74EA"/>
    <w:rsid w:val="006E3B07"/>
    <w:rsid w:val="00720D40"/>
    <w:rsid w:val="007318D4"/>
    <w:rsid w:val="00765784"/>
    <w:rsid w:val="007A4390"/>
    <w:rsid w:val="007E5CB7"/>
    <w:rsid w:val="007E75C7"/>
    <w:rsid w:val="008314D2"/>
    <w:rsid w:val="00846C27"/>
    <w:rsid w:val="00870F6F"/>
    <w:rsid w:val="00880E6E"/>
    <w:rsid w:val="008B2F42"/>
    <w:rsid w:val="008C3697"/>
    <w:rsid w:val="008E185F"/>
    <w:rsid w:val="008F023B"/>
    <w:rsid w:val="00904E16"/>
    <w:rsid w:val="009162B3"/>
    <w:rsid w:val="00927C62"/>
    <w:rsid w:val="009601DA"/>
    <w:rsid w:val="00983951"/>
    <w:rsid w:val="00984124"/>
    <w:rsid w:val="00984640"/>
    <w:rsid w:val="00990A88"/>
    <w:rsid w:val="00995C37"/>
    <w:rsid w:val="009C118A"/>
    <w:rsid w:val="009C1E13"/>
    <w:rsid w:val="009E2B1E"/>
    <w:rsid w:val="00A02011"/>
    <w:rsid w:val="00A05718"/>
    <w:rsid w:val="00A16DD6"/>
    <w:rsid w:val="00A4011E"/>
    <w:rsid w:val="00A51708"/>
    <w:rsid w:val="00A86015"/>
    <w:rsid w:val="00A9594E"/>
    <w:rsid w:val="00AE59C8"/>
    <w:rsid w:val="00B10098"/>
    <w:rsid w:val="00B5790D"/>
    <w:rsid w:val="00B945C5"/>
    <w:rsid w:val="00B95D80"/>
    <w:rsid w:val="00BA20EA"/>
    <w:rsid w:val="00BA299A"/>
    <w:rsid w:val="00BB5AFC"/>
    <w:rsid w:val="00BC0A56"/>
    <w:rsid w:val="00C16C7F"/>
    <w:rsid w:val="00C45366"/>
    <w:rsid w:val="00C57023"/>
    <w:rsid w:val="00C731E7"/>
    <w:rsid w:val="00C74052"/>
    <w:rsid w:val="00CB187A"/>
    <w:rsid w:val="00CC0EC7"/>
    <w:rsid w:val="00CC251A"/>
    <w:rsid w:val="00CC4B30"/>
    <w:rsid w:val="00CF2C98"/>
    <w:rsid w:val="00D1088B"/>
    <w:rsid w:val="00D1286F"/>
    <w:rsid w:val="00D14DE6"/>
    <w:rsid w:val="00D156D2"/>
    <w:rsid w:val="00D35486"/>
    <w:rsid w:val="00D472D5"/>
    <w:rsid w:val="00D53E29"/>
    <w:rsid w:val="00D86943"/>
    <w:rsid w:val="00DA3C6B"/>
    <w:rsid w:val="00DA47B9"/>
    <w:rsid w:val="00DB2A77"/>
    <w:rsid w:val="00DE5635"/>
    <w:rsid w:val="00E058D3"/>
    <w:rsid w:val="00E12CA0"/>
    <w:rsid w:val="00E2236D"/>
    <w:rsid w:val="00E540F2"/>
    <w:rsid w:val="00E71131"/>
    <w:rsid w:val="00E76AD9"/>
    <w:rsid w:val="00E91E2F"/>
    <w:rsid w:val="00EA3546"/>
    <w:rsid w:val="00EB47AE"/>
    <w:rsid w:val="00EC207A"/>
    <w:rsid w:val="00EC34E1"/>
    <w:rsid w:val="00F0234A"/>
    <w:rsid w:val="00F05CF2"/>
    <w:rsid w:val="00F51241"/>
    <w:rsid w:val="00F52959"/>
    <w:rsid w:val="00F55884"/>
    <w:rsid w:val="00F62DF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298D20F-EB71-4A0F-A5A1-FE4C5A78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1</TotalTime>
  <Pages>2</Pages>
  <Words>371</Words>
  <Characters>2003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1177 Text of Previous Version (Apr. 18,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2018-04-18T16:24:00Z</dcterms:created>
  <dcterms:modified xsi:type="dcterms:W3CDTF">2018-04-18T16:24:00Z</dcterms:modified>
</cp:coreProperties>
</file>