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45DF" w:rsidRDefault="006C45D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C4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E2315">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7310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LABOR, LICENSING AND REGULATION, RELATING TO REAL ESTATE APPRAISERS BOARD, DESIGNATED AS REGULATION DOCUMENT NUMBER 4763, PURSUANT TO THE PROVISIONS OF ARTICLE 1, CHAPTER 23, TITLE 1 OF THE 1976 CODE.</w:t>
      </w:r>
    </w:p>
    <w:p w:rsidR="003E2315" w:rsidRDefault="003E231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2315" w:rsidRDefault="003E231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E2315" w:rsidRDefault="003E231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2315" w:rsidRDefault="003E231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Labor, Licensing and Regulation, relating to Real Estate Appraisers Board, designated as Regulation Document Number 4763, and submitted to the General Assembly pursuant to the provisions of Article 1, Chapter 23, Title 1 of the 1976 Code, are approved.</w:t>
      </w:r>
    </w:p>
    <w:p w:rsidR="003E2315" w:rsidRDefault="003E231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2315" w:rsidRDefault="003E231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73107">
        <w:t>2</w:t>
      </w:r>
      <w:r>
        <w:t>.</w:t>
      </w:r>
      <w:r>
        <w:tab/>
        <w:t>This joint resolution takes effect upon approval by the Governor.</w:t>
      </w:r>
    </w:p>
    <w:p w:rsidR="003E2315" w:rsidRDefault="003E2315" w:rsidP="003E2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3E2315" w:rsidRDefault="003E2315" w:rsidP="003E2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3E2315" w:rsidRDefault="003E2315" w:rsidP="003E2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3E2315" w:rsidRDefault="003E2315" w:rsidP="003E2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3E2315" w:rsidRPr="00EE0040" w:rsidRDefault="003E2315" w:rsidP="003E2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0040">
        <w:t>The Department of Labor, Licensing and Regulation, Real Estate Appraisers Board, proposes to make changes to certain fees including removing fees not currently charged and adding fees for appraisal management companies.</w:t>
      </w:r>
    </w:p>
    <w:p w:rsidR="003E2315" w:rsidRPr="00EE0040" w:rsidRDefault="003E2315" w:rsidP="003E2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E2315" w:rsidRPr="00EE0040" w:rsidRDefault="003E2315" w:rsidP="003E2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0040">
        <w:t xml:space="preserve">A Notice of Drafting was published in the </w:t>
      </w:r>
      <w:r w:rsidRPr="00EE0040">
        <w:rPr>
          <w:i/>
        </w:rPr>
        <w:t>State Register</w:t>
      </w:r>
      <w:r w:rsidRPr="00EE0040">
        <w:t xml:space="preserve"> on July 28, 2017.</w:t>
      </w:r>
    </w:p>
    <w:p w:rsidR="00545AD5"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6C45DF" w:rsidRDefault="006C45DF" w:rsidP="006C45DF">
      <w:pPr>
        <w:suppressAutoHyphens/>
      </w:pPr>
    </w:p>
    <w:sectPr w:rsidR="006C45DF" w:rsidSect="006C45D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2315" w:rsidRDefault="003E2315" w:rsidP="009F0C77">
      <w:r>
        <w:separator/>
      </w:r>
    </w:p>
  </w:endnote>
  <w:endnote w:type="continuationSeparator" w:id="0">
    <w:p w:rsidR="003E2315" w:rsidRDefault="003E231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164CCD5-10A8-45D2-8281-3E03AD741236}"/>
    <w:embedBold r:id="rId2" w:fontKey="{D4E1BEAA-48BB-45F8-8B60-644799C02F41}"/>
    <w:embedItalic r:id="rId3" w:fontKey="{1874F04C-09D1-4E52-913B-E75B1A1C3C71}"/>
  </w:font>
  <w:font w:name="Calibri">
    <w:panose1 w:val="020F0502020204030204"/>
    <w:charset w:val="00"/>
    <w:family w:val="swiss"/>
    <w:pitch w:val="variable"/>
    <w:sig w:usb0="E00002FF" w:usb1="4000ACFF" w:usb2="00000001" w:usb3="00000000" w:csb0="0000019F" w:csb1="00000000"/>
    <w:embedRegular r:id="rId4" w:fontKey="{99616999-62D5-473F-A6C5-DC463CBDD266}"/>
  </w:font>
  <w:font w:name="Segoe UI">
    <w:panose1 w:val="020B0502040204020203"/>
    <w:charset w:val="00"/>
    <w:family w:val="swiss"/>
    <w:pitch w:val="variable"/>
    <w:sig w:usb0="E10022FF" w:usb1="C000E47F" w:usb2="00000029" w:usb3="00000000" w:csb0="000001DF" w:csb1="00000000"/>
    <w:embedRegular r:id="rId5" w:fontKey="{6E4FB6B3-49AA-44A3-A35B-559C8414B28C}"/>
  </w:font>
  <w:font w:name="Cambria">
    <w:panose1 w:val="02040503050406030204"/>
    <w:charset w:val="00"/>
    <w:family w:val="roman"/>
    <w:pitch w:val="variable"/>
    <w:sig w:usb0="E00002FF" w:usb1="400004FF" w:usb2="00000000" w:usb3="00000000" w:csb0="0000019F" w:csb1="00000000"/>
    <w:embedRegular r:id="rId6" w:fontKey="{CFC1B92A-63D5-4EF8-96D0-700A7B52952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5AD5" w:rsidRPr="006C45DF" w:rsidRDefault="006C45DF" w:rsidP="006C45DF">
    <w:pPr>
      <w:pStyle w:val="Footer"/>
      <w:tabs>
        <w:tab w:val="clear" w:pos="4680"/>
        <w:tab w:val="clear" w:pos="9360"/>
        <w:tab w:val="center" w:pos="2995"/>
      </w:tabs>
      <w:spacing w:before="120"/>
    </w:pPr>
    <w:r>
      <w:t>[1215]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2315" w:rsidRDefault="003E2315" w:rsidP="009F0C77">
      <w:r>
        <w:separator/>
      </w:r>
    </w:p>
  </w:footnote>
  <w:footnote w:type="continuationSeparator" w:id="0">
    <w:p w:rsidR="003E2315" w:rsidRDefault="003E231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498CZ18"/>
    <w:docVar w:name="CoverBillType" w:val="a"/>
    <w:docVar w:name="DocPath" w:val="L:\Council\bills\DBS\31498CZ18.DOCX"/>
    <w:docVar w:name="dvBillNumber" w:val="1215"/>
    <w:docVar w:name="dvBillNumberPrefix" w:val="S. "/>
    <w:docVar w:name="dvOriginalBody" w:val="Senate"/>
    <w:docVar w:name="dvSteno" w:val="DBS"/>
    <w:docVar w:name="NameofBody" w:val="s"/>
    <w:docVar w:name="vGroup2" w:val="Council"/>
  </w:docVars>
  <w:rsids>
    <w:rsidRoot w:val="003E2315"/>
    <w:rsid w:val="000263D9"/>
    <w:rsid w:val="00026C9A"/>
    <w:rsid w:val="00095A38"/>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2315"/>
    <w:rsid w:val="003E3C1E"/>
    <w:rsid w:val="003E6148"/>
    <w:rsid w:val="003E7D04"/>
    <w:rsid w:val="00400EAA"/>
    <w:rsid w:val="0041760A"/>
    <w:rsid w:val="004203D7"/>
    <w:rsid w:val="004809EE"/>
    <w:rsid w:val="004B2A8B"/>
    <w:rsid w:val="00511EE9"/>
    <w:rsid w:val="00521E00"/>
    <w:rsid w:val="00545AD5"/>
    <w:rsid w:val="00577C6C"/>
    <w:rsid w:val="0058501B"/>
    <w:rsid w:val="005C5AC4"/>
    <w:rsid w:val="0061228A"/>
    <w:rsid w:val="006215AA"/>
    <w:rsid w:val="006340D9"/>
    <w:rsid w:val="00643B8E"/>
    <w:rsid w:val="00653ECC"/>
    <w:rsid w:val="00665EBC"/>
    <w:rsid w:val="00680479"/>
    <w:rsid w:val="0069470D"/>
    <w:rsid w:val="006A476C"/>
    <w:rsid w:val="006C45DF"/>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223EE"/>
    <w:rsid w:val="00E7310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E474B05-AA7F-4CF4-B2D9-2B855EE989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7310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310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9ADFBA-E4FD-462C-B5A1-B394F6F1D4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7501350.dotm</Template>
  <TotalTime>0</TotalTime>
  <Pages>1</Pages>
  <Words>168</Words>
  <Characters>909</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1215 Text of Previous Version (May 1, 2018) - South Carolina Legislature Online</dc:title>
  <dc:subject/>
  <dc:creator>DeirdreBrevardSmith</dc:creator>
  <cp:keywords/>
  <dc:description/>
  <cp:lastModifiedBy>S Volk</cp:lastModifiedBy>
  <cp:revision>2</cp:revision>
  <cp:lastPrinted>2018-04-26T20:18:00Z</cp:lastPrinted>
  <dcterms:created xsi:type="dcterms:W3CDTF">2018-05-01T18:29:00Z</dcterms:created>
  <dcterms:modified xsi:type="dcterms:W3CDTF">2018-05-01T18:29:00Z</dcterms:modified>
</cp:coreProperties>
</file>