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A05" w:rsidRDefault="00454A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54A05" w:rsidRDefault="00454A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454A05" w:rsidRDefault="00454A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A05" w:rsidRPr="00454A05" w:rsidRDefault="00454A05" w:rsidP="00454A05">
      <w:pPr>
        <w:tabs>
          <w:tab w:val="right" w:pos="5933"/>
        </w:tabs>
        <w:suppressAutoHyphens/>
      </w:pPr>
      <w:r>
        <w:tab/>
      </w:r>
      <w:r>
        <w:rPr>
          <w:b/>
          <w:sz w:val="36"/>
        </w:rPr>
        <w:t>S. 1216</w:t>
      </w:r>
    </w:p>
    <w:p w:rsidR="00454A05" w:rsidRDefault="00454A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A05" w:rsidRDefault="00454A05" w:rsidP="0045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2185D">
        <w:t>Labor, Commerce and Industry Committee</w:t>
      </w:r>
    </w:p>
    <w:p w:rsidR="00454A05" w:rsidRDefault="00454A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A05" w:rsidRDefault="00454A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454A05" w:rsidRDefault="00454A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 2018.</w:t>
      </w:r>
    </w:p>
    <w:p w:rsidR="00454A05" w:rsidRPr="00454A05" w:rsidRDefault="00454A05" w:rsidP="0045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4A05" w:rsidRDefault="00454A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A05" w:rsidRDefault="00454A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4A05" w:rsidSect="00454A0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42EF" w:rsidRDefault="00E042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4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4691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67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AUCTIONEERS' COMMISSION, DESIGNATED AS REGULATION DOCUMENT NUMBER 4764, PURSUANT TO THE PROVISIONS OF ARTICLE 1, CHAPTER 23, TITLE 1 OF THE 1976 CODE.</w:t>
      </w:r>
      <w:bookmarkEnd w:id="1"/>
    </w:p>
    <w:p w:rsidR="00346911" w:rsidRDefault="00346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11" w:rsidRDefault="00346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6911" w:rsidRDefault="00346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11" w:rsidRDefault="00346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Auctioneers' Commission, designated as Regulation Document Number 4764, and submitted to the General Assembly pursuant to the provisions of Article 1, Chapter 23, Title 1 of the 1976 Code, are approved.</w:t>
      </w:r>
    </w:p>
    <w:p w:rsidR="00346911" w:rsidRDefault="00346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11" w:rsidRDefault="00346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675F">
        <w:t>2</w:t>
      </w:r>
      <w:r>
        <w:t>.</w:t>
      </w:r>
      <w:r>
        <w:tab/>
        <w:t>This joint resolution takes effect upon approval by the Governor.</w:t>
      </w:r>
    </w:p>
    <w:p w:rsidR="00346911" w:rsidRDefault="00346911" w:rsidP="00346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46911" w:rsidRDefault="00346911" w:rsidP="00346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46911" w:rsidRDefault="00346911" w:rsidP="00346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46911" w:rsidRDefault="00346911" w:rsidP="00346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46911" w:rsidRPr="005320F4" w:rsidRDefault="00346911" w:rsidP="00346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20F4">
        <w:t xml:space="preserve">The South Carolina Department of Labor, Licensing and Regulation, on behalf of the Auctioneers’ Commission, proposes to amend its regulations relating to fees charged by the Board to correct a scrivener’s error by adding the late fees, currently appearing in Chapter 14, into the Department’s chapter of the regulations which contains the boards’ fee schedules. </w:t>
      </w:r>
    </w:p>
    <w:p w:rsidR="00346911" w:rsidRPr="005320F4" w:rsidRDefault="00346911" w:rsidP="00346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6911" w:rsidRPr="005320F4" w:rsidRDefault="00346911" w:rsidP="00346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20F4">
        <w:t xml:space="preserve">A Notice of Drafting was published in the </w:t>
      </w:r>
      <w:r w:rsidRPr="005320F4">
        <w:rPr>
          <w:i/>
        </w:rPr>
        <w:t>State Register</w:t>
      </w:r>
      <w:r w:rsidRPr="005320F4">
        <w:t xml:space="preserve"> on July 28, 2017.</w:t>
      </w:r>
    </w:p>
    <w:p w:rsidR="00C112D0" w:rsidRDefault="0010776B" w:rsidP="00C11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C112D0" w:rsidSect="00454A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911" w:rsidRDefault="00346911" w:rsidP="009F0C77">
      <w:r>
        <w:separator/>
      </w:r>
    </w:p>
  </w:endnote>
  <w:endnote w:type="continuationSeparator" w:id="0">
    <w:p w:rsidR="00346911" w:rsidRDefault="003469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B1C745-178F-482C-BFB1-1729A9393761}"/>
    <w:embedBold r:id="rId2" w:fontKey="{F41B23A4-A1DB-4F90-AC9A-F3A317A257B0}"/>
    <w:embedItalic r:id="rId3" w:fontKey="{1B5E55B4-17AC-43FD-B0BE-E5DB209956C3}"/>
  </w:font>
  <w:font w:name="Calibri">
    <w:panose1 w:val="020F0502020204030204"/>
    <w:charset w:val="00"/>
    <w:family w:val="swiss"/>
    <w:pitch w:val="variable"/>
    <w:sig w:usb0="E00002FF" w:usb1="4000ACFF" w:usb2="00000001" w:usb3="00000000" w:csb0="0000019F" w:csb1="00000000"/>
    <w:embedRegular r:id="rId4" w:fontKey="{548C6818-BC02-4638-A95D-33C04C7EA953}"/>
  </w:font>
  <w:font w:name="Segoe UI">
    <w:panose1 w:val="020B0502040204020203"/>
    <w:charset w:val="00"/>
    <w:family w:val="swiss"/>
    <w:pitch w:val="variable"/>
    <w:sig w:usb0="E10022FF" w:usb1="C000E47F" w:usb2="00000029" w:usb3="00000000" w:csb0="000001DF" w:csb1="00000000"/>
    <w:embedRegular r:id="rId5" w:fontKey="{42DAEEF0-63DE-44B4-BF01-9613302C2B66}"/>
  </w:font>
  <w:font w:name="Cambria">
    <w:panose1 w:val="02040503050406030204"/>
    <w:charset w:val="00"/>
    <w:family w:val="roman"/>
    <w:pitch w:val="variable"/>
    <w:sig w:usb0="E00002FF" w:usb1="400004FF" w:usb2="00000000" w:usb3="00000000" w:csb0="0000019F" w:csb1="00000000"/>
    <w:embedRegular r:id="rId6" w:fontKey="{52BCB886-F70D-4780-B5A4-B6025EF26F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D57" w:rsidRPr="00E042EF" w:rsidRDefault="00E042EF" w:rsidP="00E042EF">
    <w:pPr>
      <w:pStyle w:val="Footer"/>
      <w:tabs>
        <w:tab w:val="clear" w:pos="4680"/>
        <w:tab w:val="clear" w:pos="9360"/>
        <w:tab w:val="center" w:pos="2995"/>
      </w:tabs>
      <w:spacing w:before="120"/>
    </w:pPr>
    <w:r>
      <w:t>[1216</w:t>
    </w:r>
    <w:r w:rsidR="00454A05">
      <w:t>-</w:t>
    </w:r>
    <w:r w:rsidR="00454A05">
      <w:fldChar w:fldCharType="begin"/>
    </w:r>
    <w:r w:rsidR="00454A05">
      <w:instrText xml:space="preserve"> PAGE  \* MERGEFORMAT </w:instrText>
    </w:r>
    <w:r w:rsidR="00454A05">
      <w:fldChar w:fldCharType="separate"/>
    </w:r>
    <w:r w:rsidR="008237A6">
      <w:rPr>
        <w:noProof/>
      </w:rPr>
      <w:t>1</w:t>
    </w:r>
    <w:r w:rsidR="00454A05">
      <w:fldChar w:fldCharType="end"/>
    </w:r>
    <w:r w:rsidR="00454A0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A05" w:rsidRPr="00E042EF" w:rsidRDefault="00454A05" w:rsidP="00E042EF">
    <w:pPr>
      <w:pStyle w:val="Footer"/>
      <w:tabs>
        <w:tab w:val="clear" w:pos="4680"/>
        <w:tab w:val="clear" w:pos="9360"/>
        <w:tab w:val="center" w:pos="2995"/>
      </w:tabs>
      <w:spacing w:before="120"/>
    </w:pPr>
    <w:r>
      <w:t>[1216]</w:t>
    </w:r>
    <w:r>
      <w:tab/>
    </w:r>
    <w:r>
      <w:fldChar w:fldCharType="begin"/>
    </w:r>
    <w:r>
      <w:instrText xml:space="preserve"> PAGE  \* MERGEFORMAT </w:instrText>
    </w:r>
    <w:r>
      <w:fldChar w:fldCharType="separate"/>
    </w:r>
    <w:r w:rsidR="00C112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911" w:rsidRDefault="00346911" w:rsidP="009F0C77">
      <w:r>
        <w:separator/>
      </w:r>
    </w:p>
  </w:footnote>
  <w:footnote w:type="continuationSeparator" w:id="0">
    <w:p w:rsidR="00346911" w:rsidRDefault="003469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99CZ18"/>
    <w:docVar w:name="CoverBillType" w:val="a"/>
    <w:docVar w:name="DocPath" w:val="L:\Council\bills\DBS\31499CZ18.DOCX"/>
    <w:docVar w:name="dvBillNumber" w:val="1216"/>
    <w:docVar w:name="dvBillNumberPrefix" w:val="S. "/>
    <w:docVar w:name="dvOriginalBody" w:val="Senate"/>
    <w:docVar w:name="dvSteno" w:val="DBS"/>
    <w:docVar w:name="NameofBody" w:val="s"/>
    <w:docVar w:name="vGroup2" w:val="Council"/>
  </w:docVars>
  <w:rsids>
    <w:rsidRoot w:val="0034691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323B"/>
    <w:rsid w:val="002321B6"/>
    <w:rsid w:val="0023696B"/>
    <w:rsid w:val="00250967"/>
    <w:rsid w:val="002759C5"/>
    <w:rsid w:val="00277DEE"/>
    <w:rsid w:val="00280D88"/>
    <w:rsid w:val="00294ABE"/>
    <w:rsid w:val="002A3EB4"/>
    <w:rsid w:val="00301F55"/>
    <w:rsid w:val="00325348"/>
    <w:rsid w:val="00346911"/>
    <w:rsid w:val="00393688"/>
    <w:rsid w:val="003D411E"/>
    <w:rsid w:val="003E3C1E"/>
    <w:rsid w:val="003E6148"/>
    <w:rsid w:val="003E7D04"/>
    <w:rsid w:val="00400EAA"/>
    <w:rsid w:val="0041760A"/>
    <w:rsid w:val="004203D7"/>
    <w:rsid w:val="00454A05"/>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37A6"/>
    <w:rsid w:val="00834A12"/>
    <w:rsid w:val="00872729"/>
    <w:rsid w:val="008F4429"/>
    <w:rsid w:val="00915D57"/>
    <w:rsid w:val="00932670"/>
    <w:rsid w:val="009352BB"/>
    <w:rsid w:val="00990668"/>
    <w:rsid w:val="009B397B"/>
    <w:rsid w:val="009F0C77"/>
    <w:rsid w:val="009F4DD1"/>
    <w:rsid w:val="00A4675F"/>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12D0"/>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42EF"/>
    <w:rsid w:val="00EB00A2"/>
    <w:rsid w:val="00EB1BF3"/>
    <w:rsid w:val="00EF3EEE"/>
    <w:rsid w:val="00F149A7"/>
    <w:rsid w:val="00F50BAF"/>
    <w:rsid w:val="00F52C10"/>
    <w:rsid w:val="00F81FFD"/>
    <w:rsid w:val="00F85228"/>
    <w:rsid w:val="00F907F7"/>
    <w:rsid w:val="00FB5D1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289B9B-2168-42CC-8E0F-B578CA03C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467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7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F1871-D539-42C4-9FEC-A36B3753A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7DB64603.dotm</Template>
  <TotalTime>0</TotalTime>
  <Pages>2</Pages>
  <Words>212</Words>
  <Characters>1137</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1216 Text of Previous Version (May 1, 2018) - South Carolina Legislature Online</dc:title>
  <dc:subject/>
  <dc:creator>DeirdreBrevardSmith</dc:creator>
  <cp:keywords/>
  <dc:description/>
  <cp:lastModifiedBy>Miriam Cook</cp:lastModifiedBy>
  <cp:revision>2</cp:revision>
  <cp:lastPrinted>2018-05-01T21:03:00Z</cp:lastPrinted>
  <dcterms:created xsi:type="dcterms:W3CDTF">2018-05-02T00:38:00Z</dcterms:created>
  <dcterms:modified xsi:type="dcterms:W3CDTF">2018-05-02T00:38:00Z</dcterms:modified>
</cp:coreProperties>
</file>