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B5F" w:rsidRPr="00522CE0" w:rsidRDefault="00D43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187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32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EB67DC">
        <w:rPr>
          <w:rFonts w:eastAsia="Times New Roman"/>
        </w:rPr>
        <w:t xml:space="preserve"> CONGRATULATE STEPHANIE HAECHERL FOR BEING NAMED THE 2018 CHARLESTON COUNTY SCHOOL DISTRICT TEACHER OF THE YEAR</w:t>
      </w:r>
      <w:r w:rsidR="00660508">
        <w:rPr>
          <w:rFonts w:eastAsia="Times New Roman"/>
        </w:rPr>
        <w:t xml:space="preserve"> AND TO COMMEND HER MANY YEARS OF DEDICATED PUBLIC SERVICE TO THE CHILDREN OF THIS STATE</w:t>
      </w:r>
      <w:r w:rsidR="00EB67DC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67DC" w:rsidRDefault="00EB67DC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members of the South Carolina Senate are pleased to recognize Stephanie Haecherl for being named the 2018 Charleston County School District Teacher of the Year on April 25, 2018; and</w:t>
      </w:r>
    </w:p>
    <w:p w:rsidR="00EB67DC" w:rsidRDefault="00EB67DC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76CD0">
        <w:t xml:space="preserve">Whereas, </w:t>
      </w:r>
      <w:r w:rsidR="002A59FC" w:rsidRPr="00876CD0">
        <w:t xml:space="preserve">Stephanie </w:t>
      </w:r>
      <w:r w:rsidRPr="00876CD0">
        <w:t xml:space="preserve">Haecherl received </w:t>
      </w:r>
      <w:r w:rsidR="00793263">
        <w:t>her</w:t>
      </w:r>
      <w:r w:rsidRPr="00876CD0">
        <w:t xml:space="preserve"> Bachelor of Arts in Communications</w:t>
      </w:r>
      <w:r w:rsidR="00F11AC7">
        <w:t xml:space="preserve"> and </w:t>
      </w:r>
      <w:r w:rsidRPr="00876CD0">
        <w:t>Public R</w:t>
      </w:r>
      <w:r w:rsidR="002A59FC">
        <w:t>elations from Mars Hill College</w:t>
      </w:r>
      <w:r w:rsidRPr="00876CD0">
        <w:t xml:space="preserve"> and </w:t>
      </w:r>
      <w:r w:rsidR="00793263">
        <w:t>her</w:t>
      </w:r>
      <w:r w:rsidR="002A59FC">
        <w:t xml:space="preserve"> </w:t>
      </w:r>
      <w:r w:rsidRPr="00876CD0">
        <w:t xml:space="preserve">Master of Education in Divergent Learning from Columbia College. </w:t>
      </w:r>
      <w:r w:rsidR="00A7553D">
        <w:t xml:space="preserve">She </w:t>
      </w:r>
      <w:r w:rsidR="00A7553D" w:rsidRPr="00876CD0">
        <w:t>is a National Board Certified teacher</w:t>
      </w:r>
      <w:r w:rsidR="002A59FC">
        <w:t xml:space="preserve"> and remain</w:t>
      </w:r>
      <w:r w:rsidR="00A7553D">
        <w:t xml:space="preserve">s </w:t>
      </w:r>
      <w:r w:rsidRPr="00876CD0">
        <w:t xml:space="preserve">committed to being a lifelong learner and leader, with </w:t>
      </w:r>
      <w:r w:rsidR="00F11AC7">
        <w:t xml:space="preserve">a </w:t>
      </w:r>
      <w:r w:rsidRPr="00876CD0">
        <w:t>current focus on grant writing and STEAM initiatives; and</w:t>
      </w: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7553D" w:rsidRPr="00876CD0" w:rsidRDefault="00A7553D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76CD0">
        <w:t xml:space="preserve">Whereas, </w:t>
      </w:r>
      <w:r w:rsidR="002A59FC">
        <w:t xml:space="preserve">with ten years of experience in </w:t>
      </w:r>
      <w:r w:rsidRPr="00876CD0">
        <w:t>education</w:t>
      </w:r>
      <w:r w:rsidR="005A1BCD">
        <w:t>,</w:t>
      </w:r>
      <w:r w:rsidRPr="00876CD0">
        <w:t xml:space="preserve"> </w:t>
      </w:r>
      <w:r w:rsidR="002A59FC">
        <w:t>Haecherl is currently a</w:t>
      </w:r>
      <w:r w:rsidRPr="00876CD0">
        <w:t xml:space="preserve"> second grade teacher at</w:t>
      </w:r>
      <w:r>
        <w:t xml:space="preserve"> </w:t>
      </w:r>
      <w:r w:rsidRPr="00876CD0">
        <w:t>Mamie P. Whitesides Elementary School</w:t>
      </w:r>
      <w:r w:rsidR="005F1D0D">
        <w:t xml:space="preserve">. Most deserving of </w:t>
      </w:r>
      <w:r w:rsidR="00EB5A03">
        <w:t>her</w:t>
      </w:r>
      <w:r w:rsidR="005F1D0D">
        <w:t xml:space="preserve"> nomination</w:t>
      </w:r>
      <w:r w:rsidR="00EB5A03">
        <w:t xml:space="preserve"> as Teacher of the Year</w:t>
      </w:r>
      <w:r w:rsidR="005F1D0D">
        <w:t xml:space="preserve">, </w:t>
      </w:r>
      <w:r w:rsidR="0041066D">
        <w:t>she</w:t>
      </w:r>
      <w:r w:rsidR="005F1D0D">
        <w:t xml:space="preserve"> </w:t>
      </w:r>
      <w:r w:rsidR="00EB07B7">
        <w:t xml:space="preserve">has </w:t>
      </w:r>
      <w:r w:rsidR="005F1D0D">
        <w:t>pour</w:t>
      </w:r>
      <w:r w:rsidR="00EB07B7">
        <w:t>ed</w:t>
      </w:r>
      <w:r w:rsidR="005F1D0D">
        <w:t xml:space="preserve"> her</w:t>
      </w:r>
      <w:r w:rsidR="005F1D0D" w:rsidRPr="00876CD0">
        <w:t xml:space="preserve"> heart and soul </w:t>
      </w:r>
      <w:r w:rsidR="005F1D0D">
        <w:t>into educat</w:t>
      </w:r>
      <w:r w:rsidR="00EB07B7">
        <w:t>ion</w:t>
      </w:r>
      <w:r w:rsidR="005F1D0D">
        <w:t xml:space="preserve">, </w:t>
      </w:r>
      <w:r w:rsidR="00EB07B7">
        <w:t>getting to know</w:t>
      </w:r>
      <w:r w:rsidR="005F1D0D">
        <w:t xml:space="preserve"> the students </w:t>
      </w:r>
      <w:r w:rsidR="005F1D0D" w:rsidRPr="00876CD0">
        <w:t xml:space="preserve">not only in her classroom, but </w:t>
      </w:r>
      <w:r w:rsidR="005F1D0D">
        <w:t xml:space="preserve">also </w:t>
      </w:r>
      <w:r w:rsidR="005F1D0D" w:rsidRPr="00876CD0">
        <w:t xml:space="preserve">in </w:t>
      </w:r>
      <w:r w:rsidR="005F1D0D">
        <w:t>the</w:t>
      </w:r>
      <w:r w:rsidR="005F1D0D" w:rsidRPr="00876CD0">
        <w:t xml:space="preserve"> grade level and throughout the school</w:t>
      </w:r>
      <w:r w:rsidRPr="00876CD0">
        <w:t>; and</w:t>
      </w:r>
    </w:p>
    <w:p w:rsidR="00A7553D" w:rsidRPr="00876CD0" w:rsidRDefault="00A7553D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76CD0">
        <w:t xml:space="preserve">Whereas, </w:t>
      </w:r>
      <w:r w:rsidR="00F11AC7">
        <w:t xml:space="preserve">as Teacher of the Year, </w:t>
      </w:r>
      <w:r w:rsidRPr="00876CD0">
        <w:t xml:space="preserve">Haecherl will help lead the </w:t>
      </w:r>
      <w:r w:rsidR="002A59FC">
        <w:t xml:space="preserve">Charleston County School District </w:t>
      </w:r>
      <w:r w:rsidRPr="00876CD0">
        <w:t>Teacher of the Year Roundtable d</w:t>
      </w:r>
      <w:r w:rsidR="002A59FC">
        <w:t>uring the 2018</w:t>
      </w:r>
      <w:r w:rsidR="00F11AC7">
        <w:noBreakHyphen/>
      </w:r>
      <w:r w:rsidR="002A59FC">
        <w:t>2019 school year. S</w:t>
      </w:r>
      <w:r w:rsidRPr="00876CD0">
        <w:t>he will also receive a one</w:t>
      </w:r>
      <w:r w:rsidR="00F11AC7">
        <w:noBreakHyphen/>
      </w:r>
      <w:r w:rsidRPr="00876CD0">
        <w:t>yea</w:t>
      </w:r>
      <w:r w:rsidR="002A59FC">
        <w:t>r lease to drive a MINI Cooper</w:t>
      </w:r>
      <w:r w:rsidRPr="00876CD0">
        <w:t>; and</w:t>
      </w: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76CD0">
        <w:t xml:space="preserve">Whereas, </w:t>
      </w:r>
      <w:r w:rsidR="004C023C">
        <w:t>in recognition of her outstanding achievement, Haecherl</w:t>
      </w:r>
      <w:r w:rsidRPr="00876CD0">
        <w:t xml:space="preserve"> will</w:t>
      </w:r>
      <w:r w:rsidR="004C023C">
        <w:t xml:space="preserve"> </w:t>
      </w:r>
      <w:r w:rsidRPr="00876CD0">
        <w:t xml:space="preserve">be the featured guest at the </w:t>
      </w:r>
      <w:r w:rsidR="00F11AC7">
        <w:t xml:space="preserve">Charleston </w:t>
      </w:r>
      <w:r w:rsidRPr="00876CD0">
        <w:t>RiverDogs</w:t>
      </w:r>
      <w:r w:rsidR="00F11AC7">
        <w:t>’</w:t>
      </w:r>
      <w:r w:rsidRPr="00876CD0">
        <w:t xml:space="preserve"> </w:t>
      </w:r>
      <w:r w:rsidR="00F11AC7" w:rsidRPr="00876CD0">
        <w:t xml:space="preserve">Educators’ </w:t>
      </w:r>
      <w:r w:rsidR="00F11AC7" w:rsidRPr="00876CD0">
        <w:lastRenderedPageBreak/>
        <w:t>Night</w:t>
      </w:r>
      <w:r w:rsidR="00F11AC7">
        <w:t xml:space="preserve"> </w:t>
      </w:r>
      <w:r w:rsidRPr="00876CD0">
        <w:t xml:space="preserve">on May 4, 2018. Before the </w:t>
      </w:r>
      <w:r w:rsidR="00F11AC7">
        <w:t xml:space="preserve">baseball </w:t>
      </w:r>
      <w:r w:rsidRPr="00876CD0">
        <w:t>game, she will take a ride in her MINI Cooper and toss the ceremonial first pitch; and</w:t>
      </w:r>
    </w:p>
    <w:p w:rsidR="001D3216" w:rsidRDefault="001D3216" w:rsidP="001D3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7553D">
        <w:rPr>
          <w:rFonts w:eastAsia="Times New Roman"/>
        </w:rPr>
        <w:t xml:space="preserve">the members of the South Carolina Senate are grateful for the passion and dedication that Stephanie Haecherl has shown in serving the </w:t>
      </w:r>
      <w:r w:rsidR="00660508">
        <w:rPr>
          <w:rFonts w:eastAsia="Times New Roman"/>
        </w:rPr>
        <w:t>people and</w:t>
      </w:r>
      <w:r w:rsidR="00A7553D">
        <w:rPr>
          <w:rFonts w:eastAsia="Times New Roman"/>
        </w:rPr>
        <w:t xml:space="preserve"> the State of South Carolina</w:t>
      </w:r>
      <w:r>
        <w:rPr>
          <w:rFonts w:eastAsia="Times New Roman"/>
        </w:rPr>
        <w:t>.  Now, therefore,</w:t>
      </w: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D3216">
        <w:rPr>
          <w:rFonts w:eastAsia="Times New Roman"/>
        </w:rPr>
        <w:t xml:space="preserve">the members of the South Carolina Senate, by this resolution, </w:t>
      </w:r>
      <w:r w:rsidR="00B967DD">
        <w:rPr>
          <w:rFonts w:eastAsia="Times New Roman"/>
        </w:rPr>
        <w:t>congratulate Stephanie Haecherl for being named the 2018 Charleston County School District Teacher of the Year</w:t>
      </w:r>
      <w:r w:rsidR="00660508">
        <w:rPr>
          <w:rFonts w:eastAsia="Times New Roman"/>
        </w:rPr>
        <w:t xml:space="preserve"> and commend her many years of dedicated public service to the children of this State</w:t>
      </w:r>
      <w:r>
        <w:rPr>
          <w:rFonts w:eastAsia="Times New Roman"/>
        </w:rPr>
        <w:t>.</w:t>
      </w: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879" w:rsidRPr="00522CE0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D3216">
        <w:rPr>
          <w:rFonts w:eastAsia="Times New Roman"/>
        </w:rPr>
        <w:t>Stephanie Haecherl</w:t>
      </w:r>
      <w:r>
        <w:rPr>
          <w:rFonts w:eastAsia="Times New Roman"/>
        </w:rPr>
        <w:t>.</w:t>
      </w:r>
    </w:p>
    <w:p w:rsidR="00231871" w:rsidRDefault="00F11AC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43B5F" w:rsidRDefault="00D43B5F" w:rsidP="00D43B5F">
      <w:pPr>
        <w:suppressAutoHyphens/>
        <w:jc w:val="both"/>
        <w:rPr>
          <w:rFonts w:eastAsia="Times New Roman"/>
        </w:rPr>
      </w:pPr>
    </w:p>
    <w:sectPr w:rsidR="00D43B5F" w:rsidSect="00D43B5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7DC" w:rsidRDefault="00EB67DC" w:rsidP="00522CE0">
      <w:r>
        <w:separator/>
      </w:r>
    </w:p>
  </w:endnote>
  <w:endnote w:type="continuationSeparator" w:id="0">
    <w:p w:rsidR="00EB67DC" w:rsidRDefault="00EB67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21E6A4-7487-42DA-A1AE-4460392058FE}"/>
    <w:embedBold r:id="rId2" w:fontKey="{F496339A-9626-4B31-A71F-9C5BC047DA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01FDAF-E8F3-4753-A5E0-34E07A1C60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ED7735-946F-46F1-B26F-5F094D34A8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871" w:rsidRPr="00D43B5F" w:rsidRDefault="00D43B5F" w:rsidP="00D43B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7DC" w:rsidRDefault="00EB67DC" w:rsidP="00522CE0">
      <w:r>
        <w:separator/>
      </w:r>
    </w:p>
  </w:footnote>
  <w:footnote w:type="continuationSeparator" w:id="0">
    <w:p w:rsidR="00EB67DC" w:rsidRDefault="00EB67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STEP.KMM.GEC"/>
    <w:docVar w:name="CoverAttorneyInitials" w:val="KMM"/>
    <w:docVar w:name="CoverAttorneyLastName" w:val="Moffitt"/>
    <w:docVar w:name="CoverBillType" w:val="r"/>
    <w:docVar w:name="CoverSenator" w:val="GEC"/>
    <w:docVar w:name="dvBillNumber" w:val="1226"/>
    <w:docVar w:name="dvBillNumberPrefix" w:val="S. "/>
    <w:docVar w:name="dvOriginalBody" w:val="Senate"/>
    <w:docVar w:name="fulldraftpath" w:val="L:\S-RES\GEC\022STEP.KMM.GEC.DOCX"/>
    <w:docVar w:name="NameofBody" w:val="S"/>
    <w:docVar w:name="vgroup2" w:val="S-RES"/>
  </w:docVars>
  <w:rsids>
    <w:rsidRoot w:val="00061879"/>
    <w:rsid w:val="00015EE3"/>
    <w:rsid w:val="00042AC1"/>
    <w:rsid w:val="00046516"/>
    <w:rsid w:val="00061879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216"/>
    <w:rsid w:val="001D3BAC"/>
    <w:rsid w:val="00216025"/>
    <w:rsid w:val="00231871"/>
    <w:rsid w:val="00245C4E"/>
    <w:rsid w:val="002A59FC"/>
    <w:rsid w:val="002C1321"/>
    <w:rsid w:val="002C2031"/>
    <w:rsid w:val="002C5896"/>
    <w:rsid w:val="002D3BED"/>
    <w:rsid w:val="00307C2B"/>
    <w:rsid w:val="00315D04"/>
    <w:rsid w:val="0038257A"/>
    <w:rsid w:val="00383247"/>
    <w:rsid w:val="003D6E2B"/>
    <w:rsid w:val="003E52F0"/>
    <w:rsid w:val="003E7597"/>
    <w:rsid w:val="0041066D"/>
    <w:rsid w:val="00413EBF"/>
    <w:rsid w:val="0044020F"/>
    <w:rsid w:val="00450668"/>
    <w:rsid w:val="00454138"/>
    <w:rsid w:val="004813A2"/>
    <w:rsid w:val="00481CD8"/>
    <w:rsid w:val="004952FA"/>
    <w:rsid w:val="004B6A22"/>
    <w:rsid w:val="004C023C"/>
    <w:rsid w:val="004D7F37"/>
    <w:rsid w:val="00522CE0"/>
    <w:rsid w:val="00541951"/>
    <w:rsid w:val="00553379"/>
    <w:rsid w:val="00565148"/>
    <w:rsid w:val="00570403"/>
    <w:rsid w:val="00593361"/>
    <w:rsid w:val="005A1BCD"/>
    <w:rsid w:val="005A413B"/>
    <w:rsid w:val="005A5017"/>
    <w:rsid w:val="005A648C"/>
    <w:rsid w:val="005F07AC"/>
    <w:rsid w:val="005F1745"/>
    <w:rsid w:val="005F1D0D"/>
    <w:rsid w:val="00660508"/>
    <w:rsid w:val="006A1802"/>
    <w:rsid w:val="006C0CBB"/>
    <w:rsid w:val="006C74EA"/>
    <w:rsid w:val="00720D40"/>
    <w:rsid w:val="007318D4"/>
    <w:rsid w:val="00765784"/>
    <w:rsid w:val="00793263"/>
    <w:rsid w:val="007A4390"/>
    <w:rsid w:val="007E5CB7"/>
    <w:rsid w:val="008314D2"/>
    <w:rsid w:val="00865C97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553D"/>
    <w:rsid w:val="00A86015"/>
    <w:rsid w:val="00A9594E"/>
    <w:rsid w:val="00AC0935"/>
    <w:rsid w:val="00AE59C8"/>
    <w:rsid w:val="00B10098"/>
    <w:rsid w:val="00B35F38"/>
    <w:rsid w:val="00B5790D"/>
    <w:rsid w:val="00B945C5"/>
    <w:rsid w:val="00B967DD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0616"/>
    <w:rsid w:val="00CF2C98"/>
    <w:rsid w:val="00CF45A1"/>
    <w:rsid w:val="00D1088B"/>
    <w:rsid w:val="00D1286F"/>
    <w:rsid w:val="00D14DE6"/>
    <w:rsid w:val="00D156D2"/>
    <w:rsid w:val="00D35486"/>
    <w:rsid w:val="00D43B5F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07B7"/>
    <w:rsid w:val="00EB47AE"/>
    <w:rsid w:val="00EB5A03"/>
    <w:rsid w:val="00EB67DC"/>
    <w:rsid w:val="00EC34E1"/>
    <w:rsid w:val="00F0234A"/>
    <w:rsid w:val="00F05CF2"/>
    <w:rsid w:val="00F11AC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CCC9B19-35BE-4D68-A587-889E349E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1</Pages>
  <Words>363</Words>
  <Characters>1862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1226 Text of Previous Version (May 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2018-05-03T17:09:00Z</dcterms:created>
  <dcterms:modified xsi:type="dcterms:W3CDTF">2018-05-03T17:09:00Z</dcterms:modified>
</cp:coreProperties>
</file>