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35D" w:rsidRDefault="00D033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5E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ONE HUNDREDTH ANNIVERSARY OF THE SIGNING OF THE AGREEMENT ENDING HOSTILITIES IN THE CONFLICT KNOWN AS THE GREAT WAR, OR WORLD WAR I, TO EXPRESS THE GRATITUDE OF THE PEOPLE OF SOUTH CAROLINA FOR THOSE WHO VALIANTLY SERVED THIS COUNTRY DURING THAT CONFLICT, AND TO DECLARE SUNDAY, NOVEMBER 11, 2018, AS “ARMISTICE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80B" w:rsidRDefault="003625E4"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280B">
        <w:t>the people of South Carolina are committed to recognizing and honoring those who have served our great nation during all conflicts in which it has been involved; and</w:t>
      </w:r>
    </w:p>
    <w:p w:rsidR="002E280B"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80B"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2018, it is particularly appropriate to pay special tribute to those Americans who served during World War I, also known as the Great War, on this the one hundredth anniversary of the end of America</w:t>
      </w:r>
      <w:r w:rsidRPr="002E280B">
        <w:t>’</w:t>
      </w:r>
      <w:r>
        <w:t>s involvement in that war; and</w:t>
      </w:r>
    </w:p>
    <w:p w:rsidR="002E280B"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5E4"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date of the signing of the agreement ending the hostilities of the Great War, November 11, 1918, was referred to as Armistice Day, and that date continued to be so named until 1954.</w:t>
      </w:r>
      <w:r w:rsidR="003625E4">
        <w:t xml:space="preserve">  Now, therefore,</w:t>
      </w:r>
    </w:p>
    <w:p w:rsidR="003625E4" w:rsidRDefault="00362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5E4" w:rsidRDefault="00362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25E4" w:rsidRDefault="00362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41" w:rsidRDefault="003625E4" w:rsidP="006859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E280B">
        <w:rPr>
          <w:color w:val="000000" w:themeColor="text1"/>
        </w:rPr>
        <w:t xml:space="preserve">the members of the South Carolina Senate, by this resolution, </w:t>
      </w:r>
      <w:r w:rsidR="002E280B">
        <w:t xml:space="preserve">celebrate the one hundredth anniversary of the signing of the agreement ending hostilities in the conflict known as the Great War, or World War I, express the gratitude of the people of South Carolina for those who valiantly served this country during that </w:t>
      </w:r>
      <w:r w:rsidR="002E280B">
        <w:lastRenderedPageBreak/>
        <w:t>conflict, and declare Sunday, November 11, 2018, as “Armistice Day” in South Carolina.</w:t>
      </w:r>
    </w:p>
    <w:p w:rsidR="000E2C26" w:rsidRDefault="002E280B" w:rsidP="006859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335D" w:rsidRDefault="00D0335D" w:rsidP="00D0335D">
      <w:pPr>
        <w:keepNext/>
        <w:suppressAutoHyphens/>
      </w:pPr>
    </w:p>
    <w:sectPr w:rsidR="00D0335D" w:rsidSect="00D033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5E4" w:rsidRDefault="003625E4" w:rsidP="009F0C77">
      <w:r>
        <w:separator/>
      </w:r>
    </w:p>
  </w:endnote>
  <w:endnote w:type="continuationSeparator" w:id="0">
    <w:p w:rsidR="003625E4" w:rsidRDefault="003625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68309F-F4EC-4A9D-83EF-15DB37453E52}"/>
    <w:embedBold r:id="rId2" w:fontKey="{A055E374-C83D-4BAD-838D-482D8A05310E}"/>
  </w:font>
  <w:font w:name="Calibri">
    <w:panose1 w:val="020F0502020204030204"/>
    <w:charset w:val="00"/>
    <w:family w:val="swiss"/>
    <w:pitch w:val="variable"/>
    <w:sig w:usb0="E00002FF" w:usb1="4000ACFF" w:usb2="00000001" w:usb3="00000000" w:csb0="0000019F" w:csb1="00000000"/>
    <w:embedRegular r:id="rId3" w:fontKey="{54B6C62A-D599-47A7-80AA-AAA5401BA116}"/>
  </w:font>
  <w:font w:name="Segoe UI">
    <w:panose1 w:val="020B0502040204020203"/>
    <w:charset w:val="00"/>
    <w:family w:val="swiss"/>
    <w:pitch w:val="variable"/>
    <w:sig w:usb0="E10022FF" w:usb1="C000E47F" w:usb2="00000029" w:usb3="00000000" w:csb0="000001DF" w:csb1="00000000"/>
    <w:embedRegular r:id="rId4" w:fontKey="{771F21FF-1C1A-40BC-816C-82417CD2CB52}"/>
  </w:font>
  <w:font w:name="Cambria">
    <w:panose1 w:val="02040503050406030204"/>
    <w:charset w:val="00"/>
    <w:family w:val="roman"/>
    <w:pitch w:val="variable"/>
    <w:sig w:usb0="E00002FF" w:usb1="400004FF" w:usb2="00000000" w:usb3="00000000" w:csb0="0000019F" w:csb1="00000000"/>
    <w:embedRegular r:id="rId5" w:fontKey="{142359A3-8E6F-40FD-94B3-2284F23E6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26" w:rsidRPr="00D0335D" w:rsidRDefault="00D0335D" w:rsidP="00D0335D">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5E4" w:rsidRDefault="003625E4" w:rsidP="009F0C77">
      <w:r>
        <w:separator/>
      </w:r>
    </w:p>
  </w:footnote>
  <w:footnote w:type="continuationSeparator" w:id="0">
    <w:p w:rsidR="003625E4" w:rsidRDefault="003625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94CM18"/>
    <w:docVar w:name="CoverBillType" w:val="r"/>
    <w:docVar w:name="DocPath" w:val="L:\Council\bills\BBM\9794CM18.DOCX"/>
    <w:docVar w:name="dvBillNumber" w:val="1246"/>
    <w:docVar w:name="dvBillNumberPrefix" w:val="S. "/>
    <w:docVar w:name="dvOriginalBody" w:val="Senate"/>
    <w:docVar w:name="dvSteno" w:val="BBM"/>
    <w:docVar w:name="NameofBody" w:val="s"/>
    <w:docVar w:name="vGroup2" w:val="Council"/>
  </w:docVars>
  <w:rsids>
    <w:rsidRoot w:val="003625E4"/>
    <w:rsid w:val="000263D9"/>
    <w:rsid w:val="00026C9A"/>
    <w:rsid w:val="000965A1"/>
    <w:rsid w:val="000C487D"/>
    <w:rsid w:val="000E1785"/>
    <w:rsid w:val="000E2C2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80B"/>
    <w:rsid w:val="00325348"/>
    <w:rsid w:val="003625E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5941"/>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40F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335D"/>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3C6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6B3ED-D43A-4422-9BCC-32B471305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9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F4936-B4C5-4299-A6AB-164CF299D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245</Words>
  <Characters>1209</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1246 Text of Previous Version (May 9, 2018) - South Carolina Legislature Online</dc:title>
  <dc:subject/>
  <dc:creator>BRENDA MELTON</dc:creator>
  <cp:keywords/>
  <dc:description/>
  <cp:lastModifiedBy>S Volk</cp:lastModifiedBy>
  <cp:revision>2</cp:revision>
  <cp:lastPrinted>2018-05-08T20:28:00Z</cp:lastPrinted>
  <dcterms:created xsi:type="dcterms:W3CDTF">2018-05-09T15:47:00Z</dcterms:created>
  <dcterms:modified xsi:type="dcterms:W3CDTF">2018-05-09T15:47:00Z</dcterms:modified>
</cp:coreProperties>
</file>