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64F1" w:rsidRPr="00522CE0" w:rsidRDefault="00F464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66D1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1D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496CDD">
        <w:rPr>
          <w:rFonts w:eastAsia="Times New Roman"/>
        </w:rPr>
        <w:t xml:space="preserve">TITLE 6 OF </w:t>
      </w:r>
      <w:r>
        <w:rPr>
          <w:rFonts w:eastAsia="Times New Roman"/>
        </w:rPr>
        <w:t>THE 1976 CODE</w:t>
      </w:r>
      <w:r w:rsidR="00496CDD">
        <w:rPr>
          <w:rFonts w:eastAsia="Times New Roman"/>
        </w:rPr>
        <w:t>,</w:t>
      </w:r>
      <w:r>
        <w:rPr>
          <w:rFonts w:eastAsia="Times New Roman"/>
        </w:rPr>
        <w:t xml:space="preserve"> RELATING TO LOCAL GOVERNMENTS, </w:t>
      </w:r>
      <w:r w:rsidR="00496CDD">
        <w:rPr>
          <w:rFonts w:eastAsia="Times New Roman"/>
        </w:rPr>
        <w:t xml:space="preserve">BY ADDING CHAPTER 39, TO ENACT THE SOUTH CAROLINA </w:t>
      </w:r>
      <w:r>
        <w:rPr>
          <w:rFonts w:eastAsia="Times New Roman"/>
        </w:rPr>
        <w:t>COMMERCIAL-PROPERTY ASSESSED CLEAN ENERGY ACT (C-PACE)</w:t>
      </w:r>
      <w:r w:rsidR="00496CDD">
        <w:rPr>
          <w:rFonts w:eastAsia="Times New Roman"/>
        </w:rPr>
        <w:t>,</w:t>
      </w:r>
      <w:r>
        <w:rPr>
          <w:rFonts w:eastAsia="Times New Roman"/>
        </w:rPr>
        <w:t xml:space="preserve"> TO PROVIDE THAT </w:t>
      </w:r>
      <w:r w:rsidRPr="00256305">
        <w:rPr>
          <w:color w:val="000000" w:themeColor="text1"/>
          <w:u w:color="000000" w:themeColor="text1"/>
        </w:rPr>
        <w:t>GOVERNING BODIES MAY ESTABLISH A DISTRICT BY ADOPTION OF AN ORDINANCE FOR THE PURPOSE OF PROMOTING, ENCOURAGING, AND FACILITATING CLEAN ENERGY IMPROVEMENTS WITHIN ITS GEOGRAPHIC AREA; TO PROVIDE REQUIREMENTS TO BE INCLUDED IN THE ORDINANCE; TO PROVIDE THAT MEMBERS OF THE DISTRICT AND OWNERS OF QUALIFYING REAL PROPERTY MAY VOLUNTARILY EXECUTE A WRITTEN AGREEMENT TO PARTICIPATE IN THE COMMERCIAL</w:t>
      </w:r>
      <w:r>
        <w:rPr>
          <w:color w:val="000000" w:themeColor="text1"/>
          <w:u w:color="000000" w:themeColor="text1"/>
        </w:rPr>
        <w:noBreakHyphen/>
      </w:r>
      <w:r w:rsidRPr="00256305">
        <w:rPr>
          <w:color w:val="000000" w:themeColor="text1"/>
          <w:u w:color="000000" w:themeColor="text1"/>
        </w:rPr>
        <w:t>PROPERTY ASSESSED CLEAN ENERGY PROGRAM; TO PROVIDE THAT THE GOVERNING BODY HAS THE AUTHORITY TO IMPOSE AN ASSESSMENT ON THE QUALIFYING REAL PROPERTY; TO PROVIDE THAT THE ASSESSMENT SHALL CONSTITUTE A C</w:t>
      </w:r>
      <w:r>
        <w:rPr>
          <w:color w:val="000000" w:themeColor="text1"/>
          <w:u w:color="000000" w:themeColor="text1"/>
        </w:rPr>
        <w:noBreakHyphen/>
      </w:r>
      <w:r w:rsidRPr="00256305">
        <w:rPr>
          <w:color w:val="000000" w:themeColor="text1"/>
          <w:u w:color="000000" w:themeColor="text1"/>
        </w:rPr>
        <w:t>PACE LIEN AGAINST THE QUALIFYING REAL PROPERTY UNTIL PAID</w:t>
      </w:r>
      <w:r w:rsidR="00496CDD">
        <w:rPr>
          <w:color w:val="000000" w:themeColor="text1"/>
          <w:u w:color="000000" w:themeColor="text1"/>
        </w:rPr>
        <w:t>,</w:t>
      </w:r>
      <w:r w:rsidRPr="00256305">
        <w:rPr>
          <w:color w:val="000000" w:themeColor="text1"/>
          <w:u w:color="000000" w:themeColor="text1"/>
        </w:rPr>
        <w:t xml:space="preserve"> SUBJECT TO THE CONSENT OF EXISTING MORTGAGEES; TO PROVIDE HOW CLEAN ENERGY IMPROVEMENTS MAY BE FINANCED; TO PROVIDE THAT CLEAN ENERGY IMPROVEMENTS MUST MEET ALL APPLICABLE SAFETY, PERFORMANCE, INTERCONNECTION, AND RELIABILITY STANDARDS;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66D19" w:rsidRDefault="00D66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66D19" w:rsidRDefault="00D66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SECTION</w:t>
      </w:r>
      <w:r w:rsidRPr="000F7451">
        <w:rPr>
          <w:rFonts w:eastAsia="Times New Roman"/>
        </w:rPr>
        <w:tab/>
        <w:t>1.</w:t>
      </w:r>
      <w:r w:rsidRPr="000F7451">
        <w:rPr>
          <w:rFonts w:eastAsia="Times New Roman"/>
        </w:rPr>
        <w:tab/>
        <w:t>Title 6 of the 1976 Code is amended by adding:</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Default="0012138C" w:rsidP="00BC2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t>“</w:t>
      </w:r>
      <w:r w:rsidR="000F7451" w:rsidRPr="000F7451">
        <w:rPr>
          <w:rFonts w:eastAsia="Times New Roman"/>
        </w:rPr>
        <w:t>Chapter 39</w:t>
      </w:r>
    </w:p>
    <w:p w:rsidR="00BE2FC3" w:rsidRDefault="00BE2FC3" w:rsidP="00BC2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14C17" w:rsidRDefault="00BE2FC3" w:rsidP="00BC2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Sou</w:t>
      </w:r>
      <w:r w:rsidR="00014C17">
        <w:rPr>
          <w:rFonts w:eastAsia="Times New Roman"/>
        </w:rPr>
        <w:t>th Carolina Commercial-Property</w:t>
      </w:r>
    </w:p>
    <w:p w:rsidR="00BE2FC3" w:rsidRDefault="00BE2FC3" w:rsidP="00BC2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Assessed Clean Energy Act</w:t>
      </w:r>
    </w:p>
    <w:p w:rsidR="00BE2FC3" w:rsidRPr="000F7451" w:rsidRDefault="00BE2FC3" w:rsidP="00BC2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10.</w:t>
      </w:r>
      <w:r w:rsidRPr="000F7451">
        <w:rPr>
          <w:rFonts w:eastAsia="Times New Roman"/>
        </w:rPr>
        <w:tab/>
        <w:t>This chapter may be cited as the ‘South Carolina Commercial Property Assessed Clean Energy Act</w:t>
      </w:r>
      <w:r w:rsidR="00BD6FCC">
        <w:rPr>
          <w:rFonts w:eastAsia="Times New Roman"/>
        </w:rPr>
        <w:t>.</w:t>
      </w:r>
      <w:r w:rsidRPr="000F7451">
        <w:rPr>
          <w:rFonts w:eastAsia="Times New Roman"/>
        </w:rPr>
        <w:t>’</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3606F"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6-39-</w:t>
      </w:r>
      <w:r w:rsidR="000F7451" w:rsidRPr="000F7451">
        <w:rPr>
          <w:rFonts w:eastAsia="Times New Roman"/>
        </w:rPr>
        <w:t>20.</w:t>
      </w:r>
      <w:r w:rsidR="000F7451" w:rsidRPr="000F7451">
        <w:rPr>
          <w:rFonts w:eastAsia="Times New Roman"/>
        </w:rPr>
        <w:tab/>
        <w:t>(A)</w:t>
      </w:r>
      <w:r w:rsidR="000F7451" w:rsidRPr="000F7451">
        <w:rPr>
          <w:rFonts w:eastAsia="Times New Roman"/>
        </w:rPr>
        <w:tab/>
        <w:t>For the purposes of this chapter:</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 xml:space="preserve">‘Assessment’ means a charge against real property belonging to an owner within a district created pursuant to this chapter. </w:t>
      </w:r>
      <w:r w:rsidR="00BD6FCC">
        <w:rPr>
          <w:rFonts w:eastAsia="Times New Roman"/>
        </w:rPr>
        <w:t>An</w:t>
      </w:r>
      <w:r w:rsidRPr="000F7451">
        <w:rPr>
          <w:rFonts w:eastAsia="Times New Roman"/>
        </w:rPr>
        <w:t xml:space="preserve"> assessment must be made only upon qualifying real property located within </w:t>
      </w:r>
      <w:r w:rsidR="00BD6FCC">
        <w:rPr>
          <w:rFonts w:eastAsia="Times New Roman"/>
        </w:rPr>
        <w:t>a</w:t>
      </w:r>
      <w:r w:rsidRPr="000F7451">
        <w:rPr>
          <w:rFonts w:eastAsia="Times New Roman"/>
        </w:rPr>
        <w:t xml:space="preserve"> district and </w:t>
      </w:r>
      <w:r w:rsidR="00BD6FCC">
        <w:rPr>
          <w:rFonts w:eastAsia="Times New Roman"/>
        </w:rPr>
        <w:t>when the</w:t>
      </w:r>
      <w:r w:rsidRPr="000F7451">
        <w:rPr>
          <w:rFonts w:eastAsia="Times New Roman"/>
        </w:rPr>
        <w:t xml:space="preserve"> owner has executed a written agreement with the governing body agreeing to the assessment. An assessment imposed in this chapter remains valid and enforceable even if there is a later sale or transfer of property, or a part of it. The rates of assessment within a district need not be uniform.</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t>‘C PACE’ means Commercial Property Assessed Clean Energy.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(3)</w:t>
      </w:r>
      <w:r w:rsidRPr="000F7451">
        <w:rPr>
          <w:rFonts w:eastAsia="Times New Roman"/>
        </w:rPr>
        <w:tab/>
        <w:t>‘Clean energy improvement’ means a water efficiency measure</w:t>
      </w:r>
      <w:r w:rsidR="00BD6FCC">
        <w:rPr>
          <w:rFonts w:eastAsia="Times New Roman"/>
        </w:rPr>
        <w:t>;</w:t>
      </w:r>
      <w:r w:rsidRPr="000F7451">
        <w:rPr>
          <w:rFonts w:eastAsia="Times New Roman"/>
        </w:rPr>
        <w:t xml:space="preserve"> energy efficiency measure</w:t>
      </w:r>
      <w:r w:rsidR="00BD6FCC">
        <w:rPr>
          <w:rFonts w:eastAsia="Times New Roman"/>
        </w:rPr>
        <w:t>;</w:t>
      </w:r>
      <w:r w:rsidRPr="000F7451">
        <w:rPr>
          <w:rFonts w:eastAsia="Times New Roman"/>
        </w:rPr>
        <w:t xml:space="preserve"> or fixture, product, device, or interacting group of fixtures, products, or devices on the customer’s side of the meter that use one or more clean energy resources or renewable energy resources to generate electricity or create heat or cooling. Clean energy improvements must be permanently fixed to the property and cannot be removed from the property in the event of a change of ownership.</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(4)</w:t>
      </w:r>
      <w:r w:rsidRPr="000F7451">
        <w:rPr>
          <w:rFonts w:eastAsia="Times New Roman"/>
        </w:rPr>
        <w:tab/>
        <w:t>‘Clean energy resource’ means a source of energy that includes, but is not limited to, natural gas, fuel cells, hydrogen storage, battery storage, thermal storage, load control switches, production and conversion technologies, alternative vehicle fueling equipment and charging stations, hydropower, and alternative fuels.</w:t>
      </w:r>
    </w:p>
    <w:p w:rsidR="007B0274"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(5)</w:t>
      </w:r>
      <w:r w:rsidRPr="000F7451">
        <w:rPr>
          <w:rFonts w:eastAsia="Times New Roman"/>
        </w:rPr>
        <w:tab/>
        <w:t xml:space="preserve">‘District’ means a clean energy financing district formed pursuant to this chapter by a governing body </w:t>
      </w:r>
      <w:r w:rsidR="008D178C">
        <w:rPr>
          <w:rFonts w:eastAsia="Times New Roman"/>
        </w:rPr>
        <w:t xml:space="preserve">and </w:t>
      </w:r>
      <w:r w:rsidRPr="000F7451">
        <w:rPr>
          <w:rFonts w:eastAsia="Times New Roman"/>
        </w:rPr>
        <w:t>that lies within the governing body’s jurisdictional boundaries. A district may be comprised of noncontiguous parcels of land. A governing body may create more than one district under this program</w:t>
      </w:r>
      <w:r w:rsidR="008D178C">
        <w:rPr>
          <w:rFonts w:eastAsia="Times New Roman"/>
        </w:rPr>
        <w:t>,</w:t>
      </w:r>
      <w:r w:rsidRPr="000F7451">
        <w:rPr>
          <w:rFonts w:eastAsia="Times New Roman"/>
        </w:rPr>
        <w:t xml:space="preserve"> and districts may be separat</w:t>
      </w:r>
      <w:r w:rsidR="007B0274">
        <w:rPr>
          <w:rFonts w:eastAsia="Times New Roman"/>
        </w:rPr>
        <w:t>e, overlapping, or coterminous.</w:t>
      </w:r>
    </w:p>
    <w:p w:rsidR="000F7451" w:rsidRPr="000F7451" w:rsidRDefault="007B0274"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0F7451" w:rsidRPr="000F7451">
        <w:rPr>
          <w:rFonts w:eastAsia="Times New Roman"/>
        </w:rPr>
        <w:t>(6)</w:t>
      </w:r>
      <w:r>
        <w:rPr>
          <w:rFonts w:eastAsia="Times New Roman"/>
        </w:rPr>
        <w:tab/>
      </w:r>
      <w:r w:rsidR="000F7451" w:rsidRPr="000F7451">
        <w:rPr>
          <w:rFonts w:eastAsia="Times New Roman"/>
        </w:rPr>
        <w:t xml:space="preserve">‘Energy efficiency measure’ means equipment, devices, or materials intended to decrease energy consumption, including, but not limited to, upgrades to a building envelope such as insulation </w:t>
      </w:r>
      <w:r w:rsidR="000F7451" w:rsidRPr="000F7451">
        <w:rPr>
          <w:rFonts w:eastAsia="Times New Roman"/>
        </w:rPr>
        <w:lastRenderedPageBreak/>
        <w:t>and glazing; improvements in heating, ventilating</w:t>
      </w:r>
      <w:r w:rsidR="008D178C">
        <w:rPr>
          <w:rFonts w:eastAsia="Times New Roman"/>
        </w:rPr>
        <w:t>,</w:t>
      </w:r>
      <w:r w:rsidR="000F7451" w:rsidRPr="000F7451">
        <w:rPr>
          <w:rFonts w:eastAsia="Times New Roman"/>
        </w:rPr>
        <w:t xml:space="preserve"> and cooling systems; automated energy control systems; improved lighting, including daylighting; energy recovery systems; combined heat and power systems; or any other utility cost savings measure approved by the governing body.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w:t>
      </w:r>
      <w:r w:rsidR="007B0274">
        <w:rPr>
          <w:rFonts w:eastAsia="Times New Roman"/>
        </w:rPr>
        <w:t>7</w:t>
      </w:r>
      <w:r w:rsidRPr="000F7451">
        <w:rPr>
          <w:rFonts w:eastAsia="Times New Roman"/>
        </w:rPr>
        <w:t>)</w:t>
      </w:r>
      <w:r w:rsidRPr="000F7451">
        <w:rPr>
          <w:rFonts w:eastAsia="Times New Roman"/>
        </w:rPr>
        <w:tab/>
        <w:t>‘Governing body’ means, as appropriate, the county council or councils with authority over the geographic area in which the district lies and acting pursuant to the provisions of this chapter.</w:t>
      </w:r>
    </w:p>
    <w:p w:rsidR="000F7451" w:rsidRPr="000F7451" w:rsidRDefault="007B0274"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sidR="000F7451" w:rsidRPr="000F7451">
        <w:rPr>
          <w:rFonts w:eastAsia="Times New Roman"/>
        </w:rPr>
        <w:t>)</w:t>
      </w:r>
      <w:r w:rsidR="000F7451" w:rsidRPr="000F7451">
        <w:rPr>
          <w:rFonts w:eastAsia="Times New Roman"/>
        </w:rPr>
        <w:tab/>
        <w:t xml:space="preserve">‘Owner’ means an owner of qualifying real property whose name appears on the county tax records as an owner of real estate, who desires to execute clean energy improvements and provides consent to an assessment against the qualifying real property to finance clean energy improvements. </w:t>
      </w:r>
    </w:p>
    <w:p w:rsidR="000F7451" w:rsidRPr="000F7451" w:rsidRDefault="007B0274"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sidR="000F7451" w:rsidRPr="000F7451">
        <w:rPr>
          <w:rFonts w:eastAsia="Times New Roman"/>
        </w:rPr>
        <w:t>)</w:t>
      </w:r>
      <w:r w:rsidR="000F7451" w:rsidRPr="000F7451">
        <w:rPr>
          <w:rFonts w:eastAsia="Times New Roman"/>
        </w:rPr>
        <w:tab/>
        <w:t>‘Program’ or ‘C PACE program’ means a program established by a governing body to administer commercial property assessed clean energy financing within a district. Such program may be administered by the governing body or by a third party for such program administration services.</w:t>
      </w:r>
    </w:p>
    <w:p w:rsidR="000F7451" w:rsidRPr="000F7451" w:rsidRDefault="007B0274"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(10</w:t>
      </w:r>
      <w:r w:rsidR="000F7451" w:rsidRPr="000F7451">
        <w:rPr>
          <w:rFonts w:eastAsia="Times New Roman"/>
        </w:rPr>
        <w:t>)</w:t>
      </w:r>
      <w:r w:rsidR="000F7451" w:rsidRPr="000F7451">
        <w:rPr>
          <w:rFonts w:eastAsia="Times New Roman"/>
        </w:rPr>
        <w:tab/>
        <w:t>‘Program administration services’ mean services provided by a governing body or by a third party, including</w:t>
      </w:r>
      <w:r w:rsidR="005F6184">
        <w:rPr>
          <w:rFonts w:eastAsia="Times New Roman"/>
        </w:rPr>
        <w:t>,</w:t>
      </w:r>
      <w:r w:rsidR="000F7451" w:rsidRPr="000F7451">
        <w:rPr>
          <w:rFonts w:eastAsia="Times New Roman"/>
        </w:rPr>
        <w:t xml:space="preserve"> but not limited to</w:t>
      </w:r>
      <w:r w:rsidR="005F6184">
        <w:rPr>
          <w:rFonts w:eastAsia="Times New Roman"/>
        </w:rPr>
        <w:t>,</w:t>
      </w:r>
      <w:r w:rsidR="000F7451" w:rsidRPr="000F7451">
        <w:rPr>
          <w:rFonts w:eastAsia="Times New Roman"/>
        </w:rPr>
        <w:t xml:space="preserve"> assessment, collection of payments, and enforcement of delinquency.</w:t>
      </w:r>
    </w:p>
    <w:p w:rsidR="000F7451" w:rsidRPr="000F7451" w:rsidRDefault="007B0274"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(11</w:t>
      </w:r>
      <w:r w:rsidR="000F7451" w:rsidRPr="000F7451">
        <w:rPr>
          <w:rFonts w:eastAsia="Times New Roman"/>
        </w:rPr>
        <w:t>)</w:t>
      </w:r>
      <w:r w:rsidR="000F7451" w:rsidRPr="000F7451">
        <w:rPr>
          <w:rFonts w:eastAsia="Times New Roman"/>
        </w:rPr>
        <w:tab/>
        <w:t>‘Qualifying real property’ means a commercial property</w:t>
      </w:r>
      <w:r w:rsidR="008D178C">
        <w:rPr>
          <w:rFonts w:eastAsia="Times New Roman"/>
        </w:rPr>
        <w:t>,</w:t>
      </w:r>
      <w:r w:rsidR="000F7451" w:rsidRPr="000F7451">
        <w:rPr>
          <w:rFonts w:eastAsia="Times New Roman"/>
        </w:rPr>
        <w:t xml:space="preserve"> including industrial, agricultural, non</w:t>
      </w:r>
      <w:r w:rsidR="008D178C">
        <w:rPr>
          <w:rFonts w:eastAsia="Times New Roman"/>
        </w:rPr>
        <w:t>-</w:t>
      </w:r>
      <w:r w:rsidR="000F7451" w:rsidRPr="000F7451">
        <w:rPr>
          <w:rFonts w:eastAsia="Times New Roman"/>
        </w:rPr>
        <w:t>profit owned buildings, and multifamily dwellings consisting of five or more units that the governing body has determined, after review, can be benefited by the installation of clean energy improvements. Qualifying real property does not include non</w:t>
      </w:r>
      <w:r w:rsidR="008D178C">
        <w:rPr>
          <w:rFonts w:eastAsia="Times New Roman"/>
        </w:rPr>
        <w:t>-</w:t>
      </w:r>
      <w:r w:rsidR="000F7451" w:rsidRPr="000F7451">
        <w:rPr>
          <w:rFonts w:eastAsia="Times New Roman"/>
        </w:rPr>
        <w:t>profit owned single family residential property. Multifamily dwellings with five or more units must be considered ‘nonresidential’ customer generators to ensure these commercial properties adhere to the capa</w:t>
      </w:r>
      <w:r w:rsidR="005F6184">
        <w:rPr>
          <w:rFonts w:eastAsia="Times New Roman"/>
        </w:rPr>
        <w:t>city restrictions of Section 58-</w:t>
      </w:r>
      <w:r w:rsidR="000F7451" w:rsidRPr="000F7451">
        <w:rPr>
          <w:rFonts w:eastAsia="Times New Roman"/>
        </w:rPr>
        <w:t>40</w:t>
      </w:r>
      <w:r w:rsidR="005F6184">
        <w:rPr>
          <w:rFonts w:eastAsia="Times New Roman"/>
        </w:rPr>
        <w:t>-</w:t>
      </w:r>
      <w:r w:rsidR="000F7451" w:rsidRPr="000F7451">
        <w:rPr>
          <w:rFonts w:eastAsia="Times New Roman"/>
        </w:rPr>
        <w:t>10(C).</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007B0274">
        <w:rPr>
          <w:rFonts w:eastAsia="Times New Roman"/>
        </w:rPr>
        <w:t>2</w:t>
      </w:r>
      <w:r w:rsidRPr="000F7451">
        <w:rPr>
          <w:rFonts w:eastAsia="Times New Roman"/>
        </w:rPr>
        <w:t>)</w:t>
      </w:r>
      <w:r w:rsidRPr="000F7451">
        <w:rPr>
          <w:rFonts w:eastAsia="Times New Roman"/>
        </w:rPr>
        <w:tab/>
        <w:t>‘Renewable energy resource’ means a source of energy that includes, but is not limited to, solar photovoltaic and solar thermal resources, wind resources, low impact hydroelectric resources, geothermal resources, tidal and wave energy resources, recycling resources, hydrogen fuel derived from renewable resources, combined heat and power derived from renewable resources, and biomass resources.</w:t>
      </w:r>
    </w:p>
    <w:p w:rsidR="000F7451" w:rsidRPr="000F7451" w:rsidRDefault="007B0274"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(13</w:t>
      </w:r>
      <w:r w:rsidR="000F7451" w:rsidRPr="000F7451">
        <w:rPr>
          <w:rFonts w:eastAsia="Times New Roman"/>
        </w:rPr>
        <w:t>)</w:t>
      </w:r>
      <w:r w:rsidR="000F7451" w:rsidRPr="000F7451">
        <w:rPr>
          <w:rFonts w:eastAsia="Times New Roman"/>
        </w:rPr>
        <w:tab/>
        <w:t xml:space="preserve">‘Renewable energy facility’ means a facility that generates electric power by the use of a renewable generation resource that was placed in service for use by or to provide power to an electrical utility after January 1, 2016. A renewable energy </w:t>
      </w:r>
      <w:r w:rsidR="000F7451" w:rsidRPr="000F7451">
        <w:rPr>
          <w:rFonts w:eastAsia="Times New Roman"/>
        </w:rPr>
        <w:lastRenderedPageBreak/>
        <w:t>facility also shall mean any incremental capacity</w:t>
      </w:r>
      <w:r w:rsidR="00D226C0">
        <w:rPr>
          <w:rFonts w:eastAsia="Times New Roman"/>
        </w:rPr>
        <w:t>,</w:t>
      </w:r>
      <w:r w:rsidR="000F7451" w:rsidRPr="000F7451">
        <w:rPr>
          <w:rFonts w:eastAsia="Times New Roman"/>
        </w:rPr>
        <w:t xml:space="preserve"> installed after January 1, 2016, that delivers energy fr</w:t>
      </w:r>
      <w:r w:rsidR="00D226C0">
        <w:rPr>
          <w:rFonts w:eastAsia="Times New Roman"/>
        </w:rPr>
        <w:t>om a renewable energy resource.</w:t>
      </w:r>
    </w:p>
    <w:p w:rsidR="000F7451" w:rsidRPr="000F7451" w:rsidRDefault="007B0274"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(14</w:t>
      </w:r>
      <w:r w:rsidR="000F7451" w:rsidRPr="000F7451">
        <w:rPr>
          <w:rFonts w:eastAsia="Times New Roman"/>
        </w:rPr>
        <w:t>)</w:t>
      </w:r>
      <w:r w:rsidR="000F7451" w:rsidRPr="000F7451">
        <w:rPr>
          <w:rFonts w:eastAsia="Times New Roman"/>
        </w:rPr>
        <w:tab/>
        <w:t>‘Water efficiency measure’ means equipment, processes, services, or materials intended to improve water management practices and to decrease water consu</w:t>
      </w:r>
      <w:r w:rsidR="00D226C0">
        <w:rPr>
          <w:rFonts w:eastAsia="Times New Roman"/>
        </w:rPr>
        <w:t>mption, loss, or waste.</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30.</w:t>
      </w:r>
      <w:r w:rsidRPr="000F7451">
        <w:rPr>
          <w:rFonts w:eastAsia="Times New Roman"/>
        </w:rPr>
        <w:tab/>
        <w:t>(A)</w:t>
      </w:r>
      <w:r w:rsidRPr="000F7451">
        <w:rPr>
          <w:rFonts w:eastAsia="Times New Roman"/>
        </w:rPr>
        <w:tab/>
        <w:t>A governing body may establish a district by ordinance for the purpose of promoting, encouraging, and facilitating clean energy improvements within its geographic boundaries.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A combination of governing bodies may establish a district by each governing body: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 xml:space="preserve">adopting an ordinance that provides for the governing body’s participation in the district; and </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t>entering into a joint agreement with one or more other participating governing bodies.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(C)</w:t>
      </w:r>
      <w:r w:rsidRPr="000F7451">
        <w:rPr>
          <w:rFonts w:eastAsia="Times New Roman"/>
        </w:rPr>
        <w:tab/>
        <w:t>A governing body shall define the scope or limitations of projects to be considered in an ordinance.</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40.</w:t>
      </w:r>
      <w:r w:rsidRPr="000F7451">
        <w:rPr>
          <w:rFonts w:eastAsia="Times New Roman"/>
        </w:rPr>
        <w:tab/>
        <w:t>(A)</w:t>
      </w:r>
      <w:r w:rsidRPr="000F7451">
        <w:rPr>
          <w:rFonts w:eastAsia="Times New Roman"/>
        </w:rPr>
        <w:tab/>
        <w:t>An ordinance authorizing the creation of a</w:t>
      </w:r>
      <w:r w:rsidR="0031253A">
        <w:rPr>
          <w:rFonts w:eastAsia="Times New Roman"/>
        </w:rPr>
        <w:t xml:space="preserve"> district pursuant to Section 6-</w:t>
      </w:r>
      <w:r w:rsidRPr="000F7451">
        <w:rPr>
          <w:rFonts w:eastAsia="Times New Roman"/>
        </w:rPr>
        <w:t>39</w:t>
      </w:r>
      <w:r w:rsidR="0031253A">
        <w:rPr>
          <w:rFonts w:eastAsia="Times New Roman"/>
        </w:rPr>
        <w:t>-</w:t>
      </w:r>
      <w:r w:rsidRPr="000F7451">
        <w:rPr>
          <w:rFonts w:eastAsia="Times New Roman"/>
        </w:rPr>
        <w:t xml:space="preserve">30 must: </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 xml:space="preserve">require a description of the scope or limitations of qualifying clean energy improvements to be considered under the ordinance; </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(2)(a)</w:t>
      </w:r>
      <w:r w:rsidRPr="000F7451">
        <w:rPr>
          <w:rFonts w:eastAsia="Times New Roman"/>
        </w:rPr>
        <w:tab/>
        <w:t>require that, as part of the agr</w:t>
      </w:r>
      <w:r w:rsidR="0031253A">
        <w:rPr>
          <w:rFonts w:eastAsia="Times New Roman"/>
        </w:rPr>
        <w:t>eement subject to Sections 6-39-</w:t>
      </w:r>
      <w:r w:rsidRPr="000F7451">
        <w:rPr>
          <w:rFonts w:eastAsia="Times New Roman"/>
        </w:rPr>
        <w:t>50 and 6</w:t>
      </w:r>
      <w:r w:rsidR="0031253A">
        <w:rPr>
          <w:rFonts w:eastAsia="Times New Roman"/>
        </w:rPr>
        <w:t>-39-</w:t>
      </w:r>
      <w:r w:rsidRPr="000F7451">
        <w:rPr>
          <w:rFonts w:eastAsia="Times New Roman"/>
        </w:rPr>
        <w:t xml:space="preserve">60, the owner of qualifying real property shall have an energy audit performed by a third party on the qualifying real property considered for clean energy improvements. The energy audit must: </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r>
      <w:r w:rsidRPr="000F7451">
        <w:rPr>
          <w:rFonts w:eastAsia="Times New Roman"/>
        </w:rPr>
        <w:tab/>
      </w:r>
      <w:r w:rsidRPr="000F7451">
        <w:rPr>
          <w:rFonts w:eastAsia="Times New Roman"/>
        </w:rPr>
        <w:tab/>
        <w:t>(i)</w:t>
      </w:r>
      <w:r w:rsidRPr="000F7451">
        <w:rPr>
          <w:rFonts w:eastAsia="Times New Roman"/>
        </w:rPr>
        <w:tab/>
        <w:t xml:space="preserve">be commensurate to the investment of the clean energy improvements; </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r>
      <w:r w:rsidRPr="000F7451">
        <w:rPr>
          <w:rFonts w:eastAsia="Times New Roman"/>
        </w:rPr>
        <w:tab/>
      </w:r>
      <w:r w:rsidRPr="000F7451">
        <w:rPr>
          <w:rFonts w:eastAsia="Times New Roman"/>
        </w:rPr>
        <w:tab/>
        <w:t>(ii)</w:t>
      </w:r>
      <w:r w:rsidRPr="000F7451">
        <w:rPr>
          <w:rFonts w:eastAsia="Times New Roman"/>
        </w:rPr>
        <w:tab/>
        <w:t xml:space="preserve">be conducted by an energy auditor certified by the Building Performance Institute or similar organization; and </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r>
      <w:r w:rsidRPr="000F7451">
        <w:rPr>
          <w:rFonts w:eastAsia="Times New Roman"/>
        </w:rPr>
        <w:tab/>
      </w:r>
      <w:r w:rsidRPr="000F7451">
        <w:rPr>
          <w:rFonts w:eastAsia="Times New Roman"/>
        </w:rPr>
        <w:tab/>
        <w:t>(iii)</w:t>
      </w:r>
      <w:r w:rsidRPr="000F7451">
        <w:rPr>
          <w:rFonts w:eastAsia="Times New Roman"/>
        </w:rPr>
        <w:tab/>
        <w:t xml:space="preserve">provide an estimate of the costs of the proposed energy efficiency and conservation measures and the expected savings associated with the measures and must </w:t>
      </w:r>
      <w:r w:rsidR="0031253A">
        <w:rPr>
          <w:rFonts w:eastAsia="Times New Roman"/>
        </w:rPr>
        <w:t xml:space="preserve">further </w:t>
      </w:r>
      <w:r w:rsidRPr="000F7451">
        <w:rPr>
          <w:rFonts w:eastAsia="Times New Roman"/>
        </w:rPr>
        <w:t>recommend measures appropriately sized for the specific use contemplated.</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r>
      <w:r w:rsidRPr="000F7451">
        <w:rPr>
          <w:rFonts w:eastAsia="Times New Roman"/>
        </w:rPr>
        <w:tab/>
        <w:t>(b)</w:t>
      </w:r>
      <w:r w:rsidRPr="000F7451">
        <w:rPr>
          <w:rFonts w:eastAsia="Times New Roman"/>
        </w:rPr>
        <w:tab/>
        <w:t xml:space="preserve">An agreement entered following completion of an energy audit shall specify the measures to be completed and the contractor responsible for completion </w:t>
      </w:r>
      <w:r w:rsidR="0031253A">
        <w:rPr>
          <w:rFonts w:eastAsia="Times New Roman"/>
        </w:rPr>
        <w:t>of the measures. The choice of</w:t>
      </w:r>
      <w:r w:rsidRPr="000F7451">
        <w:rPr>
          <w:rFonts w:eastAsia="Times New Roman"/>
        </w:rPr>
        <w:t xml:space="preserve"> contractor to perform the work must be made by the property owner. Upon completion of the work, </w:t>
      </w:r>
      <w:r w:rsidR="0031253A">
        <w:rPr>
          <w:rFonts w:eastAsia="Times New Roman"/>
        </w:rPr>
        <w:t>such work</w:t>
      </w:r>
      <w:r w:rsidRPr="000F7451">
        <w:rPr>
          <w:rFonts w:eastAsia="Times New Roman"/>
        </w:rPr>
        <w:t xml:space="preserve"> must be inspected </w:t>
      </w:r>
      <w:r w:rsidRPr="000F7451">
        <w:rPr>
          <w:rFonts w:eastAsia="Times New Roman"/>
        </w:rPr>
        <w:lastRenderedPageBreak/>
        <w:t>by an energy auditor certified by the Building Performance Institute or similar organization. Any work that is determined to have been done improperly or to be inappropriately sized for the intended use must be remedied by the responsible contractor.</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(3)</w:t>
      </w:r>
      <w:r w:rsidRPr="000F7451">
        <w:rPr>
          <w:rFonts w:eastAsia="Times New Roman"/>
        </w:rPr>
        <w:tab/>
        <w:t>require clean energy improvements to adhere to t</w:t>
      </w:r>
      <w:r w:rsidR="0031253A">
        <w:rPr>
          <w:rFonts w:eastAsia="Times New Roman"/>
        </w:rPr>
        <w:t>he requirements of Article 23,</w:t>
      </w:r>
      <w:r w:rsidRPr="000F7451">
        <w:rPr>
          <w:rFonts w:eastAsia="Times New Roman"/>
        </w:rPr>
        <w:t xml:space="preserve"> Chapter 27, </w:t>
      </w:r>
      <w:r w:rsidR="0031253A">
        <w:rPr>
          <w:rFonts w:eastAsia="Times New Roman"/>
        </w:rPr>
        <w:t xml:space="preserve">Title 58 and </w:t>
      </w:r>
      <w:r w:rsidRPr="000F7451">
        <w:rPr>
          <w:rFonts w:eastAsia="Times New Roman"/>
        </w:rPr>
        <w:t>Chapters 37, 39, and 40 of Title 58.</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(4)</w:t>
      </w:r>
      <w:r w:rsidRPr="000F7451">
        <w:rPr>
          <w:rFonts w:eastAsia="Times New Roman"/>
        </w:rPr>
        <w:tab/>
        <w:t xml:space="preserve">require applicants </w:t>
      </w:r>
      <w:r w:rsidR="008D589F">
        <w:rPr>
          <w:rFonts w:eastAsia="Times New Roman"/>
        </w:rPr>
        <w:t xml:space="preserve">to </w:t>
      </w:r>
      <w:r w:rsidRPr="000F7451">
        <w:rPr>
          <w:rFonts w:eastAsia="Times New Roman"/>
        </w:rPr>
        <w:t xml:space="preserve">provide documentation of approval for proposed technologies and improvements by all historical and architectural review boards with jurisdiction over the qualifying real property. </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(5)</w:t>
      </w:r>
      <w:r w:rsidRPr="000F7451">
        <w:rPr>
          <w:rFonts w:eastAsia="Times New Roman"/>
        </w:rPr>
        <w:tab/>
        <w:t>provide that the owner of the qualifying real property</w:t>
      </w:r>
      <w:r w:rsidR="0031253A">
        <w:rPr>
          <w:rFonts w:eastAsia="Times New Roman"/>
        </w:rPr>
        <w:t xml:space="preserve">, who is </w:t>
      </w:r>
      <w:r w:rsidRPr="000F7451">
        <w:rPr>
          <w:rFonts w:eastAsia="Times New Roman"/>
        </w:rPr>
        <w:t>subject to a mortgage</w:t>
      </w:r>
      <w:r w:rsidR="0031253A">
        <w:rPr>
          <w:rFonts w:eastAsia="Times New Roman"/>
        </w:rPr>
        <w:t>,</w:t>
      </w:r>
      <w:r w:rsidRPr="000F7451">
        <w:rPr>
          <w:rFonts w:eastAsia="Times New Roman"/>
        </w:rPr>
        <w:t xml:space="preserve"> </w:t>
      </w:r>
      <w:r w:rsidR="0031253A">
        <w:rPr>
          <w:rFonts w:eastAsia="Times New Roman"/>
        </w:rPr>
        <w:t xml:space="preserve">must </w:t>
      </w:r>
      <w:r w:rsidRPr="000F7451">
        <w:rPr>
          <w:rFonts w:eastAsia="Times New Roman"/>
        </w:rPr>
        <w:t>obtain written consent from the mortgage holder before participating in the C PACE program;</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(6)</w:t>
      </w:r>
      <w:r w:rsidRPr="000F7451">
        <w:rPr>
          <w:rFonts w:eastAsia="Times New Roman"/>
        </w:rPr>
        <w:tab/>
        <w:t>provide a methodology for the imposition, apportionment, adjustment, and termination of</w:t>
      </w:r>
      <w:r w:rsidR="0031253A">
        <w:rPr>
          <w:rFonts w:eastAsia="Times New Roman"/>
        </w:rPr>
        <w:t xml:space="preserve"> the assessment under Section 6-</w:t>
      </w:r>
      <w:r w:rsidRPr="000F7451">
        <w:rPr>
          <w:rFonts w:eastAsia="Times New Roman"/>
        </w:rPr>
        <w:t>39</w:t>
      </w:r>
      <w:r w:rsidR="0031253A">
        <w:rPr>
          <w:rFonts w:eastAsia="Times New Roman"/>
        </w:rPr>
        <w:t>-</w:t>
      </w:r>
      <w:r w:rsidRPr="000F7451">
        <w:rPr>
          <w:rFonts w:eastAsia="Times New Roman"/>
        </w:rPr>
        <w:t>60;</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(7)</w:t>
      </w:r>
      <w:r w:rsidRPr="000F7451">
        <w:rPr>
          <w:rFonts w:eastAsia="Times New Roman"/>
        </w:rPr>
        <w:tab/>
        <w:t>require that the term of the assessment under Section 6</w:t>
      </w:r>
      <w:r w:rsidR="0031253A">
        <w:rPr>
          <w:rFonts w:eastAsia="Times New Roman"/>
        </w:rPr>
        <w:t>-</w:t>
      </w:r>
      <w:r w:rsidRPr="000F7451">
        <w:rPr>
          <w:rFonts w:eastAsia="Times New Roman"/>
        </w:rPr>
        <w:t>39</w:t>
      </w:r>
      <w:r w:rsidR="0031253A">
        <w:rPr>
          <w:rFonts w:eastAsia="Times New Roman"/>
        </w:rPr>
        <w:t>-</w:t>
      </w:r>
      <w:r w:rsidRPr="000F7451">
        <w:rPr>
          <w:rFonts w:eastAsia="Times New Roman"/>
        </w:rPr>
        <w:t>60 must not exceed the weighted average of the useful life of the clea</w:t>
      </w:r>
      <w:r w:rsidR="008D589F">
        <w:rPr>
          <w:rFonts w:eastAsia="Times New Roman"/>
        </w:rPr>
        <w:t>n energy improvements installed</w:t>
      </w:r>
      <w:r w:rsidRPr="000F7451">
        <w:rPr>
          <w:rFonts w:eastAsia="Times New Roman"/>
        </w:rPr>
        <w:t xml:space="preserve"> and in no instance be for more than twenty years from the date of the initial assessment;</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(8)</w:t>
      </w:r>
      <w:r w:rsidRPr="000F7451">
        <w:rPr>
          <w:rFonts w:eastAsia="Times New Roman"/>
        </w:rPr>
        <w:tab/>
        <w:t xml:space="preserve"> provide that payments and assessments </w:t>
      </w:r>
      <w:r w:rsidR="008D589F">
        <w:rPr>
          <w:rFonts w:eastAsia="Times New Roman"/>
        </w:rPr>
        <w:t>shall</w:t>
      </w:r>
      <w:r w:rsidRPr="000F7451">
        <w:rPr>
          <w:rFonts w:eastAsia="Times New Roman"/>
        </w:rPr>
        <w:t xml:space="preserve"> n</w:t>
      </w:r>
      <w:r w:rsidR="008D589F">
        <w:rPr>
          <w:rFonts w:eastAsia="Times New Roman"/>
        </w:rPr>
        <w:t>ot be accelerated due to a default</w:t>
      </w:r>
      <w:r w:rsidRPr="000F7451">
        <w:rPr>
          <w:rFonts w:eastAsia="Times New Roman"/>
        </w:rPr>
        <w:t xml:space="preserve"> and </w:t>
      </w:r>
      <w:r w:rsidR="008D589F">
        <w:rPr>
          <w:rFonts w:eastAsia="Times New Roman"/>
        </w:rPr>
        <w:t xml:space="preserve">further provide </w:t>
      </w:r>
      <w:r w:rsidRPr="000F7451">
        <w:rPr>
          <w:rFonts w:eastAsia="Times New Roman"/>
        </w:rPr>
        <w:t>that a tax delinquency exists only for C PACE assessments not paid when due;</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(9)</w:t>
      </w:r>
      <w:r w:rsidRPr="000F7451">
        <w:rPr>
          <w:rFonts w:eastAsia="Times New Roman"/>
        </w:rPr>
        <w:tab/>
        <w:t>require that liability for assessments related to the financing of clean energy improvements remains with the qualifying real property;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(10)</w:t>
      </w:r>
      <w:r w:rsidRPr="000F7451">
        <w:rPr>
          <w:rFonts w:eastAsia="Times New Roman"/>
        </w:rPr>
        <w:tab/>
        <w:t>impose requirements and conditions on financing arrangements to ensure timely repayment; and</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(11)</w:t>
      </w:r>
      <w:r w:rsidRPr="000F7451">
        <w:rPr>
          <w:rFonts w:eastAsia="Times New Roman"/>
        </w:rPr>
        <w:tab/>
        <w:t xml:space="preserve"> require that qualifying real property must be current on property tax and assessment payments and </w:t>
      </w:r>
      <w:r w:rsidR="008D589F">
        <w:rPr>
          <w:rFonts w:eastAsia="Times New Roman"/>
        </w:rPr>
        <w:t xml:space="preserve">further require </w:t>
      </w:r>
      <w:r w:rsidRPr="000F7451">
        <w:rPr>
          <w:rFonts w:eastAsia="Times New Roman"/>
        </w:rPr>
        <w:t>that a property owner must not be in foreclosure or have any involuntary liens, defaults, or judgments applicable to the subject qualifying real property.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50.</w:t>
      </w:r>
      <w:r w:rsidRPr="000F7451">
        <w:rPr>
          <w:rFonts w:eastAsia="Times New Roman"/>
        </w:rPr>
        <w:tab/>
        <w:t>(A)</w:t>
      </w:r>
      <w:r w:rsidRPr="000F7451">
        <w:rPr>
          <w:rFonts w:eastAsia="Times New Roman"/>
        </w:rPr>
        <w:tab/>
        <w:t>Properties within the district need not be contiguous, and any participating governing body may, by resolution:</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 xml:space="preserve">add properties of owners who have voluntarily executed a written agreement with members of a district consenting to the inclusion of their property within the district and participation in the program; and </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lastRenderedPageBreak/>
        <w:tab/>
      </w:r>
      <w:r w:rsidRPr="000F7451">
        <w:rPr>
          <w:rFonts w:eastAsia="Times New Roman"/>
        </w:rPr>
        <w:tab/>
        <w:t>(2)</w:t>
      </w:r>
      <w:r w:rsidRPr="000F7451">
        <w:rPr>
          <w:rFonts w:eastAsia="Times New Roman"/>
        </w:rPr>
        <w:tab/>
        <w:t xml:space="preserve"> remove properties of owners who have satisfied their contractual assessment obligations.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The written agreement between members of a district and the property owner shall establish the terms and conditions of the operation of the district within the limitations provided in this chapter.</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(C)</w:t>
      </w:r>
      <w:r w:rsidRPr="000F7451">
        <w:rPr>
          <w:rFonts w:eastAsia="Times New Roman"/>
        </w:rPr>
        <w:tab/>
        <w:t>At least thirty days before the execution of a written agreement between a district and a property owner, the owner shall provide notice of the owner’s application to participate in a C PACE program to each mortgage lender holding a lien on the owner’s property.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(D)</w:t>
      </w:r>
      <w:r w:rsidRPr="000F7451">
        <w:rPr>
          <w:rFonts w:eastAsia="Times New Roman"/>
        </w:rPr>
        <w:tab/>
        <w:t xml:space="preserve">The property owner </w:t>
      </w:r>
      <w:r w:rsidR="008D589F">
        <w:rPr>
          <w:rFonts w:eastAsia="Times New Roman"/>
        </w:rPr>
        <w:t xml:space="preserve">who is </w:t>
      </w:r>
      <w:r w:rsidRPr="000F7451">
        <w:rPr>
          <w:rFonts w:eastAsia="Times New Roman"/>
        </w:rPr>
        <w:t>subject to a mortgage must obtain consent from each mortgage holder before execution of an agreement to participate in the C PACE program. If a mortgage holder has established a payment schedule to accrue property taxes throughout the year, a repayment of the principal and interest under this program on the same schedule may be established.</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60.</w:t>
      </w:r>
      <w:r w:rsidRPr="000F7451">
        <w:rPr>
          <w:rFonts w:eastAsia="Times New Roman"/>
        </w:rPr>
        <w:tab/>
        <w:t>(A)</w:t>
      </w:r>
      <w:r w:rsidRPr="000F7451">
        <w:rPr>
          <w:rFonts w:eastAsia="Times New Roman"/>
        </w:rPr>
        <w:tab/>
        <w:t>The governing body has the authority to impose an assessment on th</w:t>
      </w:r>
      <w:r w:rsidR="008D589F">
        <w:rPr>
          <w:rFonts w:eastAsia="Times New Roman"/>
        </w:rPr>
        <w:t>e qualifying real property when its</w:t>
      </w:r>
      <w:r w:rsidRPr="000F7451">
        <w:rPr>
          <w:rFonts w:eastAsia="Times New Roman"/>
        </w:rPr>
        <w:t xml:space="preserve"> owners have voluntarily executed the following:</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r>
      <w:r w:rsidR="008D589F">
        <w:rPr>
          <w:rFonts w:eastAsia="Times New Roman"/>
        </w:rPr>
        <w:t>a</w:t>
      </w:r>
      <w:r w:rsidRPr="000F7451">
        <w:rPr>
          <w:rFonts w:eastAsia="Times New Roman"/>
        </w:rPr>
        <w:t xml:space="preserve"> written agreement consenting to:</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r>
      <w:r w:rsidRPr="000F7451">
        <w:rPr>
          <w:rFonts w:eastAsia="Times New Roman"/>
        </w:rPr>
        <w:tab/>
        <w:t>(a)</w:t>
      </w:r>
      <w:r w:rsidRPr="000F7451">
        <w:rPr>
          <w:rFonts w:eastAsia="Times New Roman"/>
        </w:rPr>
        <w:tab/>
        <w:t>inclu</w:t>
      </w:r>
      <w:r w:rsidR="000838F1">
        <w:rPr>
          <w:rFonts w:eastAsia="Times New Roman"/>
        </w:rPr>
        <w:t xml:space="preserve">ding </w:t>
      </w:r>
      <w:r w:rsidRPr="000F7451">
        <w:rPr>
          <w:rFonts w:eastAsia="Times New Roman"/>
        </w:rPr>
        <w:t>their property within the district; and</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r>
      <w:r w:rsidRPr="000F7451">
        <w:rPr>
          <w:rFonts w:eastAsia="Times New Roman"/>
        </w:rPr>
        <w:tab/>
      </w:r>
      <w:r w:rsidR="000838F1">
        <w:rPr>
          <w:rFonts w:eastAsia="Times New Roman"/>
        </w:rPr>
        <w:t>(b)</w:t>
      </w:r>
      <w:r w:rsidR="000838F1">
        <w:rPr>
          <w:rFonts w:eastAsia="Times New Roman"/>
        </w:rPr>
        <w:tab/>
        <w:t>undertaking</w:t>
      </w:r>
      <w:r w:rsidRPr="000F7451">
        <w:rPr>
          <w:rFonts w:eastAsia="Times New Roman"/>
        </w:rPr>
        <w:t xml:space="preserve"> clean energy improvements.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r>
      <w:r w:rsidR="008D589F">
        <w:rPr>
          <w:rFonts w:eastAsia="Times New Roman"/>
        </w:rPr>
        <w:t>a</w:t>
      </w:r>
      <w:r w:rsidRPr="000F7451">
        <w:rPr>
          <w:rFonts w:eastAsia="Times New Roman"/>
        </w:rPr>
        <w:t xml:space="preserve"> written financing agreement for the purpose of financing those clean energy im</w:t>
      </w:r>
      <w:r w:rsidR="008D589F">
        <w:rPr>
          <w:rFonts w:eastAsia="Times New Roman"/>
        </w:rPr>
        <w:t>provements subject to Section 6-</w:t>
      </w:r>
      <w:r w:rsidRPr="000F7451">
        <w:rPr>
          <w:rFonts w:eastAsia="Times New Roman"/>
        </w:rPr>
        <w:t>39</w:t>
      </w:r>
      <w:r w:rsidR="008D589F">
        <w:rPr>
          <w:rFonts w:eastAsia="Times New Roman"/>
        </w:rPr>
        <w:t>-</w:t>
      </w:r>
      <w:r w:rsidRPr="000F7451">
        <w:rPr>
          <w:rFonts w:eastAsia="Times New Roman"/>
        </w:rPr>
        <w:t>90.</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 xml:space="preserve">The assessment must include, but </w:t>
      </w:r>
      <w:r w:rsidR="000838F1">
        <w:rPr>
          <w:rFonts w:eastAsia="Times New Roman"/>
        </w:rPr>
        <w:t xml:space="preserve">is </w:t>
      </w:r>
      <w:r w:rsidRPr="000F7451">
        <w:rPr>
          <w:rFonts w:eastAsia="Times New Roman"/>
        </w:rPr>
        <w:t>not limited to, an amount up to one hundred percent of a project’s unpaid costs. These costs include the following:</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costs of the equipment and technologies for clean energy improvements;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t>interest expenses;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(3)</w:t>
      </w:r>
      <w:r w:rsidRPr="000F7451">
        <w:rPr>
          <w:rFonts w:eastAsia="Times New Roman"/>
        </w:rPr>
        <w:tab/>
        <w:t>architectural and engineering costs; and</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(4)</w:t>
      </w:r>
      <w:r w:rsidRPr="000F7451">
        <w:rPr>
          <w:rFonts w:eastAsia="Times New Roman"/>
        </w:rPr>
        <w:tab/>
        <w:t>any other costs associated with the administration of the district.</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70.</w:t>
      </w:r>
      <w:r w:rsidRPr="000F7451">
        <w:rPr>
          <w:rFonts w:eastAsia="Times New Roman"/>
        </w:rPr>
        <w:tab/>
        <w:t>(A)</w:t>
      </w:r>
      <w:r w:rsidRPr="000F7451">
        <w:rPr>
          <w:rFonts w:eastAsia="Times New Roman"/>
        </w:rPr>
        <w:tab/>
        <w:t>Subject to the consent of each existing mortgagee, obtained before the execution of an agreement to participate in a C PACE program, the assessme</w:t>
      </w:r>
      <w:r w:rsidR="000838F1">
        <w:rPr>
          <w:rFonts w:eastAsia="Times New Roman"/>
        </w:rPr>
        <w:t>nt levied pursuant to Section 6-</w:t>
      </w:r>
      <w:r w:rsidRPr="000F7451">
        <w:rPr>
          <w:rFonts w:eastAsia="Times New Roman"/>
        </w:rPr>
        <w:t>39</w:t>
      </w:r>
      <w:r w:rsidR="000838F1">
        <w:rPr>
          <w:rFonts w:eastAsia="Times New Roman"/>
        </w:rPr>
        <w:t>-</w:t>
      </w:r>
      <w:r w:rsidRPr="000F7451">
        <w:rPr>
          <w:rFonts w:eastAsia="Times New Roman"/>
        </w:rPr>
        <w:t xml:space="preserve">60, including any interest, fees, and penalties, shall constitute a C PACE lien against the qualifying real property. The C PACE lien related to delinquent assessments shall have priority over any mortgage, provided the C PACE lien is perfected by filing </w:t>
      </w:r>
      <w:r w:rsidRPr="000F7451">
        <w:rPr>
          <w:rFonts w:eastAsia="Times New Roman"/>
        </w:rPr>
        <w:lastRenderedPageBreak/>
        <w:t>in the office of the register of deeds of the county where the qualifying real property is locate</w:t>
      </w:r>
      <w:r w:rsidR="0032293D">
        <w:rPr>
          <w:rFonts w:eastAsia="Times New Roman"/>
        </w:rPr>
        <w:t>d as prescribed in (B) of this s</w:t>
      </w:r>
      <w:r w:rsidRPr="000F7451">
        <w:rPr>
          <w:rFonts w:eastAsia="Times New Roman"/>
        </w:rPr>
        <w:t>ection.</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A mortgagee form of consent for each existing mortgagee must be filed with and as an attachment to the C PACE lien in the office of the register of deeds of the county where the qualifying real property is located. The mortgagee form of consent must include, but is not limited to, the following:</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the name(s) and address</w:t>
      </w:r>
      <w:r w:rsidR="00B26164">
        <w:rPr>
          <w:rFonts w:eastAsia="Times New Roman"/>
        </w:rPr>
        <w:t>(</w:t>
      </w:r>
      <w:r w:rsidRPr="000F7451">
        <w:rPr>
          <w:rFonts w:eastAsia="Times New Roman"/>
        </w:rPr>
        <w:t>es</w:t>
      </w:r>
      <w:r w:rsidR="00B26164">
        <w:rPr>
          <w:rFonts w:eastAsia="Times New Roman"/>
        </w:rPr>
        <w:t>)</w:t>
      </w:r>
      <w:r w:rsidRPr="000F7451">
        <w:rPr>
          <w:rFonts w:eastAsia="Times New Roman"/>
        </w:rPr>
        <w:t xml:space="preserve"> of the qualifying real property owner(s);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t>the name and principal address(es) of the mortgagee(s);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(3)</w:t>
      </w:r>
      <w:r w:rsidRPr="000F7451">
        <w:rPr>
          <w:rFonts w:eastAsia="Times New Roman"/>
        </w:rPr>
        <w:tab/>
        <w:t>a description of the qualifying real property;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(4)</w:t>
      </w:r>
      <w:r w:rsidRPr="000F7451">
        <w:rPr>
          <w:rFonts w:eastAsia="Times New Roman"/>
        </w:rPr>
        <w:tab/>
        <w:t>the request for a mortgagee’s consent by the qualifying real property owner(s); and</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(5)</w:t>
      </w:r>
      <w:r w:rsidRPr="000F7451">
        <w:rPr>
          <w:rFonts w:eastAsia="Times New Roman"/>
        </w:rPr>
        <w:tab/>
        <w:t>the consent of the mortgagee(s).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(C)</w:t>
      </w:r>
      <w:r w:rsidRPr="000F7451">
        <w:rPr>
          <w:rFonts w:eastAsia="Times New Roman"/>
        </w:rPr>
        <w:tab/>
        <w:t>The C PACE lien may be paid off early, and principal reductions are permitted. Upon payment in full, the lien must be released in the manner provided for property tax liens.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(D)</w:t>
      </w:r>
      <w:r w:rsidRPr="000F7451">
        <w:rPr>
          <w:rFonts w:eastAsia="Times New Roman"/>
        </w:rPr>
        <w:tab/>
        <w:t>The equipment included in the C PACE lien may be removed if</w:t>
      </w:r>
      <w:r w:rsidR="00B26164">
        <w:rPr>
          <w:rFonts w:eastAsia="Times New Roman"/>
        </w:rPr>
        <w:t xml:space="preserve"> it becomes obsolete or damaged,</w:t>
      </w:r>
      <w:r w:rsidRPr="000F7451">
        <w:rPr>
          <w:rFonts w:eastAsia="Times New Roman"/>
        </w:rPr>
        <w:t xml:space="preserve"> provided, however, that if the equipment is removed for obsolescence or damage, the assessment for the equipment and any interest, fees, and penalties shall remain a lien against the qualifying real property until paid in full.</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(E)</w:t>
      </w:r>
      <w:r w:rsidRPr="000F7451">
        <w:rPr>
          <w:rFonts w:eastAsia="Times New Roman"/>
        </w:rPr>
        <w:tab/>
        <w:t>To the extent that assessments are not paid when due, the delinquency may be enforced by the governing authority or its assignee in the same manner as property taxes on the qualifying real property.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(F)</w:t>
      </w:r>
      <w:r w:rsidRPr="000F7451">
        <w:rPr>
          <w:rFonts w:eastAsia="Times New Roman"/>
        </w:rPr>
        <w:tab/>
        <w:t>The C PACE lien will not accelerate or become extinguished in the event of a delinquency, default, foreclosure or bankruptcy of the owner(s) of the qualifying real property.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(G)</w:t>
      </w:r>
      <w:r w:rsidRPr="000F7451">
        <w:rPr>
          <w:rFonts w:eastAsia="Times New Roman"/>
        </w:rPr>
        <w:tab/>
        <w:t>In the event that a payment on the C PACE lien is in default for a period exceeding thirty days from the due date of such payment, the governing authority or its designated agent or assignee must send written notice of such default to each mortgagee of record.</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(H)</w:t>
      </w:r>
      <w:r w:rsidRPr="000F7451">
        <w:rPr>
          <w:rFonts w:eastAsia="Times New Roman"/>
        </w:rPr>
        <w:tab/>
        <w:t>In the event that a mortgagee forecloses its mortgage on the qualifying real property, the mortgagee must serve all procedural documents of the foreclosure on the governing authority or its designated agent or assignee as though it were a party to the action.</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(I)</w:t>
      </w:r>
      <w:r w:rsidRPr="000F7451">
        <w:rPr>
          <w:rFonts w:eastAsia="Times New Roman"/>
        </w:rPr>
        <w:tab/>
        <w:t>The C PACE lien shall survive any judgment of foreclosure awarded to a mortgagee.</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(J)</w:t>
      </w:r>
      <w:r w:rsidRPr="000F7451">
        <w:rPr>
          <w:rFonts w:eastAsia="Times New Roman"/>
        </w:rPr>
        <w:tab/>
        <w:t xml:space="preserve"> The C PACE lien shall be disclosed to any subsequent purchaser prior to closing.</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3606F"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w:t>
      </w:r>
      <w:r w:rsidR="000F7451" w:rsidRPr="000F7451">
        <w:rPr>
          <w:rFonts w:eastAsia="Times New Roman"/>
        </w:rPr>
        <w:t>39</w:t>
      </w:r>
      <w:r>
        <w:rPr>
          <w:rFonts w:eastAsia="Times New Roman"/>
        </w:rPr>
        <w:t>-</w:t>
      </w:r>
      <w:r w:rsidR="000F7451" w:rsidRPr="000F7451">
        <w:rPr>
          <w:rFonts w:eastAsia="Times New Roman"/>
        </w:rPr>
        <w:t>80.</w:t>
      </w:r>
      <w:r w:rsidR="000F7451" w:rsidRPr="000F7451">
        <w:rPr>
          <w:rFonts w:eastAsia="Times New Roman"/>
        </w:rPr>
        <w:tab/>
        <w:t>(A)</w:t>
      </w:r>
      <w:r w:rsidR="000F7451" w:rsidRPr="000F7451">
        <w:rPr>
          <w:rFonts w:eastAsia="Times New Roman"/>
        </w:rPr>
        <w:tab/>
        <w:t>Any participating governing body may assign to the district any and all liens filed by the tax collector, as provided in a written agreement between the participating governing body and the district.</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The district may sell or assign, for consideration, any and all liens received from the participating governing body. The consideration received by the district shall be negotiated between the district and the assignee. The assignee or assignees of such liens shall have and possess the same powers and rights at law or in equity as the district and the participating county and its tax collector would have had if the lien had not been assigned with regard to the precedence and priority of such lien, the accrual of interest</w:t>
      </w:r>
      <w:r w:rsidR="00B82892">
        <w:rPr>
          <w:rFonts w:eastAsia="Times New Roman"/>
        </w:rPr>
        <w:t>,</w:t>
      </w:r>
      <w:r w:rsidRPr="000F7451">
        <w:rPr>
          <w:rFonts w:eastAsia="Times New Roman"/>
        </w:rPr>
        <w:t xml:space="preserve"> and the fees and expenses of collection.</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(C)</w:t>
      </w:r>
      <w:r w:rsidRPr="000F7451">
        <w:rPr>
          <w:rFonts w:eastAsia="Times New Roman"/>
        </w:rPr>
        <w:tab/>
        <w:t>Costs and reasonable attorney fees incurred by the assignee either as a result of any foreclosure action</w:t>
      </w:r>
      <w:r w:rsidR="00B82892">
        <w:rPr>
          <w:rFonts w:eastAsia="Times New Roman"/>
        </w:rPr>
        <w:t>,</w:t>
      </w:r>
      <w:r w:rsidRPr="000F7451">
        <w:rPr>
          <w:rFonts w:eastAsia="Times New Roman"/>
        </w:rPr>
        <w:t xml:space="preserve"> or other legal proceeding brought pursuant to this section and directly related to the proceeding, shall be levied against each person having title to any property subject to the proceedings. Such costs and fees may be collected by the assignee at any time after demand for payment has been made by the assignee.</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90.</w:t>
      </w:r>
      <w:r w:rsidRPr="000F7451">
        <w:rPr>
          <w:rFonts w:eastAsia="Times New Roman"/>
        </w:rPr>
        <w:tab/>
        <w:t>(A)</w:t>
      </w:r>
      <w:r w:rsidRPr="000F7451">
        <w:rPr>
          <w:rFonts w:eastAsia="Times New Roman"/>
        </w:rPr>
        <w:tab/>
        <w:t>Clean energy improvements may be financed in the following manner:</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 xml:space="preserve">with revenue bonds issued by the participating governing body or any other qualified issuer of revenue bonds, provided that such revenue bonds shall be secured solely by the assessments collected from properties </w:t>
      </w:r>
      <w:r w:rsidR="00B82892">
        <w:rPr>
          <w:rFonts w:eastAsia="Times New Roman"/>
        </w:rPr>
        <w:t>when</w:t>
      </w:r>
      <w:r w:rsidRPr="000F7451">
        <w:rPr>
          <w:rFonts w:eastAsia="Times New Roman"/>
        </w:rPr>
        <w:t xml:space="preserve"> owners have voluntarily entered into assessment contracts and have undertaken clean energy improvement projects, and any other funds lawfully pledged as security;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t xml:space="preserve">with funds provided directly by a bank or other financial institution or lender pursuant to a contract between the owner, the governing body, and </w:t>
      </w:r>
      <w:r w:rsidR="00B82892">
        <w:rPr>
          <w:rFonts w:eastAsia="Times New Roman"/>
        </w:rPr>
        <w:t>the</w:t>
      </w:r>
      <w:r w:rsidRPr="000F7451">
        <w:rPr>
          <w:rFonts w:eastAsia="Times New Roman"/>
        </w:rPr>
        <w:t xml:space="preserve"> lender setting forth terms for the repayment of such funds, and remedies in the event of a delinquency or default; or</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(3)</w:t>
      </w:r>
      <w:r w:rsidRPr="000F7451">
        <w:rPr>
          <w:rFonts w:eastAsia="Times New Roman"/>
        </w:rPr>
        <w:tab/>
        <w:t>with any other legally available funds.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The credit and taxing power of the State will not be pledged for the debt evidenced by the bonds. The bonds will be payable solely from the revenues received from the assessments on the owner’s qualifying real property under this chapter.</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lastRenderedPageBreak/>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100.</w:t>
      </w:r>
      <w:r w:rsidRPr="000F7451">
        <w:rPr>
          <w:rFonts w:eastAsia="Times New Roman"/>
        </w:rPr>
        <w:tab/>
        <w:t>Clean energy improvements must meet all applicable safety, performance, interconnection, and reliability standards established by the Public Service Commission of South Carolina, the National Electrical Code, the National Electrical Safety Code, the Institute of Electrical and Electronics Engineers, Underwriters Laboratories, the Federal Energy Regulatory Commission, and any local governing authorities prior to qualifying for financing.</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110.</w:t>
      </w:r>
      <w:r w:rsidRPr="000F7451">
        <w:rPr>
          <w:rFonts w:eastAsia="Times New Roman"/>
        </w:rPr>
        <w:tab/>
        <w:t>In no event shall the net energy metering provisions of Chapter 40, Title 58 be construed as allowing property owners to engage in meter aggregation, group/joint billing projects, or virtual net metering.</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3606F"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6-39-</w:t>
      </w:r>
      <w:r w:rsidR="000F7451" w:rsidRPr="000F7451">
        <w:rPr>
          <w:rFonts w:eastAsia="Times New Roman"/>
        </w:rPr>
        <w:t>120.</w:t>
      </w:r>
      <w:r w:rsidR="000F7451" w:rsidRPr="000F7451">
        <w:rPr>
          <w:rFonts w:eastAsia="Times New Roman"/>
        </w:rPr>
        <w:tab/>
        <w:t>(A)</w:t>
      </w:r>
      <w:r w:rsidR="000F7451" w:rsidRPr="000F7451">
        <w:rPr>
          <w:rFonts w:eastAsia="Times New Roman"/>
        </w:rPr>
        <w:tab/>
        <w:t>The provisions of this chapter may not be used to implement energy efficiency or conservation measures that result in the replacement of natural gas appliances or equipment with electric appliances or equipment or that result in the replacement of electric appliances or equipment with natural gas appliances or equipment unless: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the customer who seeks to install the energy efficiency or conservation measure is being provided electric and natural gas service by the same provider; or</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t xml:space="preserve">an electric appliance used for home heating is being replaced by an appliance that operates primarily on electricity but </w:t>
      </w:r>
      <w:r w:rsidR="00B82892">
        <w:rPr>
          <w:rFonts w:eastAsia="Times New Roman"/>
        </w:rPr>
        <w:t>also</w:t>
      </w:r>
      <w:r w:rsidRPr="000F7451">
        <w:rPr>
          <w:rFonts w:eastAsia="Times New Roman"/>
        </w:rPr>
        <w:t xml:space="preserve"> has the capability of operating on a secondary fuel source.</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Nothing in this section may allow the resale of electricity.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130.</w:t>
      </w:r>
      <w:r w:rsidRPr="000F7451">
        <w:rPr>
          <w:rFonts w:eastAsia="Times New Roman"/>
        </w:rPr>
        <w:tab/>
        <w:t>Nothing contained in this chapter shall be construe</w:t>
      </w:r>
      <w:r w:rsidR="00B82892">
        <w:rPr>
          <w:rFonts w:eastAsia="Times New Roman"/>
        </w:rPr>
        <w:t>d to conflict with Article 23,</w:t>
      </w:r>
      <w:r w:rsidRPr="000F7451">
        <w:rPr>
          <w:rFonts w:eastAsia="Times New Roman"/>
        </w:rPr>
        <w:t xml:space="preserve"> Chapter 27, </w:t>
      </w:r>
      <w:r w:rsidR="00B82892">
        <w:rPr>
          <w:rFonts w:eastAsia="Times New Roman"/>
        </w:rPr>
        <w:t xml:space="preserve">Title 58 or </w:t>
      </w:r>
      <w:r w:rsidRPr="000F7451">
        <w:rPr>
          <w:rFonts w:eastAsia="Times New Roman"/>
        </w:rPr>
        <w:t>Chapters 37, 39, and 40 of Title 58.”</w:t>
      </w:r>
    </w:p>
    <w:p w:rsidR="000F7451" w:rsidRDefault="000F7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D19" w:rsidRPr="00522CE0" w:rsidRDefault="00D66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F7451">
        <w:rPr>
          <w:rFonts w:eastAsia="Times New Roman"/>
        </w:rPr>
        <w:t>2</w:t>
      </w:r>
      <w:r>
        <w:rPr>
          <w:rFonts w:eastAsia="Times New Roman"/>
        </w:rPr>
        <w:t>.</w:t>
      </w:r>
      <w:r>
        <w:rPr>
          <w:rFonts w:eastAsia="Times New Roman"/>
        </w:rPr>
        <w:tab/>
        <w:t>This act takes effect upon approval by the Governor.</w:t>
      </w:r>
    </w:p>
    <w:p w:rsidR="00386C3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464F1" w:rsidRDefault="00F464F1" w:rsidP="00F464F1">
      <w:pPr>
        <w:suppressAutoHyphens/>
        <w:jc w:val="both"/>
        <w:rPr>
          <w:rFonts w:eastAsia="Times New Roman"/>
        </w:rPr>
      </w:pPr>
    </w:p>
    <w:sectPr w:rsidR="00F464F1" w:rsidSect="00F464F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FC3" w:rsidRDefault="00BE2FC3" w:rsidP="00522CE0">
      <w:r>
        <w:separator/>
      </w:r>
    </w:p>
  </w:endnote>
  <w:endnote w:type="continuationSeparator" w:id="0">
    <w:p w:rsidR="00BE2FC3" w:rsidRDefault="00BE2FC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984DC5-CC28-447F-9ED7-D608E28C3669}"/>
    <w:embedBold r:id="rId2" w:fontKey="{4F0D265D-EAAF-4471-9295-24BAC249E5C7}"/>
  </w:font>
  <w:font w:name="Calibri">
    <w:panose1 w:val="020F0502020204030204"/>
    <w:charset w:val="00"/>
    <w:family w:val="swiss"/>
    <w:pitch w:val="variable"/>
    <w:sig w:usb0="E00002FF" w:usb1="4000ACFF" w:usb2="00000001" w:usb3="00000000" w:csb0="0000019F" w:csb1="00000000"/>
    <w:embedRegular r:id="rId3" w:fontKey="{FE9D48A5-1219-4E0C-A0C6-55A35E787F46}"/>
  </w:font>
  <w:font w:name="Segoe UI">
    <w:panose1 w:val="020B0502040204020203"/>
    <w:charset w:val="00"/>
    <w:family w:val="swiss"/>
    <w:pitch w:val="variable"/>
    <w:sig w:usb0="E10022FF" w:usb1="C000E47F" w:usb2="00000029" w:usb3="00000000" w:csb0="000001DF" w:csb1="00000000"/>
    <w:embedRegular r:id="rId4" w:fontKey="{28564C6B-957A-4311-B7E7-48206A104B4F}"/>
  </w:font>
  <w:font w:name="Cambria">
    <w:panose1 w:val="02040503050406030204"/>
    <w:charset w:val="00"/>
    <w:family w:val="roman"/>
    <w:pitch w:val="variable"/>
    <w:sig w:usb0="E00002FF" w:usb1="400004FF" w:usb2="00000000" w:usb3="00000000" w:csb0="0000019F" w:csb1="00000000"/>
    <w:embedRegular r:id="rId5" w:fontKey="{D3A11FDF-3A9A-4E4A-A16C-080C638E43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C32" w:rsidRPr="00F464F1" w:rsidRDefault="00F464F1" w:rsidP="00F464F1">
    <w:pPr>
      <w:pStyle w:val="Footer"/>
      <w:tabs>
        <w:tab w:val="clear" w:pos="4680"/>
        <w:tab w:val="clear" w:pos="9360"/>
        <w:tab w:val="center" w:pos="2995"/>
      </w:tabs>
      <w:spacing w:before="120"/>
    </w:pPr>
    <w:r>
      <w:t>[261]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FC3" w:rsidRDefault="00BE2FC3" w:rsidP="00522CE0">
      <w:r>
        <w:separator/>
      </w:r>
    </w:p>
  </w:footnote>
  <w:footnote w:type="continuationSeparator" w:id="0">
    <w:p w:rsidR="00BE2FC3" w:rsidRDefault="00BE2FC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C-PA.DMR.TCA"/>
    <w:docVar w:name="CoverAttorneyInitials" w:val="DMR"/>
    <w:docVar w:name="CoverAttorneyLastName" w:val="Daina Riley"/>
    <w:docVar w:name="CoverBillType" w:val="b"/>
    <w:docVar w:name="CoverSenator" w:val="TCA"/>
    <w:docVar w:name="dvBillNumber" w:val="261"/>
    <w:docVar w:name="dvBillNumberPrefix" w:val="S. "/>
    <w:docVar w:name="dvOriginalBody" w:val="Senate"/>
    <w:docVar w:name="fulldraftpath" w:val="L:\S-RES\TCA\003C-PA.DMR.TCA.DOCX"/>
    <w:docVar w:name="NameofBody" w:val="S"/>
    <w:docVar w:name="vgroup2" w:val="S-RES"/>
  </w:docVars>
  <w:rsids>
    <w:rsidRoot w:val="00D66D19"/>
    <w:rsid w:val="00014C17"/>
    <w:rsid w:val="0003606F"/>
    <w:rsid w:val="0003695B"/>
    <w:rsid w:val="00042AC1"/>
    <w:rsid w:val="00046516"/>
    <w:rsid w:val="00072458"/>
    <w:rsid w:val="0007601D"/>
    <w:rsid w:val="000838F1"/>
    <w:rsid w:val="000B0720"/>
    <w:rsid w:val="000B5EAF"/>
    <w:rsid w:val="000F7451"/>
    <w:rsid w:val="0012138C"/>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253A"/>
    <w:rsid w:val="00315D04"/>
    <w:rsid w:val="0032293D"/>
    <w:rsid w:val="00354343"/>
    <w:rsid w:val="00383247"/>
    <w:rsid w:val="00386C32"/>
    <w:rsid w:val="003D6E2B"/>
    <w:rsid w:val="003E7597"/>
    <w:rsid w:val="00413EBF"/>
    <w:rsid w:val="0044020F"/>
    <w:rsid w:val="00450668"/>
    <w:rsid w:val="00454138"/>
    <w:rsid w:val="004813A2"/>
    <w:rsid w:val="00491D4E"/>
    <w:rsid w:val="004952FA"/>
    <w:rsid w:val="00496CDD"/>
    <w:rsid w:val="004B6A22"/>
    <w:rsid w:val="004D7F37"/>
    <w:rsid w:val="00522CE0"/>
    <w:rsid w:val="00541951"/>
    <w:rsid w:val="00565148"/>
    <w:rsid w:val="00570403"/>
    <w:rsid w:val="00593361"/>
    <w:rsid w:val="005A413B"/>
    <w:rsid w:val="005A5017"/>
    <w:rsid w:val="005A648C"/>
    <w:rsid w:val="005F07AC"/>
    <w:rsid w:val="005F1745"/>
    <w:rsid w:val="005F6184"/>
    <w:rsid w:val="006356D8"/>
    <w:rsid w:val="006416B9"/>
    <w:rsid w:val="006A1802"/>
    <w:rsid w:val="006C0CBB"/>
    <w:rsid w:val="006C74EA"/>
    <w:rsid w:val="00720D40"/>
    <w:rsid w:val="007318D4"/>
    <w:rsid w:val="00765784"/>
    <w:rsid w:val="007A4390"/>
    <w:rsid w:val="007B0274"/>
    <w:rsid w:val="007E5CB7"/>
    <w:rsid w:val="008314D2"/>
    <w:rsid w:val="00870F6F"/>
    <w:rsid w:val="008B2F42"/>
    <w:rsid w:val="008C3697"/>
    <w:rsid w:val="008D178C"/>
    <w:rsid w:val="008D589F"/>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6164"/>
    <w:rsid w:val="00B5790D"/>
    <w:rsid w:val="00B82892"/>
    <w:rsid w:val="00B945C5"/>
    <w:rsid w:val="00BA20EA"/>
    <w:rsid w:val="00BB5AFC"/>
    <w:rsid w:val="00BC0A56"/>
    <w:rsid w:val="00BC2997"/>
    <w:rsid w:val="00BD6FCC"/>
    <w:rsid w:val="00BE2FC3"/>
    <w:rsid w:val="00C30366"/>
    <w:rsid w:val="00C3580F"/>
    <w:rsid w:val="00C45366"/>
    <w:rsid w:val="00C57023"/>
    <w:rsid w:val="00C74052"/>
    <w:rsid w:val="00CB187A"/>
    <w:rsid w:val="00CC0EC7"/>
    <w:rsid w:val="00CC251A"/>
    <w:rsid w:val="00CF2C98"/>
    <w:rsid w:val="00D1088B"/>
    <w:rsid w:val="00D1286F"/>
    <w:rsid w:val="00D14DE6"/>
    <w:rsid w:val="00D156D2"/>
    <w:rsid w:val="00D226C0"/>
    <w:rsid w:val="00D35486"/>
    <w:rsid w:val="00D53E29"/>
    <w:rsid w:val="00D66D1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464F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ABC4EEB-3FED-43D5-8EE5-3909EA85B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125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25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9EC9CE8C.dotm</Template>
  <TotalTime>0</TotalTime>
  <Pages>9</Pages>
  <Words>2924</Words>
  <Characters>15854</Characters>
  <Application>Microsoft Office Word</Application>
  <DocSecurity>0</DocSecurity>
  <Lines>380</Lines>
  <Paragraphs>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261 Text of Previous Version (Jan. 18, 2017) - South Carolina Legislature Online</dc:title>
  <dc:subject/>
  <dc:creator>%USERNAME%</dc:creator>
  <cp:keywords/>
  <dc:description/>
  <cp:lastModifiedBy>S Volk</cp:lastModifiedBy>
  <cp:revision>2</cp:revision>
  <cp:lastPrinted>2017-01-09T14:40:00Z</cp:lastPrinted>
  <dcterms:created xsi:type="dcterms:W3CDTF">2017-01-18T18:56:00Z</dcterms:created>
  <dcterms:modified xsi:type="dcterms:W3CDTF">2017-01-18T18:56:00Z</dcterms:modified>
</cp:coreProperties>
</file>