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5F8" w:rsidRDefault="005655F8" w:rsidP="00CF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F1312" w:rsidRDefault="00CF1312" w:rsidP="00CF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312" w:rsidRDefault="00CF1312" w:rsidP="00CF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312" w:rsidRDefault="00CF1312" w:rsidP="00CF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312" w:rsidRDefault="00CF1312" w:rsidP="00CF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312" w:rsidRDefault="00CF1312" w:rsidP="00CF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312" w:rsidRDefault="00CF1312" w:rsidP="00CF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5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A5CD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62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D2EE4">
        <w:rPr>
          <w:color w:val="000000" w:themeColor="text1"/>
          <w:u w:color="000000" w:themeColor="text1"/>
        </w:rPr>
        <w:t>TO AMEND THE CODE OF LAWS OF SOUTH CAROLINA, 1976, BY ADDING SECTION 30</w:t>
      </w:r>
      <w:r>
        <w:rPr>
          <w:color w:val="000000" w:themeColor="text1"/>
          <w:u w:color="000000" w:themeColor="text1"/>
        </w:rPr>
        <w:noBreakHyphen/>
      </w:r>
      <w:r w:rsidRPr="005D2EE4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noBreakHyphen/>
        <w:t>6</w:t>
      </w:r>
      <w:r w:rsidRPr="005D2EE4">
        <w:rPr>
          <w:color w:val="000000" w:themeColor="text1"/>
          <w:u w:color="000000" w:themeColor="text1"/>
        </w:rPr>
        <w:t xml:space="preserve">0 SO AS TO </w:t>
      </w:r>
      <w:r>
        <w:rPr>
          <w:color w:val="000000" w:themeColor="text1"/>
          <w:u w:color="000000" w:themeColor="text1"/>
        </w:rPr>
        <w:t>REQUIRE</w:t>
      </w:r>
      <w:r w:rsidRPr="005D2E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STATE AGENCIES AND POLITICAL SUBDIVISIONS</w:t>
      </w:r>
      <w:r w:rsidRPr="005D2E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</w:t>
      </w:r>
      <w:r w:rsidRPr="005D2EE4">
        <w:rPr>
          <w:color w:val="000000" w:themeColor="text1"/>
          <w:u w:color="000000" w:themeColor="text1"/>
        </w:rPr>
        <w:t xml:space="preserve"> DEVELOP AND MAKE AVAILABLE A PROCESS BY WHICH A NONELECTED OFFICIAL MAY REQUEST THE REMOVAL OF</w:t>
      </w:r>
      <w:r>
        <w:rPr>
          <w:color w:val="000000" w:themeColor="text1"/>
          <w:u w:color="000000" w:themeColor="text1"/>
        </w:rPr>
        <w:t xml:space="preserve"> CERTAIN</w:t>
      </w:r>
      <w:r w:rsidRPr="005D2EE4">
        <w:rPr>
          <w:color w:val="000000" w:themeColor="text1"/>
          <w:u w:color="000000" w:themeColor="text1"/>
        </w:rPr>
        <w:t xml:space="preserve"> PERSONAL INFORMATION AVAILABLE TO THE GENERAL PUBLIC FROM ANY WEBSITE MAINTAINED BY </w:t>
      </w:r>
      <w:r w:rsidR="00604FEC">
        <w:rPr>
          <w:color w:val="000000" w:themeColor="text1"/>
          <w:u w:color="000000" w:themeColor="text1"/>
        </w:rPr>
        <w:t>A</w:t>
      </w:r>
      <w:r w:rsidRPr="005D2E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STATE AGENCY OR POLITICAL SUBDIVISION, AND DEFINE THE TERMS “NONELECTED OFFICIAL” AND “POLITICAL SUBDIVISION”.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A5CD2" w:rsidRDefault="00EA5C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A5CD2" w:rsidRDefault="00EA5C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27D" w:rsidRPr="005D2EE4" w:rsidRDefault="0030627D" w:rsidP="0030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  <w:t xml:space="preserve">Article 1, </w:t>
      </w:r>
      <w:r w:rsidRPr="005D2EE4">
        <w:rPr>
          <w:color w:val="000000" w:themeColor="text1"/>
          <w:u w:color="000000" w:themeColor="text1"/>
        </w:rPr>
        <w:t xml:space="preserve">Chapter 2, Title 30 of the 1976 Code is amended by adding: </w:t>
      </w:r>
    </w:p>
    <w:p w:rsidR="0030627D" w:rsidRPr="005D2EE4" w:rsidRDefault="0030627D" w:rsidP="0030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627D" w:rsidRPr="005D2EE4" w:rsidRDefault="0030627D" w:rsidP="0030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 w:rsidRPr="005D2EE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“</w:t>
      </w:r>
      <w:r w:rsidRPr="005D2EE4">
        <w:rPr>
          <w:color w:val="000000" w:themeColor="text1"/>
          <w:u w:color="000000" w:themeColor="text1"/>
        </w:rPr>
        <w:t>Section 30</w:t>
      </w:r>
      <w:r>
        <w:rPr>
          <w:color w:val="000000" w:themeColor="text1"/>
          <w:u w:color="000000" w:themeColor="text1"/>
        </w:rPr>
        <w:noBreakHyphen/>
      </w:r>
      <w:r w:rsidRPr="005D2EE4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noBreakHyphen/>
        <w:t>60.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All state agencies and political subdivisions</w:t>
      </w:r>
      <w:r w:rsidRPr="005D2E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shall</w:t>
      </w:r>
      <w:r w:rsidRPr="005D2EE4">
        <w:rPr>
          <w:color w:val="000000" w:themeColor="text1"/>
          <w:u w:color="000000" w:themeColor="text1"/>
        </w:rPr>
        <w:t xml:space="preserve"> develop and make available a process by which a nonelect</w:t>
      </w:r>
      <w:r>
        <w:rPr>
          <w:color w:val="000000" w:themeColor="text1"/>
          <w:u w:color="000000" w:themeColor="text1"/>
        </w:rPr>
        <w:t>ed official may request that the state agency or political subdivision</w:t>
      </w:r>
      <w:r w:rsidRPr="005D2EE4">
        <w:rPr>
          <w:color w:val="000000" w:themeColor="text1"/>
          <w:u w:color="000000" w:themeColor="text1"/>
        </w:rPr>
        <w:t xml:space="preserve"> remove that </w:t>
      </w:r>
      <w:r>
        <w:rPr>
          <w:color w:val="000000" w:themeColor="text1"/>
          <w:u w:color="000000" w:themeColor="text1"/>
        </w:rPr>
        <w:t>person</w:t>
      </w:r>
      <w:r w:rsidRPr="005D2EE4">
        <w:rPr>
          <w:color w:val="000000" w:themeColor="text1"/>
          <w:u w:color="000000" w:themeColor="text1"/>
        </w:rPr>
        <w:t>’s personal information including, but not limited to, his home address, birthdate, and phone number</w:t>
      </w:r>
      <w:r>
        <w:rPr>
          <w:color w:val="000000" w:themeColor="text1"/>
          <w:u w:color="000000" w:themeColor="text1"/>
        </w:rPr>
        <w:t xml:space="preserve"> from any web</w:t>
      </w:r>
      <w:r w:rsidRPr="005D2EE4">
        <w:rPr>
          <w:color w:val="000000" w:themeColor="text1"/>
          <w:u w:color="000000" w:themeColor="text1"/>
        </w:rPr>
        <w:t xml:space="preserve">site available to the general public and maintained by </w:t>
      </w:r>
      <w:r w:rsidR="00604FEC">
        <w:rPr>
          <w:color w:val="000000" w:themeColor="text1"/>
          <w:u w:color="000000" w:themeColor="text1"/>
        </w:rPr>
        <w:t>a</w:t>
      </w:r>
      <w:r w:rsidRPr="005D2E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state agency or political subdivision</w:t>
      </w:r>
      <w:r w:rsidRPr="005D2EE4">
        <w:rPr>
          <w:color w:val="000000" w:themeColor="text1"/>
          <w:u w:color="000000" w:themeColor="text1"/>
        </w:rPr>
        <w:t xml:space="preserve">. The request must specify the personal information to be removed from the website. The </w:t>
      </w:r>
      <w:r>
        <w:rPr>
          <w:color w:val="000000" w:themeColor="text1"/>
          <w:u w:color="000000" w:themeColor="text1"/>
        </w:rPr>
        <w:t>state agency or political subdivision</w:t>
      </w:r>
      <w:r w:rsidRPr="005D2E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shall</w:t>
      </w:r>
      <w:r w:rsidRPr="005D2EE4">
        <w:rPr>
          <w:color w:val="000000" w:themeColor="text1"/>
          <w:u w:color="000000" w:themeColor="text1"/>
        </w:rPr>
        <w:t xml:space="preserve"> remove the information if a request is submitted by a nonelected official pursuant to this section. </w:t>
      </w:r>
      <w:r>
        <w:rPr>
          <w:color w:val="000000" w:themeColor="text1"/>
          <w:u w:color="000000" w:themeColor="text1"/>
        </w:rPr>
        <w:t>The i</w:t>
      </w:r>
      <w:r w:rsidRPr="005D2EE4">
        <w:rPr>
          <w:color w:val="000000" w:themeColor="text1"/>
          <w:u w:color="000000" w:themeColor="text1"/>
        </w:rPr>
        <w:t xml:space="preserve">nformation removed </w:t>
      </w:r>
      <w:r>
        <w:rPr>
          <w:color w:val="000000" w:themeColor="text1"/>
          <w:u w:color="000000" w:themeColor="text1"/>
        </w:rPr>
        <w:t>is not</w:t>
      </w:r>
      <w:r w:rsidRPr="005D2EE4">
        <w:rPr>
          <w:color w:val="000000" w:themeColor="text1"/>
          <w:u w:color="000000" w:themeColor="text1"/>
        </w:rPr>
        <w:t xml:space="preserve"> subject to disclosure </w:t>
      </w:r>
      <w:r>
        <w:rPr>
          <w:color w:val="000000" w:themeColor="text1"/>
          <w:u w:color="000000" w:themeColor="text1"/>
        </w:rPr>
        <w:t>pursuant to S</w:t>
      </w:r>
      <w:r w:rsidRPr="005D2EE4">
        <w:rPr>
          <w:color w:val="000000" w:themeColor="text1"/>
          <w:u w:color="000000" w:themeColor="text1"/>
        </w:rPr>
        <w:t>ection 30</w:t>
      </w:r>
      <w:r>
        <w:rPr>
          <w:color w:val="000000" w:themeColor="text1"/>
          <w:u w:color="000000" w:themeColor="text1"/>
        </w:rPr>
        <w:noBreakHyphen/>
      </w:r>
      <w:r w:rsidRPr="005D2EE4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noBreakHyphen/>
      </w:r>
      <w:r w:rsidRPr="005D2EE4">
        <w:rPr>
          <w:color w:val="000000" w:themeColor="text1"/>
          <w:u w:color="000000" w:themeColor="text1"/>
        </w:rPr>
        <w:t>30.</w:t>
      </w:r>
    </w:p>
    <w:p w:rsidR="0030627D" w:rsidRDefault="0030627D" w:rsidP="0030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>For pur</w:t>
      </w:r>
      <w:r>
        <w:rPr>
          <w:color w:val="000000" w:themeColor="text1"/>
          <w:u w:color="000000" w:themeColor="text1"/>
        </w:rPr>
        <w:t>poses of this section, the term:</w:t>
      </w:r>
    </w:p>
    <w:p w:rsidR="0030627D" w:rsidRPr="005D2EE4" w:rsidRDefault="0030627D" w:rsidP="0030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‘</w:t>
      </w:r>
      <w:r w:rsidRPr="005D2EE4">
        <w:rPr>
          <w:color w:val="000000" w:themeColor="text1"/>
          <w:u w:color="000000" w:themeColor="text1"/>
        </w:rPr>
        <w:t>nonelected official</w:t>
      </w:r>
      <w:r>
        <w:rPr>
          <w:color w:val="000000" w:themeColor="text1"/>
          <w:u w:color="000000" w:themeColor="text1"/>
        </w:rPr>
        <w:t>’</w:t>
      </w:r>
      <w:r w:rsidRPr="005D2EE4">
        <w:rPr>
          <w:color w:val="000000" w:themeColor="text1"/>
          <w:u w:color="000000" w:themeColor="text1"/>
        </w:rPr>
        <w:t xml:space="preserve"> includes any active or former</w:t>
      </w:r>
      <w:r>
        <w:rPr>
          <w:color w:val="000000" w:themeColor="text1"/>
          <w:u w:color="000000" w:themeColor="text1"/>
        </w:rPr>
        <w:t>:</w:t>
      </w:r>
      <w:r w:rsidRPr="005D2EE4">
        <w:rPr>
          <w:color w:val="000000" w:themeColor="text1"/>
          <w:u w:color="000000" w:themeColor="text1"/>
        </w:rPr>
        <w:t xml:space="preserve"> </w:t>
      </w:r>
    </w:p>
    <w:p w:rsidR="0030627D" w:rsidRPr="005D2EE4" w:rsidRDefault="0030627D" w:rsidP="0030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>member or employee of the federal judiciary;</w:t>
      </w:r>
    </w:p>
    <w:p w:rsidR="0030627D" w:rsidRPr="005D2EE4" w:rsidRDefault="0030627D" w:rsidP="0030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2EE4"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b</w:t>
      </w:r>
      <w:r w:rsidRPr="005D2EE4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 xml:space="preserve">member or employee of the judiciary, administrative law court, or a </w:t>
      </w:r>
      <w:r>
        <w:rPr>
          <w:color w:val="000000" w:themeColor="text1"/>
          <w:u w:color="000000" w:themeColor="text1"/>
        </w:rPr>
        <w:t>summary court</w:t>
      </w:r>
      <w:r w:rsidRPr="005D2EE4">
        <w:rPr>
          <w:color w:val="000000" w:themeColor="text1"/>
          <w:u w:color="000000" w:themeColor="text1"/>
        </w:rPr>
        <w:t xml:space="preserve"> judge in this State;</w:t>
      </w:r>
    </w:p>
    <w:p w:rsidR="0030627D" w:rsidRPr="005D2EE4" w:rsidRDefault="0030627D" w:rsidP="0030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2EE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c</w:t>
      </w:r>
      <w:r w:rsidRPr="005D2EE4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local, s</w:t>
      </w:r>
      <w:r w:rsidRPr="005D2EE4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, or federal</w:t>
      </w:r>
      <w:r w:rsidRPr="005D2EE4">
        <w:rPr>
          <w:color w:val="000000" w:themeColor="text1"/>
          <w:u w:color="000000" w:themeColor="text1"/>
        </w:rPr>
        <w:t xml:space="preserve"> law enforcement officer</w:t>
      </w:r>
      <w:r>
        <w:rPr>
          <w:color w:val="000000" w:themeColor="text1"/>
          <w:u w:color="000000" w:themeColor="text1"/>
        </w:rPr>
        <w:t xml:space="preserve"> who has served in an active capacity in this State</w:t>
      </w:r>
      <w:r w:rsidRPr="005D2EE4">
        <w:rPr>
          <w:color w:val="000000" w:themeColor="text1"/>
          <w:u w:color="000000" w:themeColor="text1"/>
        </w:rPr>
        <w:t>;</w:t>
      </w:r>
    </w:p>
    <w:p w:rsidR="0030627D" w:rsidRPr="005D2EE4" w:rsidRDefault="0030627D" w:rsidP="0030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 xml:space="preserve">director, acting director, or employee of the Department of Corrections, Department of Juvenile Justice, Department of Social Services, or </w:t>
      </w:r>
      <w:r>
        <w:rPr>
          <w:color w:val="000000" w:themeColor="text1"/>
          <w:u w:color="000000" w:themeColor="text1"/>
        </w:rPr>
        <w:t>Department of Probation, Parole</w:t>
      </w:r>
      <w:r w:rsidRPr="005D2EE4">
        <w:rPr>
          <w:color w:val="000000" w:themeColor="text1"/>
          <w:u w:color="000000" w:themeColor="text1"/>
        </w:rPr>
        <w:t xml:space="preserve"> and Pardon Services; </w:t>
      </w:r>
    </w:p>
    <w:p w:rsidR="0030627D" w:rsidRPr="005D2EE4" w:rsidRDefault="0030627D" w:rsidP="0030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2EE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e</w:t>
      </w:r>
      <w:r w:rsidRPr="005D2EE4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>guardian ad litem serving on behalf of the South Carolina Guardian ad litem pro</w:t>
      </w:r>
      <w:r>
        <w:rPr>
          <w:color w:val="000000" w:themeColor="text1"/>
          <w:u w:color="000000" w:themeColor="text1"/>
        </w:rPr>
        <w:t>gram or similar local program;</w:t>
      </w:r>
      <w:r w:rsidRPr="005D2EE4">
        <w:rPr>
          <w:color w:val="000000" w:themeColor="text1"/>
          <w:u w:color="000000" w:themeColor="text1"/>
        </w:rPr>
        <w:t xml:space="preserve">  </w:t>
      </w:r>
    </w:p>
    <w:p w:rsidR="0030627D" w:rsidRPr="005D2EE4" w:rsidRDefault="0030627D" w:rsidP="0030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2EE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f</w:t>
      </w:r>
      <w:r w:rsidRPr="005D2EE4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local</w:t>
      </w:r>
      <w:r w:rsidRPr="005D2EE4">
        <w:rPr>
          <w:color w:val="000000" w:themeColor="text1"/>
          <w:u w:color="000000" w:themeColor="text1"/>
        </w:rPr>
        <w:t>, state, or federal solicitor</w:t>
      </w:r>
      <w:r>
        <w:rPr>
          <w:color w:val="000000" w:themeColor="text1"/>
          <w:u w:color="000000" w:themeColor="text1"/>
        </w:rPr>
        <w:t xml:space="preserve"> or prosecutor who has prosecuted an action</w:t>
      </w:r>
      <w:r w:rsidRPr="005D2EE4">
        <w:rPr>
          <w:color w:val="000000" w:themeColor="text1"/>
          <w:u w:color="000000" w:themeColor="text1"/>
        </w:rPr>
        <w:t xml:space="preserve"> in this State; or</w:t>
      </w:r>
    </w:p>
    <w:p w:rsidR="0030627D" w:rsidRDefault="0030627D" w:rsidP="0030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(g)</w:t>
      </w:r>
      <w:r>
        <w:rPr>
          <w:color w:val="000000" w:themeColor="text1"/>
          <w:u w:color="000000" w:themeColor="text1"/>
        </w:rPr>
        <w:tab/>
        <w:t>local</w:t>
      </w:r>
      <w:r w:rsidRPr="005D2EE4">
        <w:rPr>
          <w:color w:val="000000" w:themeColor="text1"/>
          <w:u w:color="000000" w:themeColor="text1"/>
        </w:rPr>
        <w:t>, state, or federal public defender or appellate defender who has served in that capacity in this State</w:t>
      </w:r>
      <w:r w:rsidR="00604FEC">
        <w:rPr>
          <w:color w:val="000000" w:themeColor="text1"/>
          <w:u w:color="000000" w:themeColor="text1"/>
        </w:rPr>
        <w:t>;</w:t>
      </w:r>
    </w:p>
    <w:p w:rsidR="0030627D" w:rsidRPr="005D2EE4" w:rsidRDefault="0030627D" w:rsidP="0030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‘</w:t>
      </w:r>
      <w:r w:rsidR="00D06846">
        <w:rPr>
          <w:color w:val="000000"/>
        </w:rPr>
        <w:t>p</w:t>
      </w:r>
      <w:r w:rsidRPr="00263648">
        <w:rPr>
          <w:color w:val="000000"/>
        </w:rPr>
        <w:t>olitical subdivision</w:t>
      </w:r>
      <w:r>
        <w:rPr>
          <w:color w:val="000000"/>
        </w:rPr>
        <w:t>’</w:t>
      </w:r>
      <w:r w:rsidRPr="00263648">
        <w:rPr>
          <w:color w:val="000000"/>
        </w:rPr>
        <w:t xml:space="preserve"> includes counties, cities, towns, villages, townships, districts, authorities, and other public corporations and entities whether organized </w:t>
      </w:r>
      <w:r w:rsidR="00604FEC">
        <w:rPr>
          <w:color w:val="000000"/>
        </w:rPr>
        <w:t>or</w:t>
      </w:r>
      <w:r w:rsidRPr="00263648">
        <w:rPr>
          <w:color w:val="000000"/>
        </w:rPr>
        <w:t xml:space="preserve"> existing under charter or general law.</w:t>
      </w:r>
      <w:r>
        <w:rPr>
          <w:color w:val="000000" w:themeColor="text1"/>
          <w:u w:color="000000" w:themeColor="text1"/>
        </w:rPr>
        <w:t>”</w:t>
      </w:r>
    </w:p>
    <w:p w:rsidR="0030627D" w:rsidRPr="005D2EE4" w:rsidRDefault="0030627D" w:rsidP="0030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5CD2" w:rsidRDefault="0030627D" w:rsidP="0030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>This act takes effect upon approval by the Governor.</w:t>
      </w:r>
    </w:p>
    <w:p w:rsidR="0078021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655F8" w:rsidRDefault="005655F8" w:rsidP="005655F8">
      <w:pPr>
        <w:suppressAutoHyphens/>
      </w:pPr>
    </w:p>
    <w:sectPr w:rsidR="005655F8" w:rsidSect="005655F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5CD2" w:rsidRDefault="00EA5CD2" w:rsidP="009F0C77">
      <w:r>
        <w:separator/>
      </w:r>
    </w:p>
  </w:endnote>
  <w:endnote w:type="continuationSeparator" w:id="0">
    <w:p w:rsidR="00EA5CD2" w:rsidRDefault="00EA5CD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B8901C-58A7-4013-A8D4-47861C7E05E3}"/>
    <w:embedBold r:id="rId2" w:fontKey="{635AF19B-726D-4672-B303-3CD9FEC242B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DE40964-3822-43CA-818A-D6A8122323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53F5657-C637-41D8-A0F3-3CC48DD009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0210" w:rsidRPr="005655F8" w:rsidRDefault="005655F8" w:rsidP="005655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5CD2" w:rsidRDefault="00EA5CD2" w:rsidP="009F0C77">
      <w:r>
        <w:separator/>
      </w:r>
    </w:p>
  </w:footnote>
  <w:footnote w:type="continuationSeparator" w:id="0">
    <w:p w:rsidR="00EA5CD2" w:rsidRDefault="00EA5CD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04CZ17"/>
    <w:docVar w:name="CoverBillType" w:val="b"/>
    <w:docVar w:name="docpath" w:val="L:\Council\bills\NBD\11004CZ17.DOCX"/>
    <w:docVar w:name="dvBillNumber" w:val="301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EA5CD2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405A"/>
    <w:rsid w:val="002E5912"/>
    <w:rsid w:val="00301B21"/>
    <w:rsid w:val="0030627D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655F8"/>
    <w:rsid w:val="00577C6C"/>
    <w:rsid w:val="005C2FE2"/>
    <w:rsid w:val="005E2BC9"/>
    <w:rsid w:val="00604FEC"/>
    <w:rsid w:val="00605102"/>
    <w:rsid w:val="006215AA"/>
    <w:rsid w:val="006913C9"/>
    <w:rsid w:val="0069470D"/>
    <w:rsid w:val="00734F00"/>
    <w:rsid w:val="0078021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1312"/>
    <w:rsid w:val="00D06846"/>
    <w:rsid w:val="00D50651"/>
    <w:rsid w:val="00D73A67"/>
    <w:rsid w:val="00D970A9"/>
    <w:rsid w:val="00DF3845"/>
    <w:rsid w:val="00E41911"/>
    <w:rsid w:val="00E92EEF"/>
    <w:rsid w:val="00EA5CD2"/>
    <w:rsid w:val="00EE202A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63919CB-E681-4C26-84EA-AAD28C821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939F3-5CBD-4E2B-89D3-DD7192850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392</Words>
  <Characters>2118</Characters>
  <Application>Microsoft Office Word</Application>
  <DocSecurity>0</DocSecurity>
  <Lines>64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3018 Text of Previous Version (Dec. 15, 2016) - South Carolina Legislature Online</dc:title>
  <dc:creator>%USERNAME%</dc:creator>
  <cp:lastModifiedBy>S Volk</cp:lastModifiedBy>
  <cp:revision>2</cp:revision>
  <cp:lastPrinted>2016-11-17T14:22:00Z</cp:lastPrinted>
  <dcterms:created xsi:type="dcterms:W3CDTF">2016-12-15T22:34:00Z</dcterms:created>
  <dcterms:modified xsi:type="dcterms:W3CDTF">2016-12-15T22:34:00Z</dcterms:modified>
</cp:coreProperties>
</file>