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4DA" w:rsidRDefault="009F54DA"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7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97" w:rsidRPr="00294397" w:rsidRDefault="00294397"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9F42C3">
        <w:noBreakHyphen/>
      </w:r>
      <w:r w:rsidRPr="00294397">
        <w:t>3</w:t>
      </w:r>
      <w:r w:rsidR="009F42C3">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9F42C3">
        <w:noBreakHyphen/>
      </w:r>
      <w:r w:rsidRPr="00294397">
        <w:t>3</w:t>
      </w:r>
      <w:r w:rsidR="009F42C3">
        <w:noBreakHyphen/>
      </w:r>
      <w:r w:rsidRPr="00294397">
        <w:t>20</w:t>
      </w:r>
      <w:r>
        <w:t xml:space="preserve"> RELATING TO VACANCIES IN THE OFFICE OF THE STATE SUPERINTENDENT OF EDUCATION</w:t>
      </w:r>
      <w:r w:rsidRPr="0029439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4397">
        <w:t>Section 59</w:t>
      </w:r>
      <w:r w:rsidR="009F42C3">
        <w:noBreakHyphen/>
      </w:r>
      <w:r w:rsidR="00294397">
        <w:t>3</w:t>
      </w:r>
      <w:r w:rsidR="009F42C3">
        <w:noBreakHyphen/>
      </w:r>
      <w:r w:rsidR="00294397">
        <w:t>10 of the 1976 Code is amended to read:</w:t>
      </w:r>
    </w:p>
    <w:p w:rsidR="00294397" w:rsidRDefault="00294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97" w:rsidRPr="00294397" w:rsidRDefault="00294397"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F42C3">
        <w:noBreakHyphen/>
      </w:r>
      <w:r>
        <w:t>3</w:t>
      </w:r>
      <w:r w:rsidR="009F42C3">
        <w:noBreakHyphen/>
      </w:r>
      <w:r>
        <w:t>10.</w:t>
      </w:r>
      <w:r>
        <w:tab/>
      </w:r>
      <w:r>
        <w:rPr>
          <w:u w:val="single"/>
        </w:rPr>
        <w:t>(A)</w:t>
      </w:r>
      <w:r w:rsidR="009F42C3" w:rsidRPr="009F42C3">
        <w:tab/>
      </w:r>
      <w:r w:rsidRPr="00FB041D">
        <w:t xml:space="preserve">The State Superintendent of Education </w:t>
      </w:r>
      <w:r w:rsidRPr="00294397">
        <w:rPr>
          <w:strike/>
        </w:rPr>
        <w:t>shall</w:t>
      </w:r>
      <w:r w:rsidRPr="00FB041D">
        <w:t xml:space="preserve"> </w:t>
      </w:r>
      <w:r w:rsidRPr="00294397">
        <w:rPr>
          <w:u w:val="single"/>
        </w:rPr>
        <w:t>must</w:t>
      </w:r>
      <w:r>
        <w:t xml:space="preserve"> </w:t>
      </w:r>
      <w:r w:rsidRPr="00FB041D">
        <w:t xml:space="preserve">be </w:t>
      </w:r>
      <w:r w:rsidRPr="00294397">
        <w:rPr>
          <w:strike/>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294397">
        <w:rPr>
          <w:strike/>
        </w:rPr>
        <w:lastRenderedPageBreak/>
        <w:t>of the State Treasury, and his traveling expenses, not exceeding three hundred dollars, shall be paid out of the State Treasury upon duly itemized accounts rendered by him</w:t>
      </w:r>
      <w:r>
        <w:t xml:space="preserve"> </w:t>
      </w:r>
      <w:r w:rsidRPr="00294397">
        <w:rPr>
          <w:u w:val="single"/>
        </w:rPr>
        <w:t>appointed by the Governor, with the advice and consent of the Senate.  The Superintendent shall serve at the pleasure of the Governor and must receive such compensation as may be established under the provision of Section 8</w:t>
      </w:r>
      <w:r w:rsidR="009F42C3">
        <w:rPr>
          <w:u w:val="single"/>
        </w:rPr>
        <w:noBreakHyphen/>
      </w:r>
      <w:r w:rsidRPr="00294397">
        <w:rPr>
          <w:u w:val="single"/>
        </w:rPr>
        <w:t>11</w:t>
      </w:r>
      <w:r w:rsidR="009F42C3">
        <w:rPr>
          <w:u w:val="single"/>
        </w:rPr>
        <w:noBreakHyphen/>
      </w:r>
      <w:r w:rsidRPr="00294397">
        <w:rPr>
          <w:u w:val="single"/>
        </w:rPr>
        <w:t>160.  A vacancy in the office of Superintendent must be filled in the same manner as the original appointment.</w:t>
      </w:r>
    </w:p>
    <w:p w:rsidR="00294397" w:rsidRPr="00294397" w:rsidRDefault="009F42C3"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00294397" w:rsidRPr="00294397">
        <w:rPr>
          <w:u w:val="single"/>
        </w:rPr>
        <w:t>(B)</w:t>
      </w:r>
      <w:r w:rsidRPr="009F42C3">
        <w:tab/>
      </w:r>
      <w:r w:rsidR="00294397" w:rsidRPr="00294397">
        <w:rPr>
          <w:u w:val="single"/>
        </w:rPr>
        <w:t>The Superintendent of Education must possess:</w:t>
      </w:r>
    </w:p>
    <w:p w:rsidR="00294397" w:rsidRPr="00294397" w:rsidRDefault="009F42C3"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9F42C3">
        <w:tab/>
      </w:r>
      <w:r w:rsidR="00294397" w:rsidRPr="00294397">
        <w:rPr>
          <w:u w:val="single"/>
        </w:rPr>
        <w:t>(1)</w:t>
      </w:r>
      <w:r w:rsidRPr="009F42C3">
        <w:tab/>
      </w:r>
      <w:r w:rsidR="00294397" w:rsidRPr="00294397">
        <w:rPr>
          <w:u w:val="single"/>
        </w:rPr>
        <w:t>extensive exper</w:t>
      </w:r>
      <w:r w:rsidR="00294397">
        <w:rPr>
          <w:u w:val="single"/>
        </w:rPr>
        <w:t>ience in the field of education</w:t>
      </w:r>
      <w:r w:rsidR="00294397" w:rsidRPr="00294397">
        <w:rPr>
          <w:u w:val="single"/>
        </w:rPr>
        <w:t xml:space="preserve"> including, but not limited to, service as a classroom teacher, principal, other school or school district administrator, school district superintendent, member of a school board</w:t>
      </w:r>
      <w:r w:rsidR="00294397">
        <w:rPr>
          <w:u w:val="single"/>
        </w:rPr>
        <w:t>,</w:t>
      </w:r>
      <w:r w:rsidR="00294397" w:rsidRPr="00294397">
        <w:rPr>
          <w:u w:val="single"/>
        </w:rPr>
        <w:t xml:space="preserve"> or other education policy making body at either the state or local level or any combination </w:t>
      </w:r>
      <w:r w:rsidR="00294397">
        <w:rPr>
          <w:u w:val="single"/>
        </w:rPr>
        <w:t>of them</w:t>
      </w:r>
      <w:r w:rsidR="00294397" w:rsidRPr="00294397">
        <w:rPr>
          <w:u w:val="single"/>
        </w:rPr>
        <w:t>; or</w:t>
      </w:r>
    </w:p>
    <w:p w:rsidR="00294397" w:rsidRDefault="009F42C3"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2C3">
        <w:tab/>
      </w:r>
      <w:r w:rsidRPr="009F42C3">
        <w:tab/>
      </w:r>
      <w:r w:rsidR="00294397" w:rsidRPr="00294397">
        <w:rPr>
          <w:u w:val="single"/>
        </w:rPr>
        <w:t>(2)</w:t>
      </w:r>
      <w:r w:rsidRPr="009F42C3">
        <w:tab/>
      </w:r>
      <w:r w:rsidR="00294397" w:rsidRPr="00294397">
        <w:rPr>
          <w:u w:val="single"/>
        </w:rPr>
        <w:t>extensive experience in operational and financial management</w:t>
      </w:r>
      <w:r w:rsidR="00294397">
        <w:rPr>
          <w:u w:val="single"/>
        </w:rPr>
        <w:t xml:space="preserve"> in any field of expertise</w:t>
      </w:r>
      <w:r w:rsidR="00294397" w:rsidRPr="00294397">
        <w:rPr>
          <w:u w:val="single"/>
        </w:rPr>
        <w:t xml:space="preserve"> including</w:t>
      </w:r>
      <w:r w:rsidR="00196837">
        <w:rPr>
          <w:u w:val="single"/>
        </w:rPr>
        <w:t>,</w:t>
      </w:r>
      <w:r w:rsidR="00294397" w:rsidRPr="00294397">
        <w:rPr>
          <w:u w:val="single"/>
        </w:rPr>
        <w:t xml:space="preserve"> but not limited to</w:t>
      </w:r>
      <w:r w:rsidR="00196837">
        <w:rPr>
          <w:u w:val="single"/>
        </w:rPr>
        <w:t>,</w:t>
      </w:r>
      <w:r w:rsidR="00294397" w:rsidRPr="00294397">
        <w:rPr>
          <w:u w:val="single"/>
        </w:rPr>
        <w:t xml:space="preserve"> finance, economics, accounting, law, or business</w:t>
      </w:r>
      <w:r w:rsidR="00294397" w:rsidRPr="00FB041D">
        <w:t>.</w:t>
      </w:r>
      <w:r w:rsidR="00294397">
        <w:t>”</w:t>
      </w:r>
    </w:p>
    <w:p w:rsidR="00294397" w:rsidRDefault="00294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97" w:rsidRDefault="00294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F42C3">
        <w:noBreakHyphen/>
      </w:r>
      <w:r>
        <w:t>3</w:t>
      </w:r>
      <w:r w:rsidR="009F42C3">
        <w:noBreakHyphen/>
      </w:r>
      <w:r>
        <w:t>20 of the 1976 Code is repealed.</w:t>
      </w: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4397">
        <w:t>3</w:t>
      </w:r>
      <w:r>
        <w:t>.</w:t>
      </w:r>
      <w:r>
        <w:tab/>
      </w:r>
      <w:r w:rsidR="00294397" w:rsidRPr="00294397">
        <w:t>This act takes effect upon approval and ratification of an amendment to Section 7, Article VI of the South Carolina Constitution</w:t>
      </w:r>
      <w:r w:rsidR="00196837">
        <w:t>, 1895,</w:t>
      </w:r>
      <w:r w:rsidR="00294397" w:rsidRPr="00294397">
        <w:t xml:space="preserve"> providing for the appointment of the State Superintendent of Education by the Governor, with the advice and consent of the Senate</w:t>
      </w:r>
      <w:r w:rsidR="00294397" w:rsidRPr="009A0528">
        <w:rPr>
          <w:color w:val="000000"/>
          <w:szCs w:val="24"/>
        </w:rPr>
        <w:t>.</w:t>
      </w:r>
    </w:p>
    <w:p w:rsidR="005E4AD7" w:rsidRDefault="009F4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4DA" w:rsidRDefault="009F54DA" w:rsidP="009F54DA">
      <w:pPr>
        <w:suppressAutoHyphens/>
      </w:pPr>
    </w:p>
    <w:sectPr w:rsidR="009F54DA" w:rsidSect="009F54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7D6" w:rsidRDefault="009C17D6" w:rsidP="009F0C77">
      <w:r>
        <w:separator/>
      </w:r>
    </w:p>
  </w:endnote>
  <w:endnote w:type="continuationSeparator" w:id="0">
    <w:p w:rsidR="009C17D6" w:rsidRDefault="009C17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2415DA-16CF-4FC1-91E9-7A780D23C400}"/>
    <w:embedBold r:id="rId2" w:fontKey="{E22C285C-6317-4B10-A964-04C2903C4094}"/>
  </w:font>
  <w:font w:name="Calibri">
    <w:panose1 w:val="020F0502020204030204"/>
    <w:charset w:val="00"/>
    <w:family w:val="swiss"/>
    <w:pitch w:val="variable"/>
    <w:sig w:usb0="E00002FF" w:usb1="4000ACFF" w:usb2="00000001" w:usb3="00000000" w:csb0="0000019F" w:csb1="00000000"/>
    <w:embedRegular r:id="rId3" w:fontKey="{80283256-280A-4DE3-A393-9698FA6A6137}"/>
  </w:font>
  <w:font w:name="Segoe UI">
    <w:panose1 w:val="020B0502040204020203"/>
    <w:charset w:val="00"/>
    <w:family w:val="swiss"/>
    <w:pitch w:val="variable"/>
    <w:sig w:usb0="E10022FF" w:usb1="C000E47F" w:usb2="00000029" w:usb3="00000000" w:csb0="000001DF" w:csb1="00000000"/>
    <w:embedRegular r:id="rId4" w:fontKey="{A51EB339-28E3-461A-9A25-94F58C437595}"/>
  </w:font>
  <w:font w:name="Cambria">
    <w:panose1 w:val="02040503050406030204"/>
    <w:charset w:val="00"/>
    <w:family w:val="roman"/>
    <w:pitch w:val="variable"/>
    <w:sig w:usb0="E00002FF" w:usb1="400004FF" w:usb2="00000000" w:usb3="00000000" w:csb0="0000019F" w:csb1="00000000"/>
    <w:embedRegular r:id="rId5" w:fontKey="{E1B62AD9-D5FC-41B2-9B3E-2A2819FCC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AD7" w:rsidRPr="009F54DA" w:rsidRDefault="009F54DA" w:rsidP="009F54DA">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7D6" w:rsidRDefault="009C17D6" w:rsidP="009F0C77">
      <w:r>
        <w:separator/>
      </w:r>
    </w:p>
  </w:footnote>
  <w:footnote w:type="continuationSeparator" w:id="0">
    <w:p w:rsidR="009C17D6" w:rsidRDefault="009C17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5WAB17"/>
    <w:docVar w:name="CoverBillType" w:val="b"/>
    <w:docVar w:name="DocPath" w:val="L:\Council\bills\AGM\18995WAB17.DOCX"/>
    <w:docVar w:name="dvBillNumber" w:val="3036"/>
    <w:docVar w:name="dvBillNumberPrefix" w:val="H. "/>
    <w:docVar w:name="dvOriginalBody" w:val="House"/>
    <w:docVar w:name="dvSteno" w:val="AGM"/>
    <w:docVar w:name="NameofBody" w:val="h"/>
    <w:docVar w:name="vGroup2" w:val="Council"/>
  </w:docVars>
  <w:rsids>
    <w:rsidRoot w:val="009C17D6"/>
    <w:rsid w:val="00011869"/>
    <w:rsid w:val="00015CD6"/>
    <w:rsid w:val="000E0100"/>
    <w:rsid w:val="000E1785"/>
    <w:rsid w:val="000F40FA"/>
    <w:rsid w:val="001035F1"/>
    <w:rsid w:val="0010776B"/>
    <w:rsid w:val="00133E66"/>
    <w:rsid w:val="001435A3"/>
    <w:rsid w:val="00146ED3"/>
    <w:rsid w:val="00151044"/>
    <w:rsid w:val="00194EAE"/>
    <w:rsid w:val="00196837"/>
    <w:rsid w:val="001D08F2"/>
    <w:rsid w:val="001D3A58"/>
    <w:rsid w:val="001D525B"/>
    <w:rsid w:val="001D7F4F"/>
    <w:rsid w:val="00205238"/>
    <w:rsid w:val="002321B6"/>
    <w:rsid w:val="00250967"/>
    <w:rsid w:val="002543C8"/>
    <w:rsid w:val="0025541D"/>
    <w:rsid w:val="00284AAE"/>
    <w:rsid w:val="0029439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AD7"/>
    <w:rsid w:val="00605102"/>
    <w:rsid w:val="006215AA"/>
    <w:rsid w:val="006913C9"/>
    <w:rsid w:val="0069470D"/>
    <w:rsid w:val="006D58AA"/>
    <w:rsid w:val="00734F00"/>
    <w:rsid w:val="007A70AE"/>
    <w:rsid w:val="008362E8"/>
    <w:rsid w:val="0085786E"/>
    <w:rsid w:val="008727FF"/>
    <w:rsid w:val="008A1768"/>
    <w:rsid w:val="008A489F"/>
    <w:rsid w:val="008F0F33"/>
    <w:rsid w:val="008F4429"/>
    <w:rsid w:val="0094021A"/>
    <w:rsid w:val="009B44AF"/>
    <w:rsid w:val="009C17D6"/>
    <w:rsid w:val="009C6A0B"/>
    <w:rsid w:val="009F0C77"/>
    <w:rsid w:val="009F42C3"/>
    <w:rsid w:val="009F4DD1"/>
    <w:rsid w:val="009F54DA"/>
    <w:rsid w:val="00A02543"/>
    <w:rsid w:val="00A41684"/>
    <w:rsid w:val="00A64E80"/>
    <w:rsid w:val="00A72BCD"/>
    <w:rsid w:val="00A741D9"/>
    <w:rsid w:val="00A833AB"/>
    <w:rsid w:val="00A9741D"/>
    <w:rsid w:val="00AC34A2"/>
    <w:rsid w:val="00AD1C9A"/>
    <w:rsid w:val="00AD4B17"/>
    <w:rsid w:val="00B412D4"/>
    <w:rsid w:val="00B63270"/>
    <w:rsid w:val="00BE3C22"/>
    <w:rsid w:val="00C0345E"/>
    <w:rsid w:val="00C31C95"/>
    <w:rsid w:val="00C3483A"/>
    <w:rsid w:val="00C74E9D"/>
    <w:rsid w:val="00C826DD"/>
    <w:rsid w:val="00C82FD3"/>
    <w:rsid w:val="00C92819"/>
    <w:rsid w:val="00CC6B7B"/>
    <w:rsid w:val="00CD2089"/>
    <w:rsid w:val="00D101B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C92AA-C51B-4F4F-B1C6-558B422C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4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2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6D43C-C550-4F3F-8D08-3E97EAAA8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504</Words>
  <Characters>2519</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3036 Text of Previous Version (Dec. 15, 2016) - South Carolina Legislature Online</dc:title>
  <dc:creator>angiemorgan</dc:creator>
  <cp:lastModifiedBy>S Volk</cp:lastModifiedBy>
  <cp:revision>2</cp:revision>
  <cp:lastPrinted>2016-12-09T18:47:00Z</cp:lastPrinted>
  <dcterms:created xsi:type="dcterms:W3CDTF">2016-12-15T22:50:00Z</dcterms:created>
  <dcterms:modified xsi:type="dcterms:W3CDTF">2016-12-15T22:50:00Z</dcterms:modified>
</cp:coreProperties>
</file>