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CDB" w:rsidRDefault="00B70CDB"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D23" w:rsidRDefault="008B1D23" w:rsidP="008B1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5F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E97" w:rsidRDefault="00820E97" w:rsidP="0082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1B1870">
        <w:noBreakHyphen/>
      </w:r>
      <w:r>
        <w:t>111</w:t>
      </w:r>
      <w:r w:rsidR="001B1870">
        <w:noBreakHyphen/>
      </w:r>
      <w:r>
        <w:t>80 SO AS TO PROVIDE INSTITUTIONS OF HIGHER LEARNING SHALL PROVIDE CERTAIN WRITTEN NOTICE TO STUDENTS BEFORE TERMINATING OR REDUCING SCHOLARSHIPS.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F56" w:rsidRDefault="003A5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5F56" w:rsidRDefault="003A5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E97" w:rsidRDefault="003A5F56" w:rsidP="0082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0E97">
        <w:t>Article 1, Chapter 111, Title 59 of the 1976 Code is amended by adding:</w:t>
      </w:r>
    </w:p>
    <w:p w:rsidR="00820E97" w:rsidRDefault="00820E97" w:rsidP="0082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56" w:rsidRDefault="00820E97" w:rsidP="0082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B1870">
        <w:noBreakHyphen/>
      </w:r>
      <w:r>
        <w:t>111</w:t>
      </w:r>
      <w:r w:rsidR="001B1870">
        <w:noBreakHyphen/>
      </w:r>
      <w:r>
        <w:t>80.</w:t>
      </w:r>
      <w:r>
        <w:tab/>
        <w:t>An institution of higher learning may not terminate or reduce a student</w:t>
      </w:r>
      <w:r w:rsidR="001B1870" w:rsidRPr="001B1870">
        <w:t>’</w:t>
      </w:r>
      <w:r>
        <w:t>s scholarship without first providing the student with written notice of the cancellation or reduction at least ninety calendar days before the date on which tuition and fee payments for the upcoming semester are due. This notice must be sent by certified mail, return receipt requested, to the permanent address of the student.”</w:t>
      </w:r>
    </w:p>
    <w:p w:rsidR="003A5F56" w:rsidRDefault="003A5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56" w:rsidRDefault="003A5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0E97">
        <w:t>2</w:t>
      </w:r>
      <w:r>
        <w:t>.</w:t>
      </w:r>
      <w:r>
        <w:tab/>
        <w:t>This act takes effect upon approval by the Governor.</w:t>
      </w:r>
    </w:p>
    <w:p w:rsidR="00101818" w:rsidRDefault="001B18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CDB" w:rsidRDefault="00B70CDB" w:rsidP="00B70CDB">
      <w:pPr>
        <w:suppressAutoHyphens/>
      </w:pPr>
    </w:p>
    <w:sectPr w:rsidR="00B70CDB" w:rsidSect="00B70C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F56" w:rsidRDefault="003A5F56" w:rsidP="009F0C77">
      <w:r>
        <w:separator/>
      </w:r>
    </w:p>
  </w:endnote>
  <w:endnote w:type="continuationSeparator" w:id="0">
    <w:p w:rsidR="003A5F56" w:rsidRDefault="003A5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706954-BAE1-46FC-AE4F-317E832754C7}"/>
    <w:embedBold r:id="rId2" w:fontKey="{01389566-3CE8-40BE-A39E-27F3DDA6E362}"/>
  </w:font>
  <w:font w:name="Calibri">
    <w:panose1 w:val="020F0502020204030204"/>
    <w:charset w:val="00"/>
    <w:family w:val="swiss"/>
    <w:pitch w:val="variable"/>
    <w:sig w:usb0="E00002FF" w:usb1="4000ACFF" w:usb2="00000001" w:usb3="00000000" w:csb0="0000019F" w:csb1="00000000"/>
    <w:embedRegular r:id="rId3" w:fontKey="{F7E81F5B-24CE-47A2-98A9-5850BB52EB4A}"/>
  </w:font>
  <w:font w:name="Cambria">
    <w:panose1 w:val="02040503050406030204"/>
    <w:charset w:val="00"/>
    <w:family w:val="roman"/>
    <w:pitch w:val="variable"/>
    <w:sig w:usb0="E00002FF" w:usb1="400004FF" w:usb2="00000000" w:usb3="00000000" w:csb0="0000019F" w:csb1="00000000"/>
    <w:embedRegular r:id="rId4" w:fontKey="{B1F5FF4D-6F61-422F-A481-63E77D108C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818" w:rsidRPr="00B70CDB" w:rsidRDefault="00B70CDB" w:rsidP="00B70CDB">
    <w:pPr>
      <w:pStyle w:val="Footer"/>
      <w:tabs>
        <w:tab w:val="clear" w:pos="4680"/>
        <w:tab w:val="clear" w:pos="9360"/>
        <w:tab w:val="center" w:pos="2995"/>
      </w:tabs>
      <w:spacing w:before="120"/>
    </w:pPr>
    <w:r>
      <w:t>[3042]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F56" w:rsidRDefault="003A5F56" w:rsidP="009F0C77">
      <w:r>
        <w:separator/>
      </w:r>
    </w:p>
  </w:footnote>
  <w:footnote w:type="continuationSeparator" w:id="0">
    <w:p w:rsidR="003A5F56" w:rsidRDefault="003A5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49WAB17"/>
    <w:docVar w:name="CoverBillType" w:val="b"/>
    <w:docVar w:name="docpath" w:val="L:\Council\bills\AGM\18949WAB17.DOCX"/>
    <w:docVar w:name="dvBillNumber" w:val="3042"/>
    <w:docVar w:name="dvBillNumberPrefix" w:val="H. "/>
    <w:docVar w:name="dvOriginalBody" w:val="House"/>
    <w:docVar w:name="dvSteno" w:val="AGM"/>
    <w:docVar w:name="NameofBody" w:val="h"/>
    <w:docVar w:name="vgroup2" w:val="Council"/>
  </w:docVars>
  <w:rsids>
    <w:rsidRoot w:val="003A5F56"/>
    <w:rsid w:val="00011869"/>
    <w:rsid w:val="00015CD6"/>
    <w:rsid w:val="000E1785"/>
    <w:rsid w:val="000F40FA"/>
    <w:rsid w:val="00101818"/>
    <w:rsid w:val="0010776B"/>
    <w:rsid w:val="00133E66"/>
    <w:rsid w:val="001435A3"/>
    <w:rsid w:val="00146ED3"/>
    <w:rsid w:val="00151044"/>
    <w:rsid w:val="001B1870"/>
    <w:rsid w:val="001D08F2"/>
    <w:rsid w:val="001D525B"/>
    <w:rsid w:val="001D7F4F"/>
    <w:rsid w:val="00205238"/>
    <w:rsid w:val="002321B6"/>
    <w:rsid w:val="0023341C"/>
    <w:rsid w:val="00250967"/>
    <w:rsid w:val="002543C8"/>
    <w:rsid w:val="0025541D"/>
    <w:rsid w:val="00284AAE"/>
    <w:rsid w:val="002A5B1F"/>
    <w:rsid w:val="002E5912"/>
    <w:rsid w:val="00301B21"/>
    <w:rsid w:val="00325348"/>
    <w:rsid w:val="0032732C"/>
    <w:rsid w:val="00336AD0"/>
    <w:rsid w:val="0037079A"/>
    <w:rsid w:val="003A5F56"/>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0E97"/>
    <w:rsid w:val="008362E8"/>
    <w:rsid w:val="008A1768"/>
    <w:rsid w:val="008B1D2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0CDB"/>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BAC575-C71F-419B-B904-09804E83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7010A-2F94-44EA-B24B-76FACA198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144</Words>
  <Characters>736</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3042 Text of Previous Version (Dec. 15, 2016) - South Carolina Legislature Online</dc:title>
  <dc:creator>angiemorgan</dc:creator>
  <cp:lastModifiedBy>S Volk</cp:lastModifiedBy>
  <cp:revision>2</cp:revision>
  <dcterms:created xsi:type="dcterms:W3CDTF">2016-12-15T22:55:00Z</dcterms:created>
  <dcterms:modified xsi:type="dcterms:W3CDTF">2016-12-15T22:55:00Z</dcterms:modified>
</cp:coreProperties>
</file>