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349" w:rsidRDefault="009A1349"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303" w:rsidRDefault="001E3303" w:rsidP="001E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0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Pr="00280271"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0F12F3">
        <w:noBreakHyphen/>
      </w:r>
      <w:r w:rsidRPr="00280271">
        <w:t>67</w:t>
      </w:r>
      <w:r w:rsidR="000F12F3">
        <w:noBreakHyphen/>
      </w:r>
      <w:r w:rsidRPr="00280271">
        <w:t xml:space="preserve">75 SO AS TO </w:t>
      </w:r>
      <w:r>
        <w:t>PROVIDE THAT</w:t>
      </w:r>
      <w:r w:rsidRPr="00280271">
        <w:t xml:space="preserve"> BEFORE AUGUST 1, 201</w:t>
      </w:r>
      <w:r>
        <w:t xml:space="preserve">8, </w:t>
      </w:r>
      <w:r w:rsidRPr="00717C92">
        <w:t>ALL SCHOOL BUSES MUST BE EQUIPPED WITH LAP</w:t>
      </w:r>
      <w:r w:rsidR="000F12F3">
        <w:noBreakHyphen/>
      </w:r>
      <w:r w:rsidRPr="00717C92">
        <w:t>SHOULDER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0F12F3">
        <w:noBreakHyphen/>
      </w:r>
      <w:r>
        <w:t>67</w:t>
      </w:r>
      <w:r w:rsidR="000F12F3">
        <w:noBreakHyphen/>
      </w:r>
      <w:r>
        <w:t>10, RELATING TO DEFINITIONS CONCERNING THE TRANSPORTATION OF STUDENTS AND SCHOOL BUSES, SO AS TO DEFINE THE TERM “LAP</w:t>
      </w:r>
      <w:r w:rsidR="000F12F3">
        <w:noBreakHyphen/>
      </w:r>
      <w:r>
        <w:t>SHOULDER SEAT BELT”; AND TO</w:t>
      </w:r>
      <w:r w:rsidRPr="00280271">
        <w:t xml:space="preserve"> AMEND SECTION 59</w:t>
      </w:r>
      <w:r w:rsidR="000F12F3">
        <w:noBreakHyphen/>
      </w:r>
      <w:r w:rsidRPr="00280271">
        <w:t>67</w:t>
      </w:r>
      <w:r w:rsidR="000F12F3">
        <w:noBreakHyphen/>
      </w:r>
      <w:r w:rsidRPr="00280271">
        <w:t>40, RELATING TO THE APPLICABILITY OF CERTAIN REQUIREMENTS OF PUBLIC SCHOOL BUSES TO PRIVATE SCHOOL BUSES, SO AS INCLUDE LAP</w:t>
      </w:r>
      <w:r w:rsidR="000F12F3">
        <w:noBreakHyphen/>
      </w:r>
      <w:r w:rsidRPr="00280271">
        <w:t>SHOULDER SEAT BELT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0AB" w:rsidRDefault="00DD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0AB" w:rsidRDefault="00DD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Pr="00280271" w:rsidRDefault="00DD10AB"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E39" w:rsidRPr="00280271">
        <w:t>Article 1, Chapter 67, Title 59 of the 1976 Code is amended by adding:</w:t>
      </w:r>
    </w:p>
    <w:p w:rsidR="00C82E39" w:rsidRPr="00280271"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Pr="00717C92"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0F12F3">
        <w:noBreakHyphen/>
      </w:r>
      <w:r w:rsidRPr="00280271">
        <w:t>67</w:t>
      </w:r>
      <w:r w:rsidR="000F12F3">
        <w:noBreakHyphen/>
      </w:r>
      <w:r w:rsidRPr="00280271">
        <w:t>75.</w:t>
      </w:r>
      <w:r>
        <w:tab/>
      </w:r>
      <w:r w:rsidRPr="00717C92">
        <w:t>(A)</w:t>
      </w:r>
      <w:r>
        <w:tab/>
        <w:t>Before August 1, 2018</w:t>
      </w:r>
      <w:r w:rsidRPr="00717C92">
        <w:t>, every school bus must be equipped with lap</w:t>
      </w:r>
      <w:r w:rsidR="000F12F3">
        <w:noBreakHyphen/>
      </w:r>
      <w:r w:rsidRPr="00717C92">
        <w:t xml:space="preserve">shoulder seat belts designed and installed </w:t>
      </w:r>
      <w:r w:rsidRPr="00717C92">
        <w:lastRenderedPageBreak/>
        <w:t>in compliance with United States Department of Transportation motor vehicle safety standards for each permanent seating accommodation. This requirement is in addition to the school bus safety standards of Section 56</w:t>
      </w:r>
      <w:r w:rsidR="000F12F3">
        <w:noBreakHyphen/>
      </w:r>
      <w:r w:rsidRPr="00717C92">
        <w:t>5</w:t>
      </w:r>
      <w:r w:rsidR="000F12F3">
        <w:noBreakHyphen/>
      </w:r>
      <w:r w:rsidRPr="00717C92">
        <w:t xml:space="preserve">195. </w:t>
      </w:r>
    </w:p>
    <w:p w:rsidR="00C82E39" w:rsidRPr="00717C92"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w:t>
      </w:r>
      <w:r w:rsidR="000F12F3">
        <w:noBreakHyphen/>
      </w:r>
      <w:r w:rsidRPr="00717C92">
        <w:t>shoulder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w:t>
      </w:r>
      <w:r w:rsidR="000F12F3">
        <w:noBreakHyphen/>
      </w:r>
      <w:r w:rsidRPr="00717C92">
        <w:t>shoulder seat belt.”</w:t>
      </w:r>
    </w:p>
    <w:p w:rsidR="00C82E39" w:rsidRPr="00280271"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F12F3">
        <w:noBreakHyphen/>
      </w:r>
      <w:r>
        <w:t>67</w:t>
      </w:r>
      <w:r w:rsidR="000F12F3">
        <w:noBreakHyphen/>
      </w:r>
      <w:r>
        <w:t>10 of the 1976 Code is amended to read:</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F12F3">
        <w:noBreakHyphen/>
      </w:r>
      <w:r>
        <w:t>67</w:t>
      </w:r>
      <w:r w:rsidR="000F12F3">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0F12F3" w:rsidRPr="000F12F3">
        <w:t>‘</w:t>
      </w:r>
      <w:r>
        <w:t>S</w:t>
      </w:r>
      <w:r w:rsidRPr="00412CDB">
        <w:t>chool bus</w:t>
      </w:r>
      <w:r w:rsidR="000F12F3" w:rsidRPr="000F12F3">
        <w:t>’</w:t>
      </w:r>
      <w:r w:rsidRPr="00412CDB">
        <w:t xml:space="preserve"> </w:t>
      </w:r>
      <w:r w:rsidRPr="00717C92">
        <w:rPr>
          <w:strike/>
        </w:rPr>
        <w:t>shall be construed to mean</w:t>
      </w:r>
      <w:r w:rsidRPr="00412CDB">
        <w:t xml:space="preserve"> </w:t>
      </w:r>
      <w:r>
        <w:rPr>
          <w:u w:val="single"/>
        </w:rPr>
        <w:t>means:</w:t>
      </w:r>
      <w:r>
        <w:t xml:space="preserve"> </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0F12F3" w:rsidRPr="000F12F3">
        <w:rPr>
          <w:u w:val="single"/>
        </w:rPr>
        <w:t>‘</w:t>
      </w:r>
      <w:r w:rsidRPr="00717C92">
        <w:rPr>
          <w:u w:val="single"/>
        </w:rPr>
        <w:t>Lap</w:t>
      </w:r>
      <w:r w:rsidR="000F12F3">
        <w:rPr>
          <w:u w:val="single"/>
        </w:rPr>
        <w:noBreakHyphen/>
      </w:r>
      <w:r w:rsidRPr="00717C92">
        <w:rPr>
          <w:u w:val="single"/>
        </w:rPr>
        <w:t>shoulder seat belt</w:t>
      </w:r>
      <w:r w:rsidR="000F12F3" w:rsidRPr="000F12F3">
        <w:rPr>
          <w:u w:val="single"/>
        </w:rPr>
        <w:t>’</w:t>
      </w:r>
      <w:r w:rsidRPr="00717C92">
        <w:rPr>
          <w:u w:val="single"/>
        </w:rPr>
        <w:t xml:space="preserve"> means a vehicle seat belt that re</w:t>
      </w:r>
      <w:r>
        <w:rPr>
          <w:u w:val="single"/>
        </w:rPr>
        <w:t>s</w:t>
      </w:r>
      <w:r w:rsidRPr="00717C92">
        <w:rPr>
          <w:u w:val="single"/>
        </w:rPr>
        <w:t>trains both the lower and upper torso of a passenger, usually with a continuous loop of webbing connected to a buckle with a latchplate</w:t>
      </w:r>
      <w:r w:rsidRPr="00BC65E3">
        <w:rPr>
          <w:u w:val="single"/>
        </w:rPr>
        <w:t>.</w:t>
      </w:r>
      <w:r>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0F12F3">
        <w:noBreakHyphen/>
      </w:r>
      <w:r w:rsidRPr="00280271">
        <w:t>67</w:t>
      </w:r>
      <w:r w:rsidR="000F12F3">
        <w:noBreakHyphen/>
      </w:r>
      <w:r w:rsidRPr="00280271">
        <w:t xml:space="preserve">40 of the 1976 Code is amended </w:t>
      </w:r>
      <w:r>
        <w:t>to read</w:t>
      </w:r>
      <w:r w:rsidRPr="00280271">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F12F3">
        <w:noBreakHyphen/>
      </w:r>
      <w:r>
        <w:t>67</w:t>
      </w:r>
      <w:r w:rsidR="000F12F3">
        <w:noBreakHyphen/>
      </w:r>
      <w:r>
        <w:t>40.</w:t>
      </w:r>
      <w:r>
        <w:tab/>
      </w:r>
      <w:r>
        <w:rPr>
          <w:u w:val="single"/>
        </w:rPr>
        <w:t>(A)</w:t>
      </w:r>
      <w:r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w:t>
      </w:r>
      <w:r w:rsidR="000F12F3">
        <w:rPr>
          <w:u w:val="single"/>
        </w:rPr>
        <w:noBreakHyphen/>
      </w:r>
      <w:r>
        <w:rPr>
          <w:u w:val="single"/>
        </w:rPr>
        <w:t>shoulder seat belts</w:t>
      </w:r>
      <w:r w:rsidRPr="00412CDB">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C82E39" w:rsidRDefault="00C82E39" w:rsidP="00C8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0AB" w:rsidRDefault="00C82E39" w:rsidP="00C82E3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This act takes effect upon approval by the Governor.</w:t>
      </w:r>
    </w:p>
    <w:p w:rsidR="000D7B66" w:rsidRDefault="000F12F3" w:rsidP="005F14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349" w:rsidRDefault="009A1349" w:rsidP="009A1349">
      <w:pPr>
        <w:keepNext/>
        <w:keepLines/>
        <w:suppressAutoHyphens/>
      </w:pPr>
    </w:p>
    <w:sectPr w:rsidR="009A1349" w:rsidSect="009A13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0AB" w:rsidRDefault="00DD10AB" w:rsidP="009F0C77">
      <w:r>
        <w:separator/>
      </w:r>
    </w:p>
  </w:endnote>
  <w:endnote w:type="continuationSeparator" w:id="0">
    <w:p w:rsidR="00DD10AB" w:rsidRDefault="00DD1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DDC65A-E54B-47FC-A1BF-4BE14F4A77B1}"/>
    <w:embedBold r:id="rId2" w:fontKey="{37FB06E1-9C0C-4233-A3F5-8936DAF4D9A0}"/>
  </w:font>
  <w:font w:name="Calibri">
    <w:panose1 w:val="020F0502020204030204"/>
    <w:charset w:val="00"/>
    <w:family w:val="swiss"/>
    <w:pitch w:val="variable"/>
    <w:sig w:usb0="E00002FF" w:usb1="4000ACFF" w:usb2="00000001" w:usb3="00000000" w:csb0="0000019F" w:csb1="00000000"/>
    <w:embedRegular r:id="rId3" w:fontKey="{23B43310-BD7F-4E12-9886-1DE7429B1F9D}"/>
  </w:font>
  <w:font w:name="Segoe UI">
    <w:panose1 w:val="020B0502040204020203"/>
    <w:charset w:val="00"/>
    <w:family w:val="swiss"/>
    <w:pitch w:val="variable"/>
    <w:sig w:usb0="E10022FF" w:usb1="C000E47F" w:usb2="00000029" w:usb3="00000000" w:csb0="000001DF" w:csb1="00000000"/>
    <w:embedRegular r:id="rId4" w:fontKey="{BF67E072-7F12-4E41-B668-7B1B1B69D9C3}"/>
  </w:font>
  <w:font w:name="Cambria">
    <w:panose1 w:val="02040503050406030204"/>
    <w:charset w:val="00"/>
    <w:family w:val="roman"/>
    <w:pitch w:val="variable"/>
    <w:sig w:usb0="E00002FF" w:usb1="400004FF" w:usb2="00000000" w:usb3="00000000" w:csb0="0000019F" w:csb1="00000000"/>
    <w:embedRegular r:id="rId5" w:fontKey="{EB84D004-7D6E-4D5C-B788-6EEC1ABE5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66" w:rsidRPr="009A1349" w:rsidRDefault="009A1349" w:rsidP="009A1349">
    <w:pPr>
      <w:pStyle w:val="Footer"/>
      <w:tabs>
        <w:tab w:val="clear" w:pos="4680"/>
        <w:tab w:val="clear" w:pos="9360"/>
        <w:tab w:val="center" w:pos="2995"/>
      </w:tabs>
      <w:spacing w:before="120"/>
    </w:pPr>
    <w:r>
      <w:t>[3061]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0AB" w:rsidRDefault="00DD10AB" w:rsidP="009F0C77">
      <w:r>
        <w:separator/>
      </w:r>
    </w:p>
  </w:footnote>
  <w:footnote w:type="continuationSeparator" w:id="0">
    <w:p w:rsidR="00DD10AB" w:rsidRDefault="00DD1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7WAB17"/>
    <w:docVar w:name="CoverBillType" w:val="b"/>
    <w:docVar w:name="DocPath" w:val="L:\Council\bills\AGM\19017WAB17.DOCX"/>
    <w:docVar w:name="dvBillNumber" w:val="3061"/>
    <w:docVar w:name="dvBillNumberPrefix" w:val="H. "/>
    <w:docVar w:name="dvOriginalBody" w:val="House"/>
    <w:docVar w:name="dvSteno" w:val="AGM"/>
    <w:docVar w:name="NameofBody" w:val="h"/>
    <w:docVar w:name="vGroup2" w:val="Council"/>
  </w:docVars>
  <w:rsids>
    <w:rsidRoot w:val="00DD10AB"/>
    <w:rsid w:val="00011869"/>
    <w:rsid w:val="00015CD6"/>
    <w:rsid w:val="00054B94"/>
    <w:rsid w:val="00081B15"/>
    <w:rsid w:val="000D7B66"/>
    <w:rsid w:val="000E0100"/>
    <w:rsid w:val="000E1785"/>
    <w:rsid w:val="000F12F3"/>
    <w:rsid w:val="000F40FA"/>
    <w:rsid w:val="001035F1"/>
    <w:rsid w:val="00105A40"/>
    <w:rsid w:val="0010776B"/>
    <w:rsid w:val="00133E66"/>
    <w:rsid w:val="001435A3"/>
    <w:rsid w:val="00146ED3"/>
    <w:rsid w:val="00151044"/>
    <w:rsid w:val="001D08F2"/>
    <w:rsid w:val="001D3A58"/>
    <w:rsid w:val="001D525B"/>
    <w:rsid w:val="001D7F4F"/>
    <w:rsid w:val="001E330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D7C"/>
    <w:rsid w:val="005273C6"/>
    <w:rsid w:val="00530A69"/>
    <w:rsid w:val="00545593"/>
    <w:rsid w:val="00556EBF"/>
    <w:rsid w:val="00566833"/>
    <w:rsid w:val="00577C6C"/>
    <w:rsid w:val="005A62FE"/>
    <w:rsid w:val="005A7180"/>
    <w:rsid w:val="005C2FE2"/>
    <w:rsid w:val="005E2BC9"/>
    <w:rsid w:val="005F1491"/>
    <w:rsid w:val="00605102"/>
    <w:rsid w:val="006215AA"/>
    <w:rsid w:val="006913C9"/>
    <w:rsid w:val="0069470D"/>
    <w:rsid w:val="006D58AA"/>
    <w:rsid w:val="00734F00"/>
    <w:rsid w:val="007673EB"/>
    <w:rsid w:val="007A70AE"/>
    <w:rsid w:val="008362E8"/>
    <w:rsid w:val="0085786E"/>
    <w:rsid w:val="008A1768"/>
    <w:rsid w:val="008A489F"/>
    <w:rsid w:val="008F0F33"/>
    <w:rsid w:val="008F4429"/>
    <w:rsid w:val="0094021A"/>
    <w:rsid w:val="009A1349"/>
    <w:rsid w:val="009B44AF"/>
    <w:rsid w:val="009C6A0B"/>
    <w:rsid w:val="009F0C77"/>
    <w:rsid w:val="009F4DD1"/>
    <w:rsid w:val="00A02543"/>
    <w:rsid w:val="00A41684"/>
    <w:rsid w:val="00A64E80"/>
    <w:rsid w:val="00A72BCD"/>
    <w:rsid w:val="00A741D9"/>
    <w:rsid w:val="00A833AB"/>
    <w:rsid w:val="00A9741D"/>
    <w:rsid w:val="00AA7F7E"/>
    <w:rsid w:val="00AC34A2"/>
    <w:rsid w:val="00AD1C9A"/>
    <w:rsid w:val="00AD4B17"/>
    <w:rsid w:val="00B412D4"/>
    <w:rsid w:val="00BE3C22"/>
    <w:rsid w:val="00C0345E"/>
    <w:rsid w:val="00C31C95"/>
    <w:rsid w:val="00C3483A"/>
    <w:rsid w:val="00C74E9D"/>
    <w:rsid w:val="00C826DD"/>
    <w:rsid w:val="00C82E39"/>
    <w:rsid w:val="00C82FD3"/>
    <w:rsid w:val="00C92819"/>
    <w:rsid w:val="00CC6B7B"/>
    <w:rsid w:val="00CD2089"/>
    <w:rsid w:val="00D73A67"/>
    <w:rsid w:val="00D970A9"/>
    <w:rsid w:val="00DD10A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3B830-9FCE-4887-B4B8-3507D0953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5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A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C5501-F803-430B-8483-EE4D3698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544</Words>
  <Characters>2771</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3061 Text of Previous Version (Dec. 15, 2016) - South Carolina Legislature Online</dc:title>
  <dc:creator>angiemorgan</dc:creator>
  <cp:lastModifiedBy>S Volk</cp:lastModifiedBy>
  <cp:revision>2</cp:revision>
  <cp:lastPrinted>2016-12-13T19:49:00Z</cp:lastPrinted>
  <dcterms:created xsi:type="dcterms:W3CDTF">2016-12-16T00:28:00Z</dcterms:created>
  <dcterms:modified xsi:type="dcterms:W3CDTF">2016-12-16T00:28:00Z</dcterms:modified>
</cp:coreProperties>
</file>