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E10" w:rsidRDefault="00197E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7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7763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E00" w:rsidRDefault="00176E00" w:rsidP="00176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7</w:t>
      </w:r>
      <w:r>
        <w:noBreakHyphen/>
        <w:t>13</w:t>
      </w:r>
      <w:r>
        <w:noBreakHyphen/>
        <w:t>360, AS AMENDED, CODE OF LAWS OF SOUTH CAROLINA, 1976, RELATING TO WRITE</w:t>
      </w:r>
      <w:r>
        <w:noBreakHyphen/>
        <w:t>IN BALLOTS, SO AS TO DELETE THE PROHIBITION AGAINST WRITE</w:t>
      </w:r>
      <w:r>
        <w:noBreakHyphen/>
        <w:t>IN VOTING FOR PRESIDENT AND VICE PRESIDENT.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763B" w:rsidRDefault="00C776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7763B" w:rsidRDefault="00C776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E00" w:rsidRDefault="00176E00" w:rsidP="00176E00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Section 7</w:t>
      </w:r>
      <w:r>
        <w:noBreakHyphen/>
        <w:t>13</w:t>
      </w:r>
      <w:r>
        <w:noBreakHyphen/>
        <w:t>360 of the 1976 Code, as last amended by Act 419 of 1982, is further amended to read:</w:t>
      </w:r>
    </w:p>
    <w:p w:rsidR="00176E00" w:rsidRDefault="00176E00" w:rsidP="00176E00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6E00" w:rsidRDefault="00176E00" w:rsidP="00176E00">
      <w:pPr>
        <w:tabs>
          <w:tab w:val="left" w:pos="-1325"/>
          <w:tab w:val="left" w:pos="-605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7</w:t>
      </w:r>
      <w:r>
        <w:noBreakHyphen/>
        <w:t>13</w:t>
      </w:r>
      <w:r>
        <w:noBreakHyphen/>
        <w:t>360.</w:t>
      </w:r>
      <w:r>
        <w:tab/>
        <w:t xml:space="preserve">The ballots </w:t>
      </w:r>
      <w:r w:rsidRPr="001906C2">
        <w:rPr>
          <w:u w:val="single"/>
        </w:rPr>
        <w:t>also</w:t>
      </w:r>
      <w:r>
        <w:t xml:space="preserve"> </w:t>
      </w:r>
      <w:r w:rsidRPr="001906C2">
        <w:t>shall</w:t>
      </w:r>
      <w:r>
        <w:t xml:space="preserve"> </w:t>
      </w:r>
      <w:r w:rsidRPr="001906C2">
        <w:rPr>
          <w:strike/>
        </w:rPr>
        <w:t>also</w:t>
      </w:r>
      <w:r>
        <w:t xml:space="preserve"> contain a place for voters to write in the name of </w:t>
      </w:r>
      <w:r>
        <w:rPr>
          <w:strike/>
        </w:rPr>
        <w:t>any other</w:t>
      </w:r>
      <w:r>
        <w:t xml:space="preserve"> </w:t>
      </w:r>
      <w:r>
        <w:rPr>
          <w:u w:val="single"/>
        </w:rPr>
        <w:t>another</w:t>
      </w:r>
      <w:r>
        <w:t xml:space="preserve"> person for whom they wish to vote </w:t>
      </w:r>
      <w:r>
        <w:rPr>
          <w:strike/>
        </w:rPr>
        <w:t>except on ballots for the election of the President and Vice President</w:t>
      </w:r>
      <w:r>
        <w:t>.”</w:t>
      </w:r>
    </w:p>
    <w:p w:rsidR="00176E00" w:rsidRDefault="00176E00" w:rsidP="00176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E00" w:rsidRDefault="00176E00" w:rsidP="00176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37356" w:rsidRDefault="00176E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7E10" w:rsidRDefault="00197E10" w:rsidP="00197E10">
      <w:pPr>
        <w:suppressAutoHyphens/>
      </w:pPr>
    </w:p>
    <w:sectPr w:rsidR="00197E10" w:rsidSect="00197E1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63B" w:rsidRDefault="00C7763B" w:rsidP="009F0C77">
      <w:r>
        <w:separator/>
      </w:r>
    </w:p>
  </w:endnote>
  <w:endnote w:type="continuationSeparator" w:id="0">
    <w:p w:rsidR="00C7763B" w:rsidRDefault="00C776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699D99-8F1C-4A5D-A7CD-EDBAB50FCD9A}"/>
    <w:embedBold r:id="rId2" w:fontKey="{330F8391-0591-46B5-8B67-6CF890BDAE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EBC5FA7-E3B2-4301-B52D-A176FACA1E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6CD9270-2D42-415A-B9C4-E508151CE0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356" w:rsidRPr="00197E10" w:rsidRDefault="00197E10" w:rsidP="00197E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63B" w:rsidRDefault="00C7763B" w:rsidP="009F0C77">
      <w:r>
        <w:separator/>
      </w:r>
    </w:p>
  </w:footnote>
  <w:footnote w:type="continuationSeparator" w:id="0">
    <w:p w:rsidR="00C7763B" w:rsidRDefault="00C776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74ZW17"/>
    <w:docVar w:name="CoverBillType" w:val="b"/>
    <w:docVar w:name="docpath" w:val="L:\Council\bills\GGS\22874ZW17.DOCX"/>
    <w:docVar w:name="dvBillNumber" w:val="3168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C7763B"/>
    <w:rsid w:val="00011869"/>
    <w:rsid w:val="00015CD6"/>
    <w:rsid w:val="000E1785"/>
    <w:rsid w:val="000F40FA"/>
    <w:rsid w:val="0010776B"/>
    <w:rsid w:val="00133E66"/>
    <w:rsid w:val="00137356"/>
    <w:rsid w:val="001435A3"/>
    <w:rsid w:val="00146ED3"/>
    <w:rsid w:val="00151044"/>
    <w:rsid w:val="00176E00"/>
    <w:rsid w:val="00197E1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08C9"/>
    <w:rsid w:val="00A9741D"/>
    <w:rsid w:val="00AD4B17"/>
    <w:rsid w:val="00B412D4"/>
    <w:rsid w:val="00B644FA"/>
    <w:rsid w:val="00BE3C22"/>
    <w:rsid w:val="00C0345E"/>
    <w:rsid w:val="00C3483A"/>
    <w:rsid w:val="00C74E9D"/>
    <w:rsid w:val="00C7763B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C0A6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B990AE-9114-4DD4-907E-ACCA01A57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0EEA9-321B-4F5E-A503-332102FC2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3D40CD5D.dotm</Template>
  <TotalTime>0</TotalTime>
  <Pages>1</Pages>
  <Words>120</Words>
  <Characters>563</Characters>
  <Application>Microsoft Office Word</Application>
  <DocSecurity>0</DocSecurity>
  <Lines>29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3168 Text of Previous Version (Dec. 15, 2016) - South Carolina Legislature Online</dc:title>
  <dc:creator>GloriaShackelford</dc:creator>
  <cp:lastModifiedBy>S Volk</cp:lastModifiedBy>
  <cp:revision>2</cp:revision>
  <cp:lastPrinted>2016-12-09T17:52:00Z</cp:lastPrinted>
  <dcterms:created xsi:type="dcterms:W3CDTF">2016-12-15T23:22:00Z</dcterms:created>
  <dcterms:modified xsi:type="dcterms:W3CDTF">2016-12-15T23:22:00Z</dcterms:modified>
</cp:coreProperties>
</file>