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503" w:rsidRDefault="00F92503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496" w:rsidRDefault="00105496" w:rsidP="0010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2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4FD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A12" w:rsidRDefault="00CB5A12" w:rsidP="00CB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 w:rsidR="0028598D"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 w:rsidR="0028598D"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="0028598D" w:rsidRPr="0028598D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4FDF" w:rsidRDefault="0066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4FDF" w:rsidRDefault="0066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A12" w:rsidRDefault="00664FDF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CB5A12">
        <w:rPr>
          <w:color w:val="000000" w:themeColor="text1"/>
          <w:sz w:val="22"/>
          <w:u w:color="000000" w:themeColor="text1"/>
        </w:rPr>
        <w:t>Article 3, Chapter 11, Title 7 of t</w:t>
      </w:r>
      <w:r w:rsidR="00CB5A12" w:rsidRPr="009C19EA">
        <w:rPr>
          <w:color w:val="000000" w:themeColor="text1"/>
          <w:sz w:val="22"/>
          <w:u w:color="000000" w:themeColor="text1"/>
        </w:rPr>
        <w:t>he 1976 Code is amended b</w:t>
      </w:r>
      <w:r w:rsidR="00CB5A12">
        <w:rPr>
          <w:color w:val="000000" w:themeColor="text1"/>
          <w:sz w:val="22"/>
          <w:u w:color="000000" w:themeColor="text1"/>
        </w:rPr>
        <w:t>y adding:</w:t>
      </w:r>
    </w:p>
    <w:p w:rsidR="00CB5A12" w:rsidRPr="009C19EA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B5A12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 w:rsidR="0028598D"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CB5A12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CB5A12" w:rsidRPr="009C19EA" w:rsidRDefault="00CB5A12" w:rsidP="00CB5A1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64FDF" w:rsidRDefault="00CB5A12" w:rsidP="00CB5A1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C19EA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9C19E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19EA">
        <w:rPr>
          <w:color w:val="000000" w:themeColor="text1"/>
          <w:u w:color="000000" w:themeColor="text1"/>
        </w:rPr>
        <w:t>This act takes effect</w:t>
      </w:r>
      <w:r>
        <w:rPr>
          <w:color w:val="000000" w:themeColor="text1"/>
          <w:u w:color="000000" w:themeColor="text1"/>
        </w:rPr>
        <w:t xml:space="preserve"> upon approval by the Governor.</w:t>
      </w:r>
    </w:p>
    <w:p w:rsidR="00997686" w:rsidRDefault="0028598D" w:rsidP="00CB5A1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2503" w:rsidRDefault="00F92503" w:rsidP="00F92503">
      <w:pPr>
        <w:keepNext/>
        <w:keepLines/>
        <w:suppressAutoHyphens/>
      </w:pPr>
    </w:p>
    <w:sectPr w:rsidR="00F92503" w:rsidSect="00F925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FDF" w:rsidRDefault="00664FDF" w:rsidP="009F0C77">
      <w:r>
        <w:separator/>
      </w:r>
    </w:p>
  </w:endnote>
  <w:endnote w:type="continuationSeparator" w:id="0">
    <w:p w:rsidR="00664FDF" w:rsidRDefault="00664F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1E1AB1-9650-458B-81F7-1B51B71CD09B}"/>
    <w:embedBold r:id="rId2" w:fontKey="{C002228A-6087-4DF0-84F8-2F9FFBD4FE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B8D8B8-4CE8-4EEB-A839-8DC96334C5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AF1DB1-CCA0-4CEC-A2C8-3801F1D8DD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F2738F-2E65-4809-A7FD-42A3AD09A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686" w:rsidRPr="00F92503" w:rsidRDefault="00F92503" w:rsidP="00F925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FDF" w:rsidRDefault="00664FDF" w:rsidP="009F0C77">
      <w:r>
        <w:separator/>
      </w:r>
    </w:p>
  </w:footnote>
  <w:footnote w:type="continuationSeparator" w:id="0">
    <w:p w:rsidR="00664FDF" w:rsidRDefault="00664F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90ZW17"/>
    <w:docVar w:name="CoverBillType" w:val="b"/>
    <w:docVar w:name="docpath" w:val="L:\Council\bills\GGS\22890ZW17.DOCX"/>
    <w:docVar w:name="dvBillNumber" w:val="316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64FDF"/>
    <w:rsid w:val="00011869"/>
    <w:rsid w:val="00015CD6"/>
    <w:rsid w:val="000E1785"/>
    <w:rsid w:val="000F40FA"/>
    <w:rsid w:val="00105496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98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43B"/>
    <w:rsid w:val="005273C6"/>
    <w:rsid w:val="00530A69"/>
    <w:rsid w:val="00545593"/>
    <w:rsid w:val="00577C6C"/>
    <w:rsid w:val="005C2FE2"/>
    <w:rsid w:val="005E2BC9"/>
    <w:rsid w:val="00605102"/>
    <w:rsid w:val="006215AA"/>
    <w:rsid w:val="00664FD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7686"/>
    <w:rsid w:val="009B44AF"/>
    <w:rsid w:val="009C6A0B"/>
    <w:rsid w:val="009F0C77"/>
    <w:rsid w:val="009F4DD1"/>
    <w:rsid w:val="00A41684"/>
    <w:rsid w:val="00A64E80"/>
    <w:rsid w:val="00A72BCD"/>
    <w:rsid w:val="00A73814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5A12"/>
    <w:rsid w:val="00CC6B7B"/>
    <w:rsid w:val="00CD2089"/>
    <w:rsid w:val="00D73A67"/>
    <w:rsid w:val="00D970A9"/>
    <w:rsid w:val="00DB3D2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250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523AF7-5027-4B09-8D69-2114BB08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B5A12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9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7D8C9-37A7-4381-9E7F-499688A14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251</Words>
  <Characters>1224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3169 Text of Previous Version (Dec. 15, 2016) - South Carolina Legislature Online</dc:title>
  <dc:creator>angiemorgan</dc:creator>
  <cp:lastModifiedBy>S Volk</cp:lastModifiedBy>
  <cp:revision>2</cp:revision>
  <cp:lastPrinted>2016-12-09T19:37:00Z</cp:lastPrinted>
  <dcterms:created xsi:type="dcterms:W3CDTF">2016-12-15T23:23:00Z</dcterms:created>
  <dcterms:modified xsi:type="dcterms:W3CDTF">2016-12-15T23:23:00Z</dcterms:modified>
</cp:coreProperties>
</file>