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F9" w:rsidRDefault="008F16F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1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06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4A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EDUCATION, RELATING TO AT-RISK STUDENTS, DESIGNATED AS REGULATION DOCUMENT NUMBER 4656, PURSUANT TO THE PROVISIONS OF ARTICLE 1, CHAPTER 23, TITLE 1 OF THE 1976 CODE.</w:t>
      </w: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4656, and submitted to the General Assembly pursuant to the provisions of Article 1, Chapter 23, Title 1 of the 1976 Code, are approved.</w:t>
      </w: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067" w:rsidRDefault="00B960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4A9F">
        <w:t>2</w:t>
      </w:r>
      <w:r>
        <w:t>.</w:t>
      </w:r>
      <w:r>
        <w:tab/>
        <w:t>This joint resolution takes effect upon approval by the Governor.</w:t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96067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>The State Board of Education proposes to amend R.</w:t>
      </w:r>
      <w:r w:rsidRPr="000F1179">
        <w:rPr>
          <w:rFonts w:eastAsia="Calibri"/>
          <w:bCs/>
        </w:rPr>
        <w:t>43</w:t>
      </w:r>
      <w:r w:rsidRPr="000F1179">
        <w:rPr>
          <w:rFonts w:eastAsia="Calibri"/>
          <w:bCs/>
        </w:rPr>
        <w:noBreakHyphen/>
        <w:t>274.1, At</w:t>
      </w:r>
      <w:r w:rsidRPr="000F1179">
        <w:rPr>
          <w:rFonts w:eastAsia="Calibri"/>
          <w:bCs/>
        </w:rPr>
        <w:noBreakHyphen/>
        <w:t>Risk Students, to remove references to the Palmetto Assessment of State Standards (PASS) and the High School Assessment Program (HSAP).</w:t>
      </w: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</w:p>
    <w:p w:rsidR="00B96067" w:rsidRPr="000F1179" w:rsidRDefault="00B96067" w:rsidP="00B960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</w:rPr>
      </w:pPr>
      <w:r w:rsidRPr="000F1179">
        <w:rPr>
          <w:rFonts w:eastAsia="Calibri"/>
        </w:rPr>
        <w:t xml:space="preserve">Notice of Drafting for the proposed amendments to the regulation was published in the </w:t>
      </w:r>
      <w:r w:rsidRPr="000F1179">
        <w:rPr>
          <w:rFonts w:eastAsia="Calibri"/>
          <w:i/>
        </w:rPr>
        <w:t>State Register</w:t>
      </w:r>
      <w:r w:rsidRPr="000F1179">
        <w:rPr>
          <w:rFonts w:eastAsia="Calibri"/>
        </w:rPr>
        <w:t xml:space="preserve"> on June 24, 2016.</w:t>
      </w:r>
    </w:p>
    <w:p w:rsidR="008164E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16F9" w:rsidRDefault="008F16F9" w:rsidP="008F16F9">
      <w:pPr>
        <w:suppressAutoHyphens/>
      </w:pPr>
    </w:p>
    <w:sectPr w:rsidR="008F16F9" w:rsidSect="008F16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067" w:rsidRDefault="00B96067" w:rsidP="009F0C77">
      <w:r>
        <w:separator/>
      </w:r>
    </w:p>
  </w:endnote>
  <w:endnote w:type="continuationSeparator" w:id="0">
    <w:p w:rsidR="00B96067" w:rsidRDefault="00B960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0581B7-65A0-4C62-89DD-6509616DA8D5}"/>
    <w:embedBold r:id="rId2" w:fontKey="{9830C31A-58B1-4ABD-B58B-9398D43C7252}"/>
    <w:embedItalic r:id="rId3" w:fontKey="{4BABD272-F0F7-4114-9BBF-E2B9473D9A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9C39249D-76DD-4E3A-84A7-2A4B57348642}"/>
    <w:embedItalic r:id="rId5" w:fontKey="{1E27FCC4-EFF2-4F06-A150-EC693B5160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956AF6F9-64BB-495F-9F5A-6B2C14E847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A559A9-973D-44C5-AF93-26E4DBF0AF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64E8" w:rsidRPr="008F16F9" w:rsidRDefault="008F16F9" w:rsidP="008F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067" w:rsidRDefault="00B96067" w:rsidP="009F0C77">
      <w:r>
        <w:separator/>
      </w:r>
    </w:p>
  </w:footnote>
  <w:footnote w:type="continuationSeparator" w:id="0">
    <w:p w:rsidR="00B96067" w:rsidRDefault="00B960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66CZ17"/>
    <w:docVar w:name="CoverBillType" w:val="a"/>
    <w:docVar w:name="DocPath" w:val="L:\Council\bills\DBS\31366CZ17.DOCX"/>
    <w:docVar w:name="dvBillNumber" w:val="31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9606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66B2E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2FD6"/>
    <w:rsid w:val="007C3099"/>
    <w:rsid w:val="007E72BE"/>
    <w:rsid w:val="007F1523"/>
    <w:rsid w:val="007F509E"/>
    <w:rsid w:val="007F5799"/>
    <w:rsid w:val="007F6947"/>
    <w:rsid w:val="008164E8"/>
    <w:rsid w:val="00834A12"/>
    <w:rsid w:val="00872729"/>
    <w:rsid w:val="008F16F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6067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4A9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3C4CC6-8C98-4608-A3BE-ACE42395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A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A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3704F-23CC-4699-AD00-B4EA15683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27B26A7D.dotm</Template>
  <TotalTime>0</TotalTime>
  <Pages>1</Pages>
  <Words>164</Words>
  <Characters>869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 Text of Previous Version (Jan. 26, 2017) - South Carolina Legislature Online</dc:title>
  <dc:subject/>
  <dc:creator>DeirdreBrevardSmith</dc:creator>
  <cp:keywords/>
  <dc:description/>
  <cp:lastModifiedBy>S Volk</cp:lastModifiedBy>
  <cp:revision>2</cp:revision>
  <cp:lastPrinted>2017-01-20T18:27:00Z</cp:lastPrinted>
  <dcterms:created xsi:type="dcterms:W3CDTF">2017-01-26T16:21:00Z</dcterms:created>
  <dcterms:modified xsi:type="dcterms:W3CDTF">2017-01-26T16:21:00Z</dcterms:modified>
</cp:coreProperties>
</file>