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A03" w:rsidRDefault="00625A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5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3C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AC5B8A">
        <w:noBreakHyphen/>
      </w:r>
      <w:r>
        <w:t>5</w:t>
      </w:r>
      <w:r w:rsidR="00AC5B8A">
        <w:noBreakHyphen/>
      </w:r>
      <w:r>
        <w:t>3815 SO AS TO PROVIDE THAT IT IS UNLAWFUL TO DRIVE A VEHICLE WHILE DISTRACTED, TO PROVIDE A PENALTY, AND TO ALLOW A WARNING TICKET TO BE ISSUED TO A DRIVER WHOSE ACTIONS COULD RESULT IN A DISTRACTED DRIVING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3C6C" w:rsidRDefault="00FD3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3C6C" w:rsidRDefault="00FD3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4ED" w:rsidRDefault="00FD3C6C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44ED">
        <w:t>Article 31, Chapter 5, Title 56 of the 1976 Code is amended by adding:</w:t>
      </w: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AC5B8A">
        <w:noBreakHyphen/>
      </w:r>
      <w:r>
        <w:t>5</w:t>
      </w:r>
      <w:r w:rsidR="00AC5B8A">
        <w:noBreakHyphen/>
      </w:r>
      <w:r>
        <w:t>3815.</w:t>
      </w:r>
      <w:r>
        <w:tab/>
        <w:t>(A)</w:t>
      </w:r>
      <w:r>
        <w:tab/>
        <w:t>It is unlawful to drive a motor vehicle while engaged in any activity that materially and appreciably impairs a driver</w:t>
      </w:r>
      <w:r w:rsidR="00AC5B8A" w:rsidRPr="00AC5B8A">
        <w:t>’</w:t>
      </w:r>
      <w:r>
        <w:t>s faculties to drive a motor vehicle.  A person who violates this provision is guilty of driving while distracted and, upon conviction, must be fined not more than five hundred dollars.</w:t>
      </w: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law enforcement officer may not charge a driver with a violation of this section unless the driver is observed violating another motor vehicle offense due to his being distracted by activities performed in the motor vehicle.</w:t>
      </w:r>
    </w:p>
    <w:p w:rsidR="003D44ED" w:rsidRDefault="003D44ED" w:rsidP="003D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law enforcement officer may issue a warning ticket to a driver whose actions could result in a distracted driving violation.”</w:t>
      </w:r>
    </w:p>
    <w:p w:rsidR="00FD3C6C" w:rsidRDefault="00FD3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6C" w:rsidRDefault="00FD3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D44ED">
        <w:t>2</w:t>
      </w:r>
      <w:r>
        <w:t>.</w:t>
      </w:r>
      <w:r>
        <w:tab/>
        <w:t>This act takes effect upon approval by the Governor.</w:t>
      </w:r>
    </w:p>
    <w:p w:rsidR="00291D43" w:rsidRDefault="00AC5B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5A03" w:rsidRDefault="00625A03" w:rsidP="00625A03">
      <w:pPr>
        <w:suppressAutoHyphens/>
      </w:pPr>
    </w:p>
    <w:sectPr w:rsidR="00625A03" w:rsidSect="00625A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C6C" w:rsidRDefault="00FD3C6C" w:rsidP="009F0C77">
      <w:r>
        <w:separator/>
      </w:r>
    </w:p>
  </w:endnote>
  <w:endnote w:type="continuationSeparator" w:id="0">
    <w:p w:rsidR="00FD3C6C" w:rsidRDefault="00FD3C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33BE42-31B4-42C8-863B-3A25654EC931}"/>
    <w:embedBold r:id="rId2" w:fontKey="{1C8D9BCC-8F7D-435E-ACF0-22AA131C9A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A410B7-DD31-42B8-9329-ECF7F8E70A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C6547A-E56B-45BF-90F6-3DF4818303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DFFFF1-611B-4165-A620-8172CD3F77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D43" w:rsidRPr="00625A03" w:rsidRDefault="00625A03" w:rsidP="00625A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C6C" w:rsidRDefault="00FD3C6C" w:rsidP="009F0C77">
      <w:r>
        <w:separator/>
      </w:r>
    </w:p>
  </w:footnote>
  <w:footnote w:type="continuationSeparator" w:id="0">
    <w:p w:rsidR="00FD3C6C" w:rsidRDefault="00FD3C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2CM17"/>
    <w:docVar w:name="CoverBillType" w:val="b"/>
    <w:docVar w:name="DocPath" w:val="L:\Council\bills\GT\5192CM17.DOCX"/>
    <w:docVar w:name="dvBillNumber" w:val="324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D3C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1D43"/>
    <w:rsid w:val="002E5912"/>
    <w:rsid w:val="00301B21"/>
    <w:rsid w:val="00325348"/>
    <w:rsid w:val="0032732C"/>
    <w:rsid w:val="00336AD0"/>
    <w:rsid w:val="0037079A"/>
    <w:rsid w:val="003C4DAB"/>
    <w:rsid w:val="003D01E8"/>
    <w:rsid w:val="003D44ED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A03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66A5"/>
    <w:rsid w:val="00A41684"/>
    <w:rsid w:val="00A64E80"/>
    <w:rsid w:val="00A72BCD"/>
    <w:rsid w:val="00A741D9"/>
    <w:rsid w:val="00A833AB"/>
    <w:rsid w:val="00A9741D"/>
    <w:rsid w:val="00AC34A2"/>
    <w:rsid w:val="00AC5B8A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1A16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C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328EE3-8E0A-48E6-A3F0-54021833F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A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A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6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056D4-95D6-458C-981A-417377286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210</Words>
  <Characters>1008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3246 Text of Previous Version (Dec. 15, 2016) - South Carolina Legislature Online</dc:title>
  <dc:creator>Gwen Thurmond</dc:creator>
  <cp:lastModifiedBy>Angela Hill</cp:lastModifiedBy>
  <cp:revision>2</cp:revision>
  <cp:lastPrinted>2016-11-30T15:11:00Z</cp:lastPrinted>
  <dcterms:created xsi:type="dcterms:W3CDTF">2016-12-16T06:10:00Z</dcterms:created>
  <dcterms:modified xsi:type="dcterms:W3CDTF">2016-12-16T06:10:00Z</dcterms:modified>
</cp:coreProperties>
</file>