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37E" w:rsidRDefault="0028637E" w:rsidP="00201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0132B" w:rsidRDefault="0020132B" w:rsidP="00201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32B" w:rsidRDefault="0020132B" w:rsidP="00201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32B" w:rsidRDefault="0020132B" w:rsidP="00201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32B" w:rsidRDefault="0020132B" w:rsidP="00201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32B" w:rsidRDefault="0020132B" w:rsidP="00201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32B" w:rsidRDefault="0020132B" w:rsidP="00201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6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471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2DA" w:rsidRDefault="000752DA" w:rsidP="00075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23</w:t>
      </w:r>
      <w:r>
        <w:noBreakHyphen/>
        <w:t>45 SO AS TO PROVIDE THAT ALL LAW ENFORCEMENT OFFICERS MUST UNDERGO A MENTAL HEALTH EVALUATION BEFORE THEY CAN BECOME CERTIFIED OR RECERTIFIED AND TO PROVIDE THAT THE EVALUATION MUST BE CONDUCTED UNDER THE DIRECTION OF THE LAW ENFORCEMENT TRAINING COUNCIL.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4711" w:rsidRDefault="00E247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24711" w:rsidRDefault="00E247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2DA" w:rsidRDefault="00E24711" w:rsidP="00075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752DA">
        <w:t>Chapter 23, Title 23 of the 1976 Code is amended by adding:</w:t>
      </w:r>
    </w:p>
    <w:p w:rsidR="000752DA" w:rsidRDefault="000752DA" w:rsidP="00075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52DA" w:rsidRDefault="000752DA" w:rsidP="000752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23</w:t>
      </w:r>
      <w:r>
        <w:noBreakHyphen/>
        <w:t>45.</w:t>
      </w:r>
      <w:r>
        <w:tab/>
        <w:t>All candidates seeking to become certified law enforcement officers in this State and all certified law enforcement officers who are undergoing recertification must undergo a mental health evaluation before they can become certified or recertified.  The evaluation must be conducted under the direction of the Law Enforcement Training Council.”</w:t>
      </w:r>
    </w:p>
    <w:p w:rsidR="00E24711" w:rsidRDefault="00E247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4711" w:rsidRDefault="00E247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752DA">
        <w:t>2</w:t>
      </w:r>
      <w:r>
        <w:t>.</w:t>
      </w:r>
      <w:r>
        <w:tab/>
        <w:t>This act takes effect upon approval by the Governor.</w:t>
      </w:r>
    </w:p>
    <w:p w:rsidR="002F553D" w:rsidRDefault="000752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637E" w:rsidRDefault="0028637E" w:rsidP="0028637E">
      <w:pPr>
        <w:suppressAutoHyphens/>
      </w:pPr>
    </w:p>
    <w:sectPr w:rsidR="0028637E" w:rsidSect="002863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711" w:rsidRDefault="00E24711" w:rsidP="009F0C77">
      <w:r>
        <w:separator/>
      </w:r>
    </w:p>
  </w:endnote>
  <w:endnote w:type="continuationSeparator" w:id="0">
    <w:p w:rsidR="00E24711" w:rsidRDefault="00E247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512932-CB79-41EA-AECB-36FE2CDF3675}"/>
    <w:embedBold r:id="rId2" w:fontKey="{C62831A4-F59A-471A-9BD7-A6CBD5813D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144976C-D8DB-4A7E-9511-D984F5B648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88B8EB-B8FE-4C02-A4AE-BA50710B00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53D" w:rsidRPr="0028637E" w:rsidRDefault="0028637E" w:rsidP="002863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711" w:rsidRDefault="00E24711" w:rsidP="009F0C77">
      <w:r>
        <w:separator/>
      </w:r>
    </w:p>
  </w:footnote>
  <w:footnote w:type="continuationSeparator" w:id="0">
    <w:p w:rsidR="00E24711" w:rsidRDefault="00E247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43CM17"/>
    <w:docVar w:name="CoverBillType" w:val="b"/>
    <w:docVar w:name="docpath" w:val="L:\Council\bills\GT\5143CM17.DOCX"/>
    <w:docVar w:name="dvBillNumber" w:val="325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24711"/>
    <w:rsid w:val="00011869"/>
    <w:rsid w:val="00015CD6"/>
    <w:rsid w:val="000752DA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132B"/>
    <w:rsid w:val="00205238"/>
    <w:rsid w:val="002321B6"/>
    <w:rsid w:val="00250967"/>
    <w:rsid w:val="002543C8"/>
    <w:rsid w:val="0025541D"/>
    <w:rsid w:val="00284AAE"/>
    <w:rsid w:val="0028637E"/>
    <w:rsid w:val="002E5912"/>
    <w:rsid w:val="002F553D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1840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4711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E0C4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1AAD58-12B2-400A-8D0C-6379A8A13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D0AC6F-86BD-42AE-8061-485CEBC46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8A40F437.dotm</Template>
  <TotalTime>0</TotalTime>
  <Pages>1</Pages>
  <Words>147</Words>
  <Characters>771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3259 Text of Previous Version (Dec. 15, 2016) - South Carolina Legislature Online</dc:title>
  <dc:creator>Gwen Thurmond</dc:creator>
  <cp:lastModifiedBy>Angela Hill</cp:lastModifiedBy>
  <cp:revision>2</cp:revision>
  <cp:lastPrinted>2016-09-22T19:55:00Z</cp:lastPrinted>
  <dcterms:created xsi:type="dcterms:W3CDTF">2016-12-16T06:17:00Z</dcterms:created>
  <dcterms:modified xsi:type="dcterms:W3CDTF">2016-12-16T06:17:00Z</dcterms:modified>
</cp:coreProperties>
</file>