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71EE" w:rsidRP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BE6"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8068B0"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April 6, 2017</w:t>
      </w:r>
    </w:p>
    <w:p w:rsidR="008068B0"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068B0" w:rsidRPr="008068B0" w:rsidRDefault="008068B0" w:rsidP="008068B0">
      <w:pPr>
        <w:tabs>
          <w:tab w:val="right" w:pos="5933"/>
        </w:tabs>
        <w:rPr>
          <w:rFonts w:eastAsiaTheme="minorHAnsi" w:cstheme="minorBidi"/>
          <w:szCs w:val="22"/>
        </w:rPr>
      </w:pPr>
      <w:r>
        <w:rPr>
          <w:rFonts w:eastAsiaTheme="minorHAnsi" w:cstheme="minorBidi"/>
          <w:szCs w:val="22"/>
        </w:rPr>
        <w:tab/>
      </w:r>
      <w:r>
        <w:rPr>
          <w:rFonts w:eastAsiaTheme="minorHAnsi" w:cstheme="minorBidi"/>
          <w:b/>
          <w:sz w:val="36"/>
          <w:szCs w:val="22"/>
        </w:rPr>
        <w:t>H. 3271</w:t>
      </w:r>
    </w:p>
    <w:p w:rsidR="008068B0"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068B0" w:rsidRDefault="008068B0" w:rsidP="0080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 xml:space="preserve">Introduced by </w:t>
      </w:r>
      <w:r>
        <w:t>Reps. W. Newton, Felder and Erickson</w:t>
      </w:r>
    </w:p>
    <w:p w:rsidR="008068B0"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068B0" w:rsidRDefault="008068B0" w:rsidP="00226A3D">
      <w:pPr>
        <w:tabs>
          <w:tab w:val="right" w:pos="5933"/>
        </w:tabs>
        <w:rPr>
          <w:rFonts w:eastAsiaTheme="minorHAnsi" w:cstheme="minorBidi"/>
          <w:szCs w:val="22"/>
        </w:rPr>
      </w:pPr>
      <w:r>
        <w:rPr>
          <w:rFonts w:eastAsiaTheme="minorHAnsi" w:cstheme="minorBidi"/>
          <w:szCs w:val="22"/>
        </w:rPr>
        <w:t>S. Printed 4/6/17--H.</w:t>
      </w:r>
      <w:r w:rsidR="00226A3D">
        <w:rPr>
          <w:rFonts w:eastAsiaTheme="minorHAnsi" w:cstheme="minorBidi"/>
          <w:szCs w:val="22"/>
        </w:rPr>
        <w:tab/>
        <w:t>[SEC 4/7/17 11:52 AM]</w:t>
      </w:r>
    </w:p>
    <w:p w:rsidR="008068B0"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Read the first time January 10, 2017.</w:t>
      </w:r>
    </w:p>
    <w:p w:rsidR="008068B0" w:rsidRPr="008068B0" w:rsidRDefault="008068B0" w:rsidP="0080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u w:val="single"/>
        </w:rPr>
        <w:t>            </w:t>
      </w:r>
    </w:p>
    <w:p w:rsidR="008068B0"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8068B0" w:rsidRPr="00593BE6" w:rsidRDefault="008068B0"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sectPr w:rsidR="008068B0" w:rsidRPr="00593BE6" w:rsidSect="006071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10CC" w:rsidRDefault="00FD10CC"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6A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4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1E0BEE">
        <w:noBreakHyphen/>
      </w:r>
      <w:r>
        <w:t>1</w:t>
      </w:r>
      <w:r w:rsidR="001E0BEE">
        <w:noBreakHyphen/>
      </w:r>
      <w:r>
        <w:t>148, 56</w:t>
      </w:r>
      <w:r w:rsidR="001E0BEE">
        <w:noBreakHyphen/>
      </w:r>
      <w:r>
        <w:t>1</w:t>
      </w:r>
      <w:r w:rsidR="001E0BEE">
        <w:noBreakHyphen/>
      </w:r>
      <w:r>
        <w:t xml:space="preserve">170, AS AMENDED, </w:t>
      </w:r>
      <w:r w:rsidR="003128CC">
        <w:t xml:space="preserve">SECTION </w:t>
      </w:r>
      <w:r>
        <w:t>56</w:t>
      </w:r>
      <w:r w:rsidR="001E0BEE">
        <w:noBreakHyphen/>
      </w:r>
      <w:r>
        <w:t>1</w:t>
      </w:r>
      <w:r w:rsidR="001E0BEE">
        <w:noBreakHyphen/>
      </w:r>
      <w:r>
        <w:t xml:space="preserve">171, </w:t>
      </w:r>
      <w:r w:rsidR="003128CC">
        <w:t xml:space="preserve">SECTIONS </w:t>
      </w:r>
      <w:r>
        <w:t>56</w:t>
      </w:r>
      <w:r w:rsidR="001E0BEE">
        <w:noBreakHyphen/>
      </w:r>
      <w:r>
        <w:t>1</w:t>
      </w:r>
      <w:r w:rsidR="001E0BEE">
        <w:noBreakHyphen/>
      </w:r>
      <w:r w:rsidR="003128CC">
        <w:t>220,</w:t>
      </w:r>
      <w:r>
        <w:t xml:space="preserve"> 56</w:t>
      </w:r>
      <w:r w:rsidR="001E0BEE">
        <w:noBreakHyphen/>
      </w:r>
      <w:r>
        <w:t>1</w:t>
      </w:r>
      <w:r w:rsidR="001E0BEE">
        <w:noBreakHyphen/>
      </w:r>
      <w:r>
        <w:t>286, 56</w:t>
      </w:r>
      <w:r w:rsidR="001E0BEE">
        <w:noBreakHyphen/>
      </w:r>
      <w:r>
        <w:t>1</w:t>
      </w:r>
      <w:r w:rsidR="001E0BEE">
        <w:noBreakHyphen/>
      </w:r>
      <w:r>
        <w:t>390, 56</w:t>
      </w:r>
      <w:r w:rsidR="001E0BEE">
        <w:noBreakHyphen/>
      </w:r>
      <w:r>
        <w:t>1</w:t>
      </w:r>
      <w:r w:rsidR="001E0BEE">
        <w:noBreakHyphen/>
      </w:r>
      <w:r>
        <w:t>395, 56</w:t>
      </w:r>
      <w:r w:rsidR="001E0BEE">
        <w:noBreakHyphen/>
      </w:r>
      <w:r>
        <w:t>1</w:t>
      </w:r>
      <w:r w:rsidR="001E0BEE">
        <w:noBreakHyphen/>
      </w:r>
      <w:r w:rsidR="003128CC">
        <w:t>400,</w:t>
      </w:r>
      <w:r>
        <w:t xml:space="preserve"> 56</w:t>
      </w:r>
      <w:r w:rsidR="001E0BEE">
        <w:noBreakHyphen/>
      </w:r>
      <w:r>
        <w:t>1</w:t>
      </w:r>
      <w:r w:rsidR="001E0BEE">
        <w:noBreakHyphen/>
      </w:r>
      <w:r>
        <w:t>460, 56</w:t>
      </w:r>
      <w:r w:rsidR="001E0BEE">
        <w:noBreakHyphen/>
      </w:r>
      <w:r>
        <w:t>1</w:t>
      </w:r>
      <w:r w:rsidR="001E0BEE">
        <w:noBreakHyphen/>
      </w:r>
      <w:r>
        <w:t>550, 56</w:t>
      </w:r>
      <w:r w:rsidR="001E0BEE">
        <w:noBreakHyphen/>
      </w:r>
      <w:r>
        <w:t>1</w:t>
      </w:r>
      <w:r w:rsidR="001E0BEE">
        <w:noBreakHyphen/>
      </w:r>
      <w:r>
        <w:t>740, 56</w:t>
      </w:r>
      <w:r w:rsidR="001E0BEE">
        <w:noBreakHyphen/>
      </w:r>
      <w:r>
        <w:t>1</w:t>
      </w:r>
      <w:r w:rsidR="001E0BEE">
        <w:noBreakHyphen/>
      </w:r>
      <w:r>
        <w:t>746, 56</w:t>
      </w:r>
      <w:r w:rsidR="001E0BEE">
        <w:noBreakHyphen/>
      </w:r>
      <w:r>
        <w:t>1</w:t>
      </w:r>
      <w:r w:rsidR="001E0BEE">
        <w:noBreakHyphen/>
      </w:r>
      <w:r>
        <w:t>2080, 56</w:t>
      </w:r>
      <w:r w:rsidR="001E0BEE">
        <w:noBreakHyphen/>
      </w:r>
      <w:r>
        <w:t>3</w:t>
      </w:r>
      <w:r w:rsidR="001E0BEE">
        <w:noBreakHyphen/>
      </w:r>
      <w:r>
        <w:t>210, 56</w:t>
      </w:r>
      <w:r w:rsidR="001E0BEE">
        <w:noBreakHyphen/>
      </w:r>
      <w:r>
        <w:t>3</w:t>
      </w:r>
      <w:r w:rsidR="001E0BEE">
        <w:noBreakHyphen/>
      </w:r>
      <w:r>
        <w:t xml:space="preserve">355, </w:t>
      </w:r>
      <w:r w:rsidR="003B5797">
        <w:t xml:space="preserve">ALL AS AMENDED, SECTION </w:t>
      </w:r>
      <w:r>
        <w:t>56</w:t>
      </w:r>
      <w:r w:rsidR="001E0BEE">
        <w:noBreakHyphen/>
      </w:r>
      <w:r>
        <w:t>3</w:t>
      </w:r>
      <w:r w:rsidR="001E0BEE">
        <w:noBreakHyphen/>
      </w:r>
      <w:r>
        <w:t xml:space="preserve">662, </w:t>
      </w:r>
      <w:r w:rsidR="003B5797">
        <w:t xml:space="preserve">SECTIONS </w:t>
      </w:r>
      <w:r>
        <w:t>56</w:t>
      </w:r>
      <w:r w:rsidR="001E0BEE">
        <w:noBreakHyphen/>
      </w:r>
      <w:r>
        <w:t>3</w:t>
      </w:r>
      <w:r w:rsidR="001E0BEE">
        <w:noBreakHyphen/>
      </w:r>
      <w:r>
        <w:t>1230, 56</w:t>
      </w:r>
      <w:r w:rsidR="001E0BEE">
        <w:noBreakHyphen/>
      </w:r>
      <w:r>
        <w:t>3</w:t>
      </w:r>
      <w:r w:rsidR="001E0BEE">
        <w:noBreakHyphen/>
      </w:r>
      <w:r>
        <w:t>1290, 56</w:t>
      </w:r>
      <w:r w:rsidR="001E0BEE">
        <w:noBreakHyphen/>
      </w:r>
      <w:r>
        <w:t>3</w:t>
      </w:r>
      <w:r w:rsidR="001E0BEE">
        <w:noBreakHyphen/>
      </w:r>
      <w:r>
        <w:t xml:space="preserve">1335, </w:t>
      </w:r>
      <w:r w:rsidR="003B5797">
        <w:t xml:space="preserve">ALL AS AMENDED, SECTION </w:t>
      </w:r>
      <w:r>
        <w:t>56</w:t>
      </w:r>
      <w:r w:rsidR="001E0BEE">
        <w:noBreakHyphen/>
      </w:r>
      <w:r>
        <w:t>3</w:t>
      </w:r>
      <w:r w:rsidR="001E0BEE">
        <w:noBreakHyphen/>
      </w:r>
      <w:r>
        <w:t xml:space="preserve">2545, </w:t>
      </w:r>
      <w:r w:rsidR="003B5797">
        <w:t xml:space="preserve">SECTIONS </w:t>
      </w:r>
      <w:r>
        <w:t>56</w:t>
      </w:r>
      <w:r w:rsidR="001E0BEE">
        <w:noBreakHyphen/>
      </w:r>
      <w:r>
        <w:t>3</w:t>
      </w:r>
      <w:r w:rsidR="001E0BEE">
        <w:noBreakHyphen/>
      </w:r>
      <w:r>
        <w:t>3500, 56</w:t>
      </w:r>
      <w:r w:rsidR="001E0BEE">
        <w:noBreakHyphen/>
      </w:r>
      <w:r>
        <w:t>3</w:t>
      </w:r>
      <w:r w:rsidR="001E0BEE">
        <w:noBreakHyphen/>
      </w:r>
      <w:r>
        <w:t>3600, 56</w:t>
      </w:r>
      <w:r w:rsidR="001E0BEE">
        <w:noBreakHyphen/>
      </w:r>
      <w:r>
        <w:t>3</w:t>
      </w:r>
      <w:r w:rsidR="001E0BEE">
        <w:noBreakHyphen/>
      </w:r>
      <w:r>
        <w:t>3800, 56</w:t>
      </w:r>
      <w:r w:rsidR="001E0BEE">
        <w:noBreakHyphen/>
      </w:r>
      <w:r>
        <w:t>3</w:t>
      </w:r>
      <w:r w:rsidR="001E0BEE">
        <w:noBreakHyphen/>
      </w:r>
      <w:r>
        <w:t>3950, 56</w:t>
      </w:r>
      <w:r w:rsidR="001E0BEE">
        <w:noBreakHyphen/>
      </w:r>
      <w:r>
        <w:t>3</w:t>
      </w:r>
      <w:r w:rsidR="001E0BEE">
        <w:noBreakHyphen/>
      </w:r>
      <w:r>
        <w:t>4100, 56</w:t>
      </w:r>
      <w:r w:rsidR="001E0BEE">
        <w:noBreakHyphen/>
      </w:r>
      <w:r>
        <w:t>3</w:t>
      </w:r>
      <w:r w:rsidR="001E0BEE">
        <w:noBreakHyphen/>
      </w:r>
      <w:r>
        <w:t>4200, 56</w:t>
      </w:r>
      <w:r w:rsidR="001E0BEE">
        <w:noBreakHyphen/>
      </w:r>
      <w:r>
        <w:t>3</w:t>
      </w:r>
      <w:r w:rsidR="001E0BEE">
        <w:noBreakHyphen/>
      </w:r>
      <w:r>
        <w:t>4410, 56</w:t>
      </w:r>
      <w:r w:rsidR="001E0BEE">
        <w:noBreakHyphen/>
      </w:r>
      <w:r>
        <w:t>3</w:t>
      </w:r>
      <w:r w:rsidR="001E0BEE">
        <w:noBreakHyphen/>
      </w:r>
      <w:r>
        <w:t>4510, 56</w:t>
      </w:r>
      <w:r w:rsidR="001E0BEE">
        <w:noBreakHyphen/>
      </w:r>
      <w:r>
        <w:t>3</w:t>
      </w:r>
      <w:r w:rsidR="001E0BEE">
        <w:noBreakHyphen/>
      </w:r>
      <w:r>
        <w:t>4600, 56</w:t>
      </w:r>
      <w:r w:rsidR="001E0BEE">
        <w:noBreakHyphen/>
      </w:r>
      <w:r>
        <w:t>3</w:t>
      </w:r>
      <w:r w:rsidR="001E0BEE">
        <w:noBreakHyphen/>
      </w:r>
      <w:r>
        <w:t>4800, 56</w:t>
      </w:r>
      <w:r w:rsidR="001E0BEE">
        <w:noBreakHyphen/>
      </w:r>
      <w:r>
        <w:t>3</w:t>
      </w:r>
      <w:r w:rsidR="001E0BEE">
        <w:noBreakHyphen/>
      </w:r>
      <w:r>
        <w:t>5400, 56</w:t>
      </w:r>
      <w:r w:rsidR="001E0BEE">
        <w:noBreakHyphen/>
      </w:r>
      <w:r>
        <w:t>3</w:t>
      </w:r>
      <w:r w:rsidR="001E0BEE">
        <w:noBreakHyphen/>
      </w:r>
      <w:r>
        <w:t>6000, ALL AS AMENDED, SECTIONS 56</w:t>
      </w:r>
      <w:r w:rsidR="001E0BEE">
        <w:noBreakHyphen/>
      </w:r>
      <w:r>
        <w:t>3</w:t>
      </w:r>
      <w:r w:rsidR="001E0BEE">
        <w:noBreakHyphen/>
      </w:r>
      <w:r>
        <w:t xml:space="preserve">6500, </w:t>
      </w:r>
      <w:r w:rsidRPr="007B736B">
        <w:t>56</w:t>
      </w:r>
      <w:r w:rsidR="001E0BEE">
        <w:noBreakHyphen/>
      </w:r>
      <w:r w:rsidRPr="007B736B">
        <w:t>3</w:t>
      </w:r>
      <w:r w:rsidR="001E0BEE">
        <w:noBreakHyphen/>
      </w:r>
      <w:r w:rsidRPr="007B736B">
        <w:t>7050,</w:t>
      </w:r>
      <w:r>
        <w:t xml:space="preserve"> </w:t>
      </w:r>
      <w:r w:rsidR="00B44A16">
        <w:t xml:space="preserve">SECTIONS </w:t>
      </w:r>
      <w:r>
        <w:t>56</w:t>
      </w:r>
      <w:r w:rsidR="001E0BEE">
        <w:noBreakHyphen/>
      </w:r>
      <w:r>
        <w:t>3</w:t>
      </w:r>
      <w:r w:rsidR="001E0BEE">
        <w:noBreakHyphen/>
      </w:r>
      <w:r>
        <w:t>7200, 56</w:t>
      </w:r>
      <w:r w:rsidR="001E0BEE">
        <w:noBreakHyphen/>
      </w:r>
      <w:r>
        <w:t>3</w:t>
      </w:r>
      <w:r w:rsidR="001E0BEE">
        <w:noBreakHyphen/>
      </w:r>
      <w:r>
        <w:t>7300, 56</w:t>
      </w:r>
      <w:r w:rsidR="001E0BEE">
        <w:noBreakHyphen/>
      </w:r>
      <w:r>
        <w:t>3</w:t>
      </w:r>
      <w:r w:rsidR="001E0BEE">
        <w:noBreakHyphen/>
      </w:r>
      <w:r>
        <w:t>7310, 56</w:t>
      </w:r>
      <w:r w:rsidR="001E0BEE">
        <w:noBreakHyphen/>
      </w:r>
      <w:r>
        <w:t>3</w:t>
      </w:r>
      <w:r w:rsidR="001E0BEE">
        <w:noBreakHyphen/>
      </w:r>
      <w:r>
        <w:t>7320, 56</w:t>
      </w:r>
      <w:r w:rsidR="001E0BEE">
        <w:noBreakHyphen/>
      </w:r>
      <w:r>
        <w:t>3</w:t>
      </w:r>
      <w:r w:rsidR="001E0BEE">
        <w:noBreakHyphen/>
      </w:r>
      <w:r>
        <w:t xml:space="preserve">7330, </w:t>
      </w:r>
      <w:r w:rsidR="003B5797">
        <w:t xml:space="preserve">ALL </w:t>
      </w:r>
      <w:r>
        <w:t xml:space="preserve">AS AMENDED, </w:t>
      </w:r>
      <w:r w:rsidR="003B5797">
        <w:t xml:space="preserve">SECTIONS </w:t>
      </w:r>
      <w:r>
        <w:t>56</w:t>
      </w:r>
      <w:r w:rsidR="001E0BEE">
        <w:noBreakHyphen/>
      </w:r>
      <w:r>
        <w:t>3</w:t>
      </w:r>
      <w:r w:rsidR="001E0BEE">
        <w:noBreakHyphen/>
      </w:r>
      <w:r>
        <w:t>7340, 56</w:t>
      </w:r>
      <w:r w:rsidR="001E0BEE">
        <w:noBreakHyphen/>
      </w:r>
      <w:r>
        <w:t>3</w:t>
      </w:r>
      <w:r w:rsidR="001E0BEE">
        <w:noBreakHyphen/>
      </w:r>
      <w:r>
        <w:t>7350, 56</w:t>
      </w:r>
      <w:r w:rsidR="001E0BEE">
        <w:noBreakHyphen/>
      </w:r>
      <w:r>
        <w:t>3</w:t>
      </w:r>
      <w:r w:rsidR="001E0BEE">
        <w:noBreakHyphen/>
      </w:r>
      <w:r>
        <w:t>7370, 56</w:t>
      </w:r>
      <w:r w:rsidR="001E0BEE">
        <w:noBreakHyphen/>
      </w:r>
      <w:r>
        <w:t>3</w:t>
      </w:r>
      <w:r w:rsidR="001E0BEE">
        <w:noBreakHyphen/>
      </w:r>
      <w:r>
        <w:t xml:space="preserve">7780, AS AMENDED, </w:t>
      </w:r>
      <w:r w:rsidR="003B5797">
        <w:t xml:space="preserve">SECTION </w:t>
      </w:r>
      <w:r>
        <w:t>56</w:t>
      </w:r>
      <w:r w:rsidR="001E0BEE">
        <w:noBreakHyphen/>
      </w:r>
      <w:r>
        <w:t>3</w:t>
      </w:r>
      <w:r w:rsidR="001E0BEE">
        <w:noBreakHyphen/>
      </w:r>
      <w:r>
        <w:t xml:space="preserve">7800, </w:t>
      </w:r>
      <w:r w:rsidR="00B44A16">
        <w:t xml:space="preserve">SECTIONS </w:t>
      </w:r>
      <w:r>
        <w:t>56</w:t>
      </w:r>
      <w:r w:rsidR="001E0BEE">
        <w:noBreakHyphen/>
      </w:r>
      <w:r>
        <w:t>3</w:t>
      </w:r>
      <w:r w:rsidR="001E0BEE">
        <w:noBreakHyphen/>
      </w:r>
      <w:r>
        <w:t>7950, 56</w:t>
      </w:r>
      <w:r w:rsidR="001E0BEE">
        <w:noBreakHyphen/>
      </w:r>
      <w:r>
        <w:t>3</w:t>
      </w:r>
      <w:r w:rsidR="001E0BEE">
        <w:noBreakHyphen/>
      </w:r>
      <w:r>
        <w:t>8000, 56</w:t>
      </w:r>
      <w:r w:rsidR="001E0BEE">
        <w:noBreakHyphen/>
      </w:r>
      <w:r>
        <w:t>3</w:t>
      </w:r>
      <w:r w:rsidR="001E0BEE">
        <w:noBreakHyphen/>
      </w:r>
      <w:r>
        <w:t>8100, 56</w:t>
      </w:r>
      <w:r w:rsidR="001E0BEE">
        <w:noBreakHyphen/>
      </w:r>
      <w:r>
        <w:t>3</w:t>
      </w:r>
      <w:r w:rsidR="001E0BEE">
        <w:noBreakHyphen/>
      </w:r>
      <w:r>
        <w:t>8200, 56</w:t>
      </w:r>
      <w:r w:rsidR="001E0BEE">
        <w:noBreakHyphen/>
      </w:r>
      <w:r>
        <w:t>3</w:t>
      </w:r>
      <w:r w:rsidR="001E0BEE">
        <w:noBreakHyphen/>
      </w:r>
      <w:r>
        <w:t>8300, 56</w:t>
      </w:r>
      <w:r w:rsidR="001E0BEE">
        <w:noBreakHyphen/>
      </w:r>
      <w:r>
        <w:t>3</w:t>
      </w:r>
      <w:r w:rsidR="001E0BEE">
        <w:noBreakHyphen/>
      </w:r>
      <w:r>
        <w:t>8600, 56</w:t>
      </w:r>
      <w:r w:rsidR="001E0BEE">
        <w:noBreakHyphen/>
      </w:r>
      <w:r>
        <w:t>3</w:t>
      </w:r>
      <w:r w:rsidR="001E0BEE">
        <w:noBreakHyphen/>
      </w:r>
      <w:r>
        <w:t xml:space="preserve">8710, </w:t>
      </w:r>
      <w:r w:rsidR="00BD2BB7">
        <w:t xml:space="preserve">ALL AS AMENDED, </w:t>
      </w:r>
      <w:r w:rsidR="003B5797">
        <w:t xml:space="preserve">SECTIONS </w:t>
      </w:r>
      <w:r>
        <w:t>56</w:t>
      </w:r>
      <w:r w:rsidR="001E0BEE">
        <w:noBreakHyphen/>
      </w:r>
      <w:r>
        <w:t>3</w:t>
      </w:r>
      <w:r w:rsidR="001E0BEE">
        <w:noBreakHyphen/>
      </w:r>
      <w:r>
        <w:t>9400, 56</w:t>
      </w:r>
      <w:r w:rsidR="001E0BEE">
        <w:noBreakHyphen/>
      </w:r>
      <w:r>
        <w:t>3</w:t>
      </w:r>
      <w:r w:rsidR="001E0BEE">
        <w:noBreakHyphen/>
      </w:r>
      <w:r>
        <w:t xml:space="preserve">9500, </w:t>
      </w:r>
      <w:r w:rsidR="003B5797">
        <w:t xml:space="preserve">SECTIONS </w:t>
      </w:r>
      <w:r>
        <w:t>56</w:t>
      </w:r>
      <w:r w:rsidR="001E0BEE">
        <w:noBreakHyphen/>
      </w:r>
      <w:r>
        <w:t>3</w:t>
      </w:r>
      <w:r w:rsidR="001E0BEE">
        <w:noBreakHyphen/>
      </w:r>
      <w:r>
        <w:t>9600, 56</w:t>
      </w:r>
      <w:r w:rsidR="001E0BEE">
        <w:noBreakHyphen/>
      </w:r>
      <w:r>
        <w:t>3</w:t>
      </w:r>
      <w:r w:rsidR="001E0BEE">
        <w:noBreakHyphen/>
      </w:r>
      <w:r>
        <w:t>9710, 56</w:t>
      </w:r>
      <w:r w:rsidR="001E0BEE">
        <w:noBreakHyphen/>
      </w:r>
      <w:r>
        <w:t>3</w:t>
      </w:r>
      <w:r w:rsidR="001E0BEE">
        <w:noBreakHyphen/>
      </w:r>
      <w:r>
        <w:t xml:space="preserve">10010, </w:t>
      </w:r>
      <w:r w:rsidR="00BD2BB7">
        <w:t xml:space="preserve">ALL AS AMENDED, </w:t>
      </w:r>
      <w:r w:rsidR="003B5797">
        <w:t xml:space="preserve">SECTIONS </w:t>
      </w:r>
      <w:r>
        <w:t>56</w:t>
      </w:r>
      <w:r w:rsidR="001E0BEE">
        <w:noBreakHyphen/>
      </w:r>
      <w:r>
        <w:t>3</w:t>
      </w:r>
      <w:r w:rsidR="001E0BEE">
        <w:noBreakHyphen/>
      </w:r>
      <w:r>
        <w:t xml:space="preserve">10110, </w:t>
      </w:r>
      <w:r w:rsidR="003B5797">
        <w:t xml:space="preserve"> </w:t>
      </w:r>
      <w:r>
        <w:t>56</w:t>
      </w:r>
      <w:r w:rsidR="001E0BEE">
        <w:noBreakHyphen/>
      </w:r>
      <w:r>
        <w:t>3</w:t>
      </w:r>
      <w:r w:rsidR="001E0BEE">
        <w:noBreakHyphen/>
      </w:r>
      <w:r>
        <w:t>10210, 56</w:t>
      </w:r>
      <w:r w:rsidR="001E0BEE">
        <w:noBreakHyphen/>
      </w:r>
      <w:r>
        <w:t>3</w:t>
      </w:r>
      <w:r w:rsidR="001E0BEE">
        <w:noBreakHyphen/>
      </w:r>
      <w:r>
        <w:t>10310, 56</w:t>
      </w:r>
      <w:r w:rsidR="001E0BEE">
        <w:noBreakHyphen/>
      </w:r>
      <w:r>
        <w:t>3</w:t>
      </w:r>
      <w:r w:rsidR="001E0BEE">
        <w:noBreakHyphen/>
      </w:r>
      <w:r>
        <w:t>11450, 56</w:t>
      </w:r>
      <w:r w:rsidR="001E0BEE">
        <w:noBreakHyphen/>
      </w:r>
      <w:r>
        <w:t>3</w:t>
      </w:r>
      <w:r w:rsidR="001E0BEE">
        <w:noBreakHyphen/>
      </w:r>
      <w:r>
        <w:t xml:space="preserve">12610, </w:t>
      </w:r>
      <w:r w:rsidR="00BD2BB7">
        <w:t xml:space="preserve">ALL </w:t>
      </w:r>
      <w:r w:rsidR="00B44A16">
        <w:t xml:space="preserve">AS AMENDED, </w:t>
      </w:r>
      <w:r w:rsidR="00E46B49">
        <w:t xml:space="preserve">SECTIONS </w:t>
      </w:r>
      <w:r>
        <w:t>56</w:t>
      </w:r>
      <w:r w:rsidR="001E0BEE">
        <w:noBreakHyphen/>
      </w:r>
      <w:r>
        <w:t>3</w:t>
      </w:r>
      <w:r w:rsidR="001E0BEE">
        <w:noBreakHyphen/>
      </w:r>
      <w:r>
        <w:t>13010, 56</w:t>
      </w:r>
      <w:r w:rsidR="001E0BEE">
        <w:noBreakHyphen/>
      </w:r>
      <w:r>
        <w:t>3</w:t>
      </w:r>
      <w:r w:rsidR="001E0BEE">
        <w:noBreakHyphen/>
      </w:r>
      <w:r>
        <w:t>13310, 56</w:t>
      </w:r>
      <w:r w:rsidR="001E0BEE">
        <w:noBreakHyphen/>
      </w:r>
      <w:r>
        <w:t>3</w:t>
      </w:r>
      <w:r w:rsidR="001E0BEE">
        <w:noBreakHyphen/>
      </w:r>
      <w:r>
        <w:t xml:space="preserve">13610, </w:t>
      </w:r>
      <w:r w:rsidR="00BD2BB7">
        <w:t xml:space="preserve">SECTIONS </w:t>
      </w:r>
      <w:r>
        <w:t>56</w:t>
      </w:r>
      <w:r w:rsidR="001E0BEE">
        <w:noBreakHyphen/>
      </w:r>
      <w:r>
        <w:t>5</w:t>
      </w:r>
      <w:r w:rsidR="001E0BEE">
        <w:noBreakHyphen/>
      </w:r>
      <w:r>
        <w:t>750, 56</w:t>
      </w:r>
      <w:r w:rsidR="001E0BEE">
        <w:noBreakHyphen/>
      </w:r>
      <w:r>
        <w:t>5</w:t>
      </w:r>
      <w:r w:rsidR="001E0BEE">
        <w:noBreakHyphen/>
      </w:r>
      <w:r>
        <w:t>2930, 56</w:t>
      </w:r>
      <w:r w:rsidR="001E0BEE">
        <w:noBreakHyphen/>
      </w:r>
      <w:r>
        <w:t>5</w:t>
      </w:r>
      <w:r w:rsidR="001E0BEE">
        <w:noBreakHyphen/>
      </w:r>
      <w:r>
        <w:t>2933, AND 56</w:t>
      </w:r>
      <w:r w:rsidR="001E0BEE">
        <w:noBreakHyphen/>
      </w:r>
      <w:r>
        <w:t>5</w:t>
      </w:r>
      <w:r w:rsidR="001E0BEE">
        <w:noBreakHyphen/>
      </w:r>
      <w:r>
        <w:t>2942, ALL AS AMENDED, CODE OF LAWS OF SOUTH CAROLINA, 1976, ALL RELATING TO THE IDENTIFYING CODE AFFIXED ON THE DRIVER</w:t>
      </w:r>
      <w:r w:rsidR="001E0BEE" w:rsidRPr="001E0BEE">
        <w:t>’</w:t>
      </w:r>
      <w:r>
        <w:t>S LICENSE OF A PERSON CONVICTED OF CERTAIN CRIMES, THE SUSPENSION OF A PERSON</w:t>
      </w:r>
      <w:r w:rsidR="001E0BEE" w:rsidRPr="001E0BEE">
        <w:t>’</w:t>
      </w:r>
      <w:r>
        <w:t>S DRIVER</w:t>
      </w:r>
      <w:r w:rsidR="001E0BEE" w:rsidRPr="001E0BEE">
        <w:t>’</w:t>
      </w:r>
      <w:r>
        <w:t>S LICENSE WHO FAILS TO PAY CHILD SUPPORT, VISION SCREENING REQUIRED FOR A PERSON TO RENEW HIS DRIVER</w:t>
      </w:r>
      <w:r w:rsidR="001E0BEE" w:rsidRPr="001E0BEE">
        <w:t>’</w:t>
      </w:r>
      <w:r>
        <w:t>S LICENSE, THE SUSPENSION OF CERTAIN PERSONS</w:t>
      </w:r>
      <w:r w:rsidR="001E0BEE" w:rsidRPr="001E0BEE">
        <w:t>’</w:t>
      </w:r>
      <w:r>
        <w:t xml:space="preserve"> DRIVERS</w:t>
      </w:r>
      <w:r w:rsidR="00226A3D">
        <w:t>’</w:t>
      </w:r>
      <w:r>
        <w:t xml:space="preserve"> LICENSES FOR DRIVING WITH AN UNLAWFUL LEVEL OF ALCOHOL CONCENTRATION, FEES ASSESSED FOR THE REINSTATEMENT OF A DRIVER</w:t>
      </w:r>
      <w:r w:rsidR="001E0BEE" w:rsidRPr="001E0BEE">
        <w:t>’</w:t>
      </w:r>
      <w:r>
        <w:t>S LICENSE, THE SURRENDER OF A DRIVER</w:t>
      </w:r>
      <w:r w:rsidR="001E0BEE" w:rsidRPr="001E0BEE">
        <w:t>’</w:t>
      </w:r>
      <w:r>
        <w:t xml:space="preserve">S LICENSE WHEN THE LICENSE IS SUSPENDED OR REVOKED, AND THE </w:t>
      </w:r>
      <w:r>
        <w:lastRenderedPageBreak/>
        <w:t>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w:t>
      </w:r>
      <w:r w:rsidR="00E8501A">
        <w:t>’</w:t>
      </w:r>
      <w:r>
        <w:t xml:space="preserve"> DOCUMENTS, THE SUSPENSION OF A DRIVER</w:t>
      </w:r>
      <w:r w:rsidR="001E0BEE" w:rsidRPr="001E0BEE">
        <w:t>’</w:t>
      </w:r>
      <w:r>
        <w:t>S LICENSE AND THE ISSUANCE OF A SPECIAL RESTRICTED DRIVER</w:t>
      </w:r>
      <w:r w:rsidR="001E0BEE" w:rsidRPr="001E0BEE">
        <w:t>’</w:t>
      </w:r>
      <w:r>
        <w:t>S LICENSE, THE ISSUANCE OF A COMMERCIAL DRIVER</w:t>
      </w:r>
      <w:r w:rsidR="001E0BEE" w:rsidRPr="001E0BEE">
        <w:t>’</w:t>
      </w:r>
      <w:r>
        <w:t xml:space="preserve">S LICENSE, THE PERIOD FOR PROCURING A LICENSE PLATE 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Pr="007B736B">
        <w:t>DISPERSE</w:t>
      </w:r>
      <w:r>
        <w:t xml:space="preserv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w:t>
      </w:r>
      <w:r>
        <w:lastRenderedPageBreak/>
        <w:t xml:space="preserve">SPECIAL LICENSE PLATES, EMERGENCY MEDICAL SERVICE SPECIAL LICENSE PLATES, BOY SCOUTS OF AMERICA AND EAGLE SCOUT SPECIAL LICENSE PLATES, NATIVE AMERICAN SPECIAL LICENSE PLATES, SOUTH CAROLINA PEACH COUNCIL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rsidR="001E0BEE">
        <w:noBreakHyphen/>
      </w:r>
      <w:r>
        <w:t xml:space="preserve"> DESERT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rsidR="001E0BEE">
        <w:noBreakHyphen/>
      </w:r>
      <w:r w:rsidR="00FD3D39">
        <w:t>20</w:t>
      </w:r>
      <w:r>
        <w:t>11 NATIONAL CHAMPIONS SPECIAL LICENSE PLATES, MOTORCYCLE AWARENESS ALLIANCE SPECIAL LICENSE PLATES, SOUTH CAROLINA STANDS WITH ISRAEL SPECIAL LICENSE PLATES, A MOTOR VEHICLE DRIVER</w:t>
      </w:r>
      <w:r w:rsidR="001E0BEE" w:rsidRPr="001E0BEE">
        <w:t>’</w:t>
      </w:r>
      <w:r>
        <w:t>S FAILURE TO STOP WHEN SIGNALED BY A LAW ENFORCEMENT VEHICLE, OPERATING A VEHICLE WHILE UNDER THE INFLUENCE OF ALCOHOL OR DRUGS, DRIVING WITH AN UNLAWFUL ALCOHOL CONCENTRATION, AND THE IMMOBILIZATION OF CERTAIN VEHICLES, ALL SO AS TO SUBSTITUTE THE TERM “DEPARTMENT OF MOTOR VEHICLES” FOR THE TERM “COMPTROLLER GENERAL”, AND TO MAKE TECHNICAL CHANGES.</w:t>
      </w:r>
      <w:bookmarkEnd w:id="1"/>
    </w:p>
    <w:p w:rsidR="0010776B" w:rsidRDefault="00526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26F30" w:rsidRDefault="00526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336A0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6BB4">
        <w:t>Section 56</w:t>
      </w:r>
      <w:r w:rsidR="001E0BEE">
        <w:noBreakHyphen/>
      </w:r>
      <w:r w:rsidR="00516BB4">
        <w:t>1</w:t>
      </w:r>
      <w:r w:rsidR="001E0BEE">
        <w:noBreakHyphen/>
      </w:r>
      <w:r w:rsidR="00516BB4">
        <w:t xml:space="preserve">148(D) of the 1976 Code, as </w:t>
      </w:r>
      <w:r w:rsidR="00FD3D39">
        <w:t xml:space="preserve">last </w:t>
      </w:r>
      <w:r w:rsidR="00ED47A3">
        <w:t>amended</w:t>
      </w:r>
      <w:r w:rsidR="00516BB4">
        <w:t xml:space="preserve"> by Act 27</w:t>
      </w:r>
      <w:r w:rsidR="00ED47A3">
        <w:t>5</w:t>
      </w:r>
      <w:r w:rsidR="00516BB4">
        <w:t xml:space="preserve"> of 201</w:t>
      </w:r>
      <w:r w:rsidR="00ED47A3">
        <w:t>6</w:t>
      </w:r>
      <w:r w:rsidR="00516BB4">
        <w:t xml:space="preserve">, is </w:t>
      </w:r>
      <w:r w:rsidR="00FD3D39">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95B" w:rsidRPr="00317C48">
        <w:t>“(D)</w:t>
      </w:r>
      <w:r w:rsidR="00D8595B" w:rsidRPr="00317C48">
        <w:tab/>
        <w:t>The department shall charge a fee of fifty dollars for affixing the identifying code provided in subsection (B). This fee is in addition to the fee provided for in Section 56</w:t>
      </w:r>
      <w:r w:rsidR="001E0BEE">
        <w:noBreakHyphen/>
      </w:r>
      <w:r w:rsidR="00D8595B" w:rsidRPr="00317C48">
        <w:t>1</w:t>
      </w:r>
      <w:r w:rsidR="001E0BEE">
        <w:noBreakHyphen/>
      </w:r>
      <w:r w:rsidR="00D8595B" w:rsidRPr="00317C48">
        <w:t xml:space="preserve">140. This fee must be placed by the </w:t>
      </w:r>
      <w:r w:rsidR="009F2D33" w:rsidRPr="009F2D33">
        <w:rPr>
          <w:strike/>
        </w:rPr>
        <w:t>Comptroller General</w:t>
      </w:r>
      <w:r w:rsidR="009F2D33">
        <w:t xml:space="preserve"> </w:t>
      </w:r>
      <w:r w:rsidR="009F2D33" w:rsidRPr="009F2D33">
        <w:rPr>
          <w:u w:val="single"/>
        </w:rPr>
        <w:t>department</w:t>
      </w:r>
      <w:r w:rsidR="00D8595B" w:rsidRPr="00317C48">
        <w:t xml:space="preserve"> into the State Highway Fund as established by Section 57</w:t>
      </w:r>
      <w:r w:rsidR="001E0BEE">
        <w:noBreakHyphen/>
      </w:r>
      <w:r w:rsidR="00D8595B" w:rsidRPr="00317C48">
        <w:t>11</w:t>
      </w:r>
      <w:r w:rsidR="001E0BEE">
        <w:noBreakHyphen/>
      </w:r>
      <w:r w:rsidR="00D8595B" w:rsidRPr="00317C48">
        <w:t>20, to be distributed as provided in Section 11</w:t>
      </w:r>
      <w:r w:rsidR="001E0BEE">
        <w:noBreakHyphen/>
      </w:r>
      <w:r w:rsidR="00D8595B" w:rsidRPr="00317C48">
        <w:t>43</w:t>
      </w:r>
      <w:r w:rsidR="001E0BEE">
        <w:noBreakHyphen/>
      </w:r>
      <w:r w:rsidR="00D8595B" w:rsidRPr="00317C48">
        <w:t>167.</w:t>
      </w:r>
      <w:r w:rsidR="00D8595B">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80A7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w:t>
      </w:r>
      <w:r w:rsidR="00516BB4">
        <w:tab/>
        <w:t>Section 56</w:t>
      </w:r>
      <w:r w:rsidR="001E0BEE">
        <w:noBreakHyphen/>
      </w:r>
      <w:r w:rsidR="00516BB4">
        <w:t>1</w:t>
      </w:r>
      <w:r w:rsidR="001E0BEE">
        <w:noBreakHyphen/>
      </w:r>
      <w:r w:rsidR="00516BB4">
        <w:t>170(B)(3) of the 1976 Code</w:t>
      </w:r>
      <w:r w:rsidR="009F2D33">
        <w:t>,</w:t>
      </w:r>
      <w:r w:rsidR="00516BB4">
        <w:t xml:space="preserve"> </w:t>
      </w:r>
      <w:r w:rsidR="00D8595B">
        <w:t>as last</w:t>
      </w:r>
      <w:r w:rsidR="00516BB4">
        <w:t xml:space="preserve"> amended </w:t>
      </w:r>
      <w:r w:rsidR="00D8595B">
        <w:t>by Act 275 of 2016</w:t>
      </w:r>
      <w:r w:rsidR="009F2D33">
        <w:t>,</w:t>
      </w:r>
      <w:r w:rsidR="00D8595B">
        <w:t xml:space="preserve"> is further amended </w:t>
      </w:r>
      <w:r w:rsidR="00516BB4">
        <w:t>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F2D33" w:rsidRPr="00317C48">
        <w:t>“(3)</w:t>
      </w:r>
      <w:r w:rsidR="009F2D33" w:rsidRPr="00317C48">
        <w:tab/>
        <w:t>The fee for each special restricted driver</w:t>
      </w:r>
      <w:r w:rsidR="001E0BEE" w:rsidRPr="001E0BEE">
        <w:t>’</w:t>
      </w:r>
      <w:r w:rsidR="009F2D33"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009F2D33" w:rsidRPr="009F2D33">
        <w:rPr>
          <w:strike/>
        </w:rPr>
        <w:t>Comptroller General</w:t>
      </w:r>
      <w:r w:rsidR="009F2D33" w:rsidRPr="00317C48">
        <w:t xml:space="preserve"> </w:t>
      </w:r>
      <w:r w:rsidR="009F2D33">
        <w:rPr>
          <w:u w:val="single"/>
        </w:rPr>
        <w:t>Department of Motor Vehicles</w:t>
      </w:r>
      <w:r w:rsidR="009F2D33">
        <w:t xml:space="preserve"> </w:t>
      </w:r>
      <w:r w:rsidR="009F2D33" w:rsidRPr="00317C48">
        <w:t>into the State Highway Fund as established by Section 57</w:t>
      </w:r>
      <w:r w:rsidR="001E0BEE">
        <w:noBreakHyphen/>
      </w:r>
      <w:r w:rsidR="009F2D33" w:rsidRPr="00317C48">
        <w:t>11</w:t>
      </w:r>
      <w:r w:rsidR="001E0BEE">
        <w:noBreakHyphen/>
      </w:r>
      <w:r w:rsidR="009F2D33" w:rsidRPr="00317C48">
        <w:t>20, to be distributed as provided in Section 11</w:t>
      </w:r>
      <w:r w:rsidR="001E0BEE">
        <w:noBreakHyphen/>
      </w:r>
      <w:r w:rsidR="009F2D33" w:rsidRPr="00317C48">
        <w:t>43</w:t>
      </w:r>
      <w:r w:rsidR="001E0BEE">
        <w:noBreakHyphen/>
      </w:r>
      <w:r w:rsidR="009F2D33"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3F7D51"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8B0">
        <w:t>3</w:t>
      </w:r>
      <w:r w:rsidR="00516BB4">
        <w:t>.</w:t>
      </w:r>
      <w:r w:rsidR="00516BB4">
        <w:tab/>
        <w:t>Section 56</w:t>
      </w:r>
      <w:r w:rsidR="001E0BEE">
        <w:noBreakHyphen/>
      </w:r>
      <w:r w:rsidR="00516BB4">
        <w:t>1</w:t>
      </w:r>
      <w:r w:rsidR="001E0BEE">
        <w:noBreakHyphen/>
      </w:r>
      <w:r w:rsidR="00516BB4">
        <w:t xml:space="preserve">390(2) of the 1976 Code, as last amended by Act </w:t>
      </w:r>
      <w:r w:rsidR="00F5728D">
        <w:t>275</w:t>
      </w:r>
      <w:r w:rsidR="00516BB4">
        <w:t xml:space="preserve"> of 20</w:t>
      </w:r>
      <w:r w:rsidR="00F5728D">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F57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7D51" w:rsidRPr="00317C48">
        <w:t>“(2)</w:t>
      </w:r>
      <w:r w:rsidR="003F7D51" w:rsidRPr="00317C48">
        <w:tab/>
        <w:t xml:space="preserve">The fees collected by the Department of Motor Vehicles under this provision must be distributed as follows: seventy dollars must be placed by the </w:t>
      </w:r>
      <w:r w:rsidR="003F7D51" w:rsidRPr="003F7D51">
        <w:rPr>
          <w:strike/>
        </w:rPr>
        <w:t>Comptroller General</w:t>
      </w:r>
      <w:r w:rsidR="003F7D51" w:rsidRPr="00317C48">
        <w:t xml:space="preserve"> </w:t>
      </w:r>
      <w:r w:rsidR="003F7D51">
        <w:rPr>
          <w:u w:val="single"/>
        </w:rPr>
        <w:t>department</w:t>
      </w:r>
      <w:r w:rsidR="003F7D51">
        <w:t xml:space="preserve"> </w:t>
      </w:r>
      <w:r w:rsidR="003F7D51" w:rsidRPr="00317C48">
        <w:t>into the State Highway Fund as established by Section 57</w:t>
      </w:r>
      <w:r w:rsidR="001E0BEE">
        <w:noBreakHyphen/>
      </w:r>
      <w:r w:rsidR="003F7D51" w:rsidRPr="00317C48">
        <w:t>11</w:t>
      </w:r>
      <w:r w:rsidR="001E0BEE">
        <w:noBreakHyphen/>
      </w:r>
      <w:r w:rsidR="003F7D51" w:rsidRPr="00317C48">
        <w:t>20, to be distributed as provided in Section 11</w:t>
      </w:r>
      <w:r w:rsidR="001E0BEE">
        <w:noBreakHyphen/>
      </w:r>
      <w:r w:rsidR="003F7D51" w:rsidRPr="00317C48">
        <w:t>43</w:t>
      </w:r>
      <w:r w:rsidR="001E0BEE">
        <w:noBreakHyphen/>
      </w:r>
      <w:r w:rsidR="003F7D51" w:rsidRPr="00317C48">
        <w:t>167</w:t>
      </w:r>
      <w:r w:rsidR="003F7D51">
        <w:t>,</w:t>
      </w:r>
      <w:r w:rsidR="003F7D51" w:rsidRPr="00317C48">
        <w:t xml:space="preserve"> and one dollar must be credited to the </w:t>
      </w:r>
      <w:r w:rsidR="001E0BEE" w:rsidRPr="001E0BEE">
        <w:t>‘</w:t>
      </w:r>
      <w:r w:rsidR="003F7D51" w:rsidRPr="00317C48">
        <w:t>Keep South Carolina Beautiful Fund</w:t>
      </w:r>
      <w:r w:rsidR="001E0BEE" w:rsidRPr="001E0BEE">
        <w:t>’</w:t>
      </w:r>
      <w:r w:rsidR="003F7D51" w:rsidRPr="00317C48">
        <w:t xml:space="preserve"> established pursuant to Section 56</w:t>
      </w:r>
      <w:r w:rsidR="001E0BEE">
        <w:noBreakHyphen/>
      </w:r>
      <w:r w:rsidR="003F7D51" w:rsidRPr="00317C48">
        <w:t>3</w:t>
      </w:r>
      <w:r w:rsidR="001E0BEE">
        <w:noBreakHyphen/>
      </w:r>
      <w:r w:rsidR="003F7D51" w:rsidRPr="00317C48">
        <w:t xml:space="preserve">3950. From the </w:t>
      </w:r>
      <w:r w:rsidR="001E0BEE" w:rsidRPr="001E0BEE">
        <w:t>‘</w:t>
      </w:r>
      <w:r w:rsidR="003F7D51" w:rsidRPr="00317C48">
        <w:t>Keep South Carolina Beautiful Fund</w:t>
      </w:r>
      <w:r w:rsidR="001E0BEE" w:rsidRPr="001E0BEE">
        <w:t>’</w:t>
      </w:r>
      <w:r w:rsidR="003F7D51" w:rsidRPr="00317C48">
        <w:t>, the Department of Transportation shall expend funds necessary to employ, within the Department of Transportation, a person with training in horticulture to administer a program for beautifying the rights</w:t>
      </w:r>
      <w:r w:rsidR="001E0BEE">
        <w:noBreakHyphen/>
      </w:r>
      <w:r w:rsidR="003F7D51" w:rsidRPr="00317C48">
        <w:t>of</w:t>
      </w:r>
      <w:r w:rsidR="001E0BEE">
        <w:noBreakHyphen/>
      </w:r>
      <w:r w:rsidR="003F7D51" w:rsidRPr="00317C48">
        <w:t>way along state highways and roads. The remainder of the fees collected pursuant to this section must be credited to the Department of Transportation State Non</w:t>
      </w:r>
      <w:r w:rsidR="001E0BEE">
        <w:noBreakHyphen/>
      </w:r>
      <w:r w:rsidR="003F7D51" w:rsidRPr="00317C48">
        <w:t>Federal Aid Highway Fund.”</w:t>
      </w:r>
    </w:p>
    <w:p w:rsidR="00F5728D" w:rsidRDefault="00F5728D" w:rsidP="00F57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w:t>
      </w:r>
      <w:r w:rsidR="003F7D51">
        <w:t>ECTION</w:t>
      </w:r>
      <w:r w:rsidR="003F7D51">
        <w:tab/>
      </w:r>
      <w:r w:rsidR="008068B0">
        <w:t>4</w:t>
      </w:r>
      <w:r>
        <w:t>.</w:t>
      </w:r>
      <w:r>
        <w:tab/>
        <w:t>Section 56</w:t>
      </w:r>
      <w:r w:rsidR="001E0BEE">
        <w:noBreakHyphen/>
      </w:r>
      <w:r>
        <w:t>1</w:t>
      </w:r>
      <w:r w:rsidR="001E0BEE">
        <w:noBreakHyphen/>
      </w:r>
      <w:r>
        <w:t xml:space="preserve">395(G) of the 1976 Code, as </w:t>
      </w:r>
      <w:r w:rsidR="00A9216D">
        <w:t xml:space="preserve">last </w:t>
      </w:r>
      <w:r w:rsidR="003F7D51">
        <w:t>amended</w:t>
      </w:r>
      <w:r>
        <w:t xml:space="preserve"> by Act 27</w:t>
      </w:r>
      <w:r w:rsidR="003F7D51">
        <w:t>5</w:t>
      </w:r>
      <w:r>
        <w:t xml:space="preserve"> of 201</w:t>
      </w:r>
      <w:r w:rsidR="003F7D51">
        <w:t>6</w:t>
      </w:r>
      <w:r>
        <w:t xml:space="preserve">, is </w:t>
      </w:r>
      <w:r w:rsidR="00A9216D">
        <w:t xml:space="preserve">further </w:t>
      </w:r>
      <w:r>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F7D51" w:rsidRPr="00317C48">
        <w:t>“(G)</w:t>
      </w:r>
      <w:r w:rsidR="003F7D51" w:rsidRPr="00317C48">
        <w:tab/>
        <w:t>The payment program administrative fee of thirty</w:t>
      </w:r>
      <w:r w:rsidR="001E0BEE">
        <w:noBreakHyphen/>
      </w:r>
      <w:r w:rsidR="003F7D51" w:rsidRPr="00317C48">
        <w:t xml:space="preserve">five dollars must be placed by the </w:t>
      </w:r>
      <w:r w:rsidR="003F7D51" w:rsidRPr="003F7D51">
        <w:rPr>
          <w:strike/>
        </w:rPr>
        <w:t>Comptroller General</w:t>
      </w:r>
      <w:r w:rsidR="003F7D51" w:rsidRPr="00317C48">
        <w:t xml:space="preserve"> </w:t>
      </w:r>
      <w:r w:rsidR="003F7D51">
        <w:rPr>
          <w:u w:val="single"/>
        </w:rPr>
        <w:t>department</w:t>
      </w:r>
      <w:r w:rsidR="003F7D51">
        <w:t xml:space="preserve"> </w:t>
      </w:r>
      <w:r w:rsidR="003F7D51" w:rsidRPr="00317C48">
        <w:t xml:space="preserve">into </w:t>
      </w:r>
      <w:r w:rsidR="003F7D51">
        <w:t xml:space="preserve">the </w:t>
      </w:r>
      <w:r w:rsidR="003F7D51" w:rsidRPr="00317C48">
        <w:t>State Highway Fund as established by Section 57</w:t>
      </w:r>
      <w:r w:rsidR="001E0BEE">
        <w:noBreakHyphen/>
      </w:r>
      <w:r w:rsidR="003F7D51" w:rsidRPr="00317C48">
        <w:t>11</w:t>
      </w:r>
      <w:r w:rsidR="001E0BEE">
        <w:noBreakHyphen/>
      </w:r>
      <w:r w:rsidR="003F7D51" w:rsidRPr="00317C48">
        <w:t>20, to be distributed as provided in Section 11</w:t>
      </w:r>
      <w:r w:rsidR="001E0BEE">
        <w:noBreakHyphen/>
      </w:r>
      <w:r w:rsidR="003F7D51" w:rsidRPr="00317C48">
        <w:t>43</w:t>
      </w:r>
      <w:r w:rsidR="001E0BEE">
        <w:noBreakHyphen/>
      </w:r>
      <w:r w:rsidR="003F7D51" w:rsidRPr="00317C48">
        <w:t>167.</w:t>
      </w:r>
      <w:r w:rsidR="003F7D51">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3F7D51"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8B0">
        <w:t>5</w:t>
      </w:r>
      <w:r w:rsidR="00516BB4">
        <w:t>.</w:t>
      </w:r>
      <w:r w:rsidR="00516BB4">
        <w:tab/>
        <w:t>Section 56</w:t>
      </w:r>
      <w:r w:rsidR="001E0BEE">
        <w:noBreakHyphen/>
      </w:r>
      <w:r w:rsidR="00516BB4">
        <w:t>1</w:t>
      </w:r>
      <w:r w:rsidR="001E0BEE">
        <w:noBreakHyphen/>
      </w:r>
      <w:r w:rsidR="00516BB4">
        <w:t xml:space="preserve">400(A) of the 1976 Code, as last amended by Act </w:t>
      </w:r>
      <w:r>
        <w:t>275</w:t>
      </w:r>
      <w:r w:rsidR="00516BB4">
        <w:t xml:space="preserve"> of 201</w:t>
      </w:r>
      <w:r>
        <w:t>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291F">
        <w:t>“</w:t>
      </w:r>
      <w:r w:rsidR="0062291F" w:rsidRPr="00317C48">
        <w:t>(A)</w:t>
      </w:r>
      <w:r w:rsidR="0062291F" w:rsidRPr="00317C48">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1E0BEE" w:rsidRPr="001E0BEE">
        <w:t>’</w:t>
      </w:r>
      <w:r w:rsidR="0062291F" w:rsidRPr="00317C48">
        <w:t>s driving ability, that it would be safe to grant the person the privilege of driving a motor vehicle on the public highways. The department, in the department</w:t>
      </w:r>
      <w:r w:rsidR="001E0BEE" w:rsidRPr="001E0BEE">
        <w:t>’</w:t>
      </w:r>
      <w:r w:rsidR="0062291F" w:rsidRPr="00317C48">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1E0BEE">
        <w:noBreakHyphen/>
      </w:r>
      <w:r w:rsidR="0062291F" w:rsidRPr="00317C48">
        <w:t>5</w:t>
      </w:r>
      <w:r w:rsidR="001E0BEE">
        <w:noBreakHyphen/>
      </w:r>
      <w:r w:rsidR="0062291F" w:rsidRPr="00317C48">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Sections 56</w:t>
      </w:r>
      <w:r w:rsidR="001E0BEE">
        <w:noBreakHyphen/>
      </w:r>
      <w:r w:rsidR="0062291F" w:rsidRPr="00317C48">
        <w:t>1</w:t>
      </w:r>
      <w:r w:rsidR="001E0BEE">
        <w:noBreakHyphen/>
      </w:r>
      <w:r w:rsidR="0062291F" w:rsidRPr="00317C48">
        <w:t>286, 56</w:t>
      </w:r>
      <w:r w:rsidR="001E0BEE">
        <w:noBreakHyphen/>
      </w:r>
      <w:r w:rsidR="0062291F" w:rsidRPr="00317C48">
        <w:t>5</w:t>
      </w:r>
      <w:r w:rsidR="001E0BEE">
        <w:noBreakHyphen/>
      </w:r>
      <w:r w:rsidR="0062291F" w:rsidRPr="00317C48">
        <w:t>2945, and 56</w:t>
      </w:r>
      <w:r w:rsidR="001E0BEE">
        <w:noBreakHyphen/>
      </w:r>
      <w:r w:rsidR="0062291F" w:rsidRPr="00317C48">
        <w:t>5</w:t>
      </w:r>
      <w:r w:rsidR="001E0BEE">
        <w:noBreakHyphen/>
      </w:r>
      <w:r w:rsidR="0062291F" w:rsidRPr="00317C48">
        <w:t>2947</w:t>
      </w:r>
      <w:r w:rsidR="00226A3D">
        <w:t>,</w:t>
      </w:r>
      <w:r w:rsidR="0062291F" w:rsidRPr="00317C48">
        <w:t xml:space="preserve"> except if the conviction was for Section 56</w:t>
      </w:r>
      <w:r w:rsidR="001E0BEE">
        <w:noBreakHyphen/>
      </w:r>
      <w:r w:rsidR="0062291F" w:rsidRPr="00317C48">
        <w:t>5</w:t>
      </w:r>
      <w:r w:rsidR="001E0BEE">
        <w:noBreakHyphen/>
      </w:r>
      <w:r w:rsidR="0062291F" w:rsidRPr="00317C48">
        <w:t>750, 56</w:t>
      </w:r>
      <w:r w:rsidR="001E0BEE">
        <w:noBreakHyphen/>
      </w:r>
      <w:r w:rsidR="0062291F" w:rsidRPr="00317C48">
        <w:t>5</w:t>
      </w:r>
      <w:r w:rsidR="001E0BEE">
        <w:noBreakHyphen/>
      </w:r>
      <w:r w:rsidR="0062291F" w:rsidRPr="00317C48">
        <w:t>2951, or 56</w:t>
      </w:r>
      <w:r w:rsidR="001E0BEE">
        <w:noBreakHyphen/>
      </w:r>
      <w:r w:rsidR="0062291F" w:rsidRPr="00317C48">
        <w:t>5</w:t>
      </w:r>
      <w:r w:rsidR="001E0BEE">
        <w:noBreakHyphen/>
      </w:r>
      <w:r w:rsidR="0062291F" w:rsidRPr="00317C48">
        <w:t xml:space="preserve">2990. For purposes of Title 56, the license must be referred to as an ignition interlock restricted license. The fee for an ignition interlock </w:t>
      </w:r>
      <w:r w:rsidR="0062291F" w:rsidRPr="00317C48">
        <w:lastRenderedPageBreak/>
        <w:t xml:space="preserve">restricted license is one hundred dollars, which shall be placed by the </w:t>
      </w:r>
      <w:r w:rsidR="0062291F" w:rsidRPr="0062291F">
        <w:rPr>
          <w:strike/>
        </w:rPr>
        <w:t>Comptroller General</w:t>
      </w:r>
      <w:r w:rsidR="0062291F" w:rsidRPr="00317C48">
        <w:t xml:space="preserve"> </w:t>
      </w:r>
      <w:r w:rsidR="0062291F">
        <w:rPr>
          <w:u w:val="single"/>
        </w:rPr>
        <w:t>department</w:t>
      </w:r>
      <w:r w:rsidR="0062291F">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Sections 56</w:t>
      </w:r>
      <w:r w:rsidR="001E0BEE">
        <w:noBreakHyphen/>
      </w:r>
      <w:r w:rsidR="0062291F" w:rsidRPr="00317C48">
        <w:t>1</w:t>
      </w:r>
      <w:r w:rsidR="001E0BEE">
        <w:noBreakHyphen/>
      </w:r>
      <w:r w:rsidR="0062291F" w:rsidRPr="00317C48">
        <w:t>286, 56</w:t>
      </w:r>
      <w:r w:rsidR="001E0BEE">
        <w:noBreakHyphen/>
      </w:r>
      <w:r w:rsidR="0062291F" w:rsidRPr="00317C48">
        <w:t>5</w:t>
      </w:r>
      <w:r w:rsidR="001E0BEE">
        <w:noBreakHyphen/>
      </w:r>
      <w:r w:rsidR="0062291F" w:rsidRPr="00317C48">
        <w:t>2945, and 56</w:t>
      </w:r>
      <w:r w:rsidR="001E0BEE">
        <w:noBreakHyphen/>
      </w:r>
      <w:r w:rsidR="0062291F" w:rsidRPr="00317C48">
        <w:t>5</w:t>
      </w:r>
      <w:r w:rsidR="001E0BEE">
        <w:noBreakHyphen/>
      </w:r>
      <w:r w:rsidR="0062291F" w:rsidRPr="00317C48">
        <w:t>2947</w:t>
      </w:r>
      <w:r w:rsidR="00226A3D">
        <w:t>,</w:t>
      </w:r>
      <w:r w:rsidR="0062291F" w:rsidRPr="00317C48">
        <w:t xml:space="preserve"> except if the conviction was for Section 56</w:t>
      </w:r>
      <w:r w:rsidR="001E0BEE">
        <w:noBreakHyphen/>
      </w:r>
      <w:r w:rsidR="0062291F" w:rsidRPr="00317C48">
        <w:t>5</w:t>
      </w:r>
      <w:r w:rsidR="001E0BEE">
        <w:noBreakHyphen/>
      </w:r>
      <w:r w:rsidR="0062291F" w:rsidRPr="00317C48">
        <w:t>750, 56</w:t>
      </w:r>
      <w:r w:rsidR="001E0BEE">
        <w:noBreakHyphen/>
      </w:r>
      <w:r w:rsidR="0062291F" w:rsidRPr="00317C48">
        <w:t>5</w:t>
      </w:r>
      <w:r w:rsidR="001E0BEE">
        <w:noBreakHyphen/>
      </w:r>
      <w:r w:rsidR="0062291F" w:rsidRPr="00317C48">
        <w:t>2951, or 56</w:t>
      </w:r>
      <w:r w:rsidR="001E0BEE">
        <w:noBreakHyphen/>
      </w:r>
      <w:r w:rsidR="0062291F" w:rsidRPr="00317C48">
        <w:t>5</w:t>
      </w:r>
      <w:r w:rsidR="001E0BEE">
        <w:noBreakHyphen/>
      </w:r>
      <w:r w:rsidR="0062291F" w:rsidRPr="00317C48">
        <w:t>2990. This provision does not affect nor bar the reckoning of prior offenses for reckless driving and driving under the influence of intoxicating liquor or narcotic drugs, as provided in Article 23, Chapter 5 of this title.”</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62291F"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8B0">
        <w:t>6</w:t>
      </w:r>
      <w:r w:rsidR="00516BB4">
        <w:t>.</w:t>
      </w:r>
      <w:r w:rsidR="00516BB4">
        <w:tab/>
        <w:t>Section 56</w:t>
      </w:r>
      <w:r w:rsidR="001E0BEE">
        <w:noBreakHyphen/>
      </w:r>
      <w:r w:rsidR="00516BB4">
        <w:t>1</w:t>
      </w:r>
      <w:r w:rsidR="001E0BEE">
        <w:noBreakHyphen/>
      </w:r>
      <w:r w:rsidR="00516BB4">
        <w:t>460(A)(1)(e)(iii) of the 1976 Code, as last amended by Act 27</w:t>
      </w:r>
      <w:r>
        <w:t>5</w:t>
      </w:r>
      <w:r w:rsidR="00516BB4">
        <w:t xml:space="preserve"> of 201</w:t>
      </w:r>
      <w:r>
        <w:t>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291F" w:rsidRPr="00317C48">
        <w:t>“(iii)</w:t>
      </w:r>
      <w:r w:rsidR="0062291F" w:rsidRPr="00317C48">
        <w:tab/>
      </w:r>
      <w:r w:rsidR="0062291F" w:rsidRPr="00317C48">
        <w:tab/>
        <w:t>The fee for a route restricted driver</w:t>
      </w:r>
      <w:r w:rsidR="001E0BEE" w:rsidRPr="001E0BEE">
        <w:t>’</w:t>
      </w:r>
      <w:r w:rsidR="0062291F" w:rsidRPr="00317C48">
        <w:t xml:space="preserve">s license issued pursuant to this item is one hundred dollars, but no additional fee is due when changes occur in the place and hours of employment, education, or residence. Of this fee, eighty dollars must be placed by the </w:t>
      </w:r>
      <w:r w:rsidR="0062291F" w:rsidRPr="0062291F">
        <w:rPr>
          <w:strike/>
        </w:rPr>
        <w:t>Comptroller General</w:t>
      </w:r>
      <w:r w:rsidR="0062291F" w:rsidRPr="00317C48">
        <w:t xml:space="preserve"> </w:t>
      </w:r>
      <w:r w:rsidR="0062291F">
        <w:rPr>
          <w:u w:val="single"/>
        </w:rPr>
        <w:t>D</w:t>
      </w:r>
      <w:r w:rsidR="0062291F" w:rsidRPr="0062291F">
        <w:rPr>
          <w:u w:val="single"/>
        </w:rPr>
        <w:t>epartmen</w:t>
      </w:r>
      <w:r w:rsidR="0062291F">
        <w:rPr>
          <w:u w:val="single"/>
        </w:rPr>
        <w:t>t of Motor Vehicles</w:t>
      </w:r>
      <w:r w:rsidR="0062291F">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 The remainder of the fees collected pursuant to this item must be credited to the Department of Transportation State Non</w:t>
      </w:r>
      <w:r w:rsidR="001E0BEE">
        <w:noBreakHyphen/>
      </w:r>
      <w:r w:rsidR="0062291F" w:rsidRPr="00317C48">
        <w:t>Federal Aid Highway Fund.”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62291F"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8B0">
        <w:t>7</w:t>
      </w:r>
      <w:r w:rsidR="00516BB4">
        <w:t>.</w:t>
      </w:r>
      <w:r w:rsidR="00516BB4">
        <w:tab/>
        <w:t>Section 56</w:t>
      </w:r>
      <w:r w:rsidR="001E0BEE">
        <w:noBreakHyphen/>
      </w:r>
      <w:r w:rsidR="00516BB4">
        <w:t>1</w:t>
      </w:r>
      <w:r w:rsidR="001E0BEE">
        <w:noBreakHyphen/>
      </w:r>
      <w:r w:rsidR="00516BB4">
        <w:t xml:space="preserve">550 of the 1976 Code, as </w:t>
      </w:r>
      <w:r w:rsidR="00A9216D">
        <w:t xml:space="preserve">last </w:t>
      </w:r>
      <w:r w:rsidR="00516BB4">
        <w:t>a</w:t>
      </w:r>
      <w:r>
        <w:t>mended</w:t>
      </w:r>
      <w:r w:rsidR="00516BB4">
        <w:t xml:space="preserve"> by Act </w:t>
      </w:r>
      <w:r>
        <w:t>275</w:t>
      </w:r>
      <w:r w:rsidR="00516BB4">
        <w:t xml:space="preserve"> of 20</w:t>
      </w:r>
      <w:r>
        <w:t>16</w:t>
      </w:r>
      <w:r w:rsidR="00516BB4">
        <w:t xml:space="preserve">,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291F" w:rsidRPr="00317C48">
        <w:t>“Section 56</w:t>
      </w:r>
      <w:r w:rsidR="001E0BEE">
        <w:noBreakHyphen/>
      </w:r>
      <w:r w:rsidR="0062291F" w:rsidRPr="00317C48">
        <w:t>1</w:t>
      </w:r>
      <w:r w:rsidR="001E0BEE">
        <w:noBreakHyphen/>
      </w:r>
      <w:r w:rsidR="0062291F" w:rsidRPr="00317C48">
        <w:t>550.</w:t>
      </w:r>
      <w:r w:rsidR="0062291F" w:rsidRPr="00317C48">
        <w:tab/>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1E0BEE">
        <w:noBreakHyphen/>
      </w:r>
      <w:r w:rsidR="0062291F" w:rsidRPr="00317C48">
        <w:t xml:space="preserve">two hours of receipt of the request and standard requests within thirty days. Nothing in this section may be construed as circumventing the </w:t>
      </w:r>
      <w:r w:rsidR="0062291F" w:rsidRPr="00317C48">
        <w:lastRenderedPageBreak/>
        <w:t>requirements of Section 30</w:t>
      </w:r>
      <w:r w:rsidR="001E0BEE">
        <w:noBreakHyphen/>
      </w:r>
      <w:r w:rsidR="0062291F" w:rsidRPr="00317C48">
        <w:t>4</w:t>
      </w:r>
      <w:r w:rsidR="001E0BEE">
        <w:noBreakHyphen/>
      </w:r>
      <w:r w:rsidR="0062291F" w:rsidRPr="00317C48">
        <w:t xml:space="preserve">30 of the Freedom of Information Act. The funds collected pursuant to this section must be placed by the </w:t>
      </w:r>
      <w:r w:rsidR="0062291F" w:rsidRPr="0062291F">
        <w:rPr>
          <w:strike/>
        </w:rPr>
        <w:t>Comptroller General</w:t>
      </w:r>
      <w:r w:rsidR="0062291F" w:rsidRPr="00317C48">
        <w:t xml:space="preserve"> </w:t>
      </w:r>
      <w:r w:rsidR="0062291F" w:rsidRPr="0062291F">
        <w:rPr>
          <w:u w:val="single"/>
        </w:rPr>
        <w:t>department</w:t>
      </w:r>
      <w:r w:rsidR="0062291F">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4D743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8B0">
        <w:t>8</w:t>
      </w:r>
      <w:r w:rsidR="00516BB4">
        <w:t>.</w:t>
      </w:r>
      <w:r w:rsidR="00516BB4">
        <w:tab/>
        <w:t>Section 56</w:t>
      </w:r>
      <w:r w:rsidR="001E0BEE">
        <w:noBreakHyphen/>
      </w:r>
      <w:r w:rsidR="00516BB4">
        <w:t>1</w:t>
      </w:r>
      <w:r w:rsidR="001E0BEE">
        <w:noBreakHyphen/>
      </w:r>
      <w:r w:rsidR="00516BB4">
        <w:t xml:space="preserve">740(B)(3) of the 1976 Code, as last amended by Act </w:t>
      </w:r>
      <w:r w:rsidR="0062291F">
        <w:t>275</w:t>
      </w:r>
      <w:r w:rsidR="00516BB4">
        <w:t xml:space="preserve"> of 20</w:t>
      </w:r>
      <w:r w:rsidR="0062291F">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62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291F" w:rsidRPr="00317C48">
        <w:t>“(3)</w:t>
      </w:r>
      <w:r w:rsidR="0062291F" w:rsidRPr="00317C48">
        <w:tab/>
        <w:t>The fee for each special restricted driver</w:t>
      </w:r>
      <w:r w:rsidR="001E0BEE" w:rsidRPr="001E0BEE">
        <w:t>’</w:t>
      </w:r>
      <w:r w:rsidR="0062291F" w:rsidRPr="00317C48">
        <w:t xml:space="preserve">s license is one hundred dollars, but no additional fee is due because of changes in the place and hours of employment, education, or residence. Of this fee, eighty dollars must be placed by the </w:t>
      </w:r>
      <w:r w:rsidR="0062291F" w:rsidRPr="003B5176">
        <w:rPr>
          <w:strike/>
        </w:rPr>
        <w:t>Comptroller General</w:t>
      </w:r>
      <w:r w:rsidR="0062291F" w:rsidRPr="00317C48">
        <w:t xml:space="preserve"> </w:t>
      </w:r>
      <w:r w:rsidR="003B5176" w:rsidRPr="003B5176">
        <w:rPr>
          <w:u w:val="single"/>
        </w:rPr>
        <w:t>Department of Motor Vehicles</w:t>
      </w:r>
      <w:r w:rsidR="003B5176">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 The remainder of the fees collected pursuant to this section must be credited to the Department of Transportation State Non</w:t>
      </w:r>
      <w:r w:rsidR="001E0BEE">
        <w:noBreakHyphen/>
      </w:r>
      <w:r w:rsidR="0062291F" w:rsidRPr="00317C48">
        <w:t>Federal Aid Highway Fund.”</w:t>
      </w:r>
    </w:p>
    <w:p w:rsidR="003B5176" w:rsidRDefault="003B5176" w:rsidP="0062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3B5176">
        <w:t>ECTION</w:t>
      </w:r>
      <w:r w:rsidR="003B5176">
        <w:tab/>
      </w:r>
      <w:r w:rsidR="008068B0">
        <w:t>9</w:t>
      </w:r>
      <w:r>
        <w:t>.</w:t>
      </w:r>
      <w:r>
        <w:tab/>
        <w:t>Section 56</w:t>
      </w:r>
      <w:r w:rsidR="001E0BEE">
        <w:noBreakHyphen/>
      </w:r>
      <w:r>
        <w:t>1</w:t>
      </w:r>
      <w:r w:rsidR="001E0BEE">
        <w:noBreakHyphen/>
      </w:r>
      <w:r>
        <w:t>746(D)(3) of the 1976</w:t>
      </w:r>
      <w:r w:rsidR="009C47CD">
        <w:t xml:space="preserve"> Code</w:t>
      </w:r>
      <w:r w:rsidR="003B5176">
        <w:t xml:space="preserve">, as last amended by Act 275 of 2016, </w:t>
      </w:r>
      <w:r>
        <w:t xml:space="preserve">is </w:t>
      </w:r>
      <w:r w:rsidR="003B5176">
        <w:t xml:space="preserve">further </w:t>
      </w:r>
      <w:r>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“(3)</w:t>
      </w:r>
      <w:r w:rsidR="003B5176" w:rsidRPr="00317C48">
        <w:tab/>
        <w:t>The fee for a special restricted driver</w:t>
      </w:r>
      <w:r w:rsidR="001E0BEE" w:rsidRPr="001E0BEE">
        <w:t>’</w:t>
      </w:r>
      <w:r w:rsidR="003B5176" w:rsidRPr="00317C48">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003B5176" w:rsidRPr="003B5176">
        <w:rPr>
          <w:strike/>
        </w:rPr>
        <w:t>Comptroller General</w:t>
      </w:r>
      <w:r w:rsidR="003B5176" w:rsidRPr="00317C48">
        <w:t xml:space="preserve"> </w:t>
      </w:r>
      <w:r w:rsidR="003B5176" w:rsidRPr="003B5176">
        <w:rPr>
          <w:u w:val="single"/>
        </w:rPr>
        <w:t>Department of Motor Vehicles</w:t>
      </w:r>
      <w:r w:rsidR="003B5176">
        <w:t xml:space="preserve"> </w:t>
      </w:r>
      <w:r w:rsidR="003B5176" w:rsidRPr="00317C48">
        <w:t>into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8B0">
        <w:t>10</w:t>
      </w:r>
      <w:r w:rsidR="00516BB4">
        <w:t>.</w:t>
      </w:r>
      <w:r w:rsidR="00516BB4">
        <w:tab/>
        <w:t>Section 56</w:t>
      </w:r>
      <w:r w:rsidR="001E0BEE">
        <w:noBreakHyphen/>
      </w:r>
      <w:r w:rsidR="00516BB4">
        <w:t>1</w:t>
      </w:r>
      <w:r w:rsidR="001E0BEE">
        <w:noBreakHyphen/>
      </w:r>
      <w:r w:rsidR="00516BB4">
        <w:t xml:space="preserve">2080(A)(1) of the 1976 Code, as last amended by Act </w:t>
      </w:r>
      <w:r w:rsidR="003B5176">
        <w:t>275</w:t>
      </w:r>
      <w:r w:rsidR="00516BB4">
        <w:t xml:space="preserve"> of 20</w:t>
      </w:r>
      <w:r w:rsidR="003B5176">
        <w:t>16</w:t>
      </w:r>
      <w:r w:rsidR="00516BB4">
        <w:t xml:space="preserve">, is </w:t>
      </w:r>
      <w:r w:rsidR="009C47C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“(1)</w:t>
      </w:r>
      <w:r w:rsidR="003B5176" w:rsidRPr="00317C48">
        <w:tab/>
        <w:t>A person may not be issued a commercial driver</w:t>
      </w:r>
      <w:r w:rsidR="001E0BEE" w:rsidRPr="001E0BEE">
        <w:t>’</w:t>
      </w:r>
      <w:r w:rsidR="003B5176" w:rsidRPr="00317C48">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1E0BEE" w:rsidRPr="001E0BEE">
        <w:t>’</w:t>
      </w:r>
      <w:r w:rsidR="003B5176" w:rsidRPr="00317C48">
        <w:t xml:space="preserve">s license skills test administered by the department to an </w:t>
      </w:r>
      <w:r w:rsidR="003B5176" w:rsidRPr="00317C48">
        <w:lastRenderedPageBreak/>
        <w:t>individual is free of charge; thereafter, the Department of Motor Vehicles is authorized to charge a fee of twenty</w:t>
      </w:r>
      <w:r w:rsidR="001E0BEE">
        <w:noBreakHyphen/>
      </w:r>
      <w:r w:rsidR="003B5176" w:rsidRPr="00317C48">
        <w:t>five dollars for each subsequent commercial driver</w:t>
      </w:r>
      <w:r w:rsidR="001E0BEE" w:rsidRPr="001E0BEE">
        <w:t>’</w:t>
      </w:r>
      <w:r w:rsidR="003B5176" w:rsidRPr="00317C48">
        <w:t>s license skills test administered to that individual. State agency and school district employees who are required to possess a commercial driver</w:t>
      </w:r>
      <w:r w:rsidR="001E0BEE" w:rsidRPr="001E0BEE">
        <w:t>’</w:t>
      </w:r>
      <w:r w:rsidR="003B5176" w:rsidRPr="00317C48">
        <w:t>s license in the course of their normal job duties are exempt from this requirement. This fee must be placed into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167</w:t>
      </w:r>
      <w:r w:rsidR="003B5176">
        <w:t xml:space="preserve"> </w:t>
      </w:r>
      <w:r w:rsidR="003B5176" w:rsidRPr="003B5176">
        <w:rPr>
          <w:strike/>
        </w:rPr>
        <w:t>by the Comptroller General</w:t>
      </w:r>
      <w:r w:rsidR="003B5176" w:rsidRPr="00317C48">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w:t>
      </w:r>
      <w:r w:rsidR="001A0018">
        <w:t>1</w:t>
      </w:r>
      <w:r w:rsidR="00516BB4">
        <w:t>.</w:t>
      </w:r>
      <w:r w:rsidR="00516BB4">
        <w:tab/>
        <w:t>Section 56</w:t>
      </w:r>
      <w:r w:rsidR="001E0BEE">
        <w:noBreakHyphen/>
      </w:r>
      <w:r w:rsidR="00516BB4">
        <w:t>3</w:t>
      </w:r>
      <w:r w:rsidR="001E0BEE">
        <w:noBreakHyphen/>
      </w:r>
      <w:r w:rsidR="00516BB4">
        <w:t>210(B) of the 1976 Code</w:t>
      </w:r>
      <w:r w:rsidR="003B5176">
        <w:t>, as last amended by Act 275 of 2016,</w:t>
      </w:r>
      <w:r w:rsidR="00516BB4">
        <w:t xml:space="preserve"> is </w:t>
      </w:r>
      <w:r w:rsidR="003B517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“(B)</w:t>
      </w:r>
      <w:r w:rsidR="003B5176" w:rsidRPr="00317C48">
        <w:tab/>
        <w:t>The Department of Motor Vehicles or the county auditor</w:t>
      </w:r>
      <w:r w:rsidR="001E0BEE" w:rsidRPr="001E0BEE">
        <w:t>’</w:t>
      </w:r>
      <w:r w:rsidR="003B5176" w:rsidRPr="00317C48">
        <w:t>s office must, upon proper application, issue a temporary license plate designed by the Department of Motor Vehicles to a casual seller or buyer of a vehicle pursuant to subsection (A) of this section. The county auditor</w:t>
      </w:r>
      <w:r w:rsidR="001E0BEE" w:rsidRPr="001E0BEE">
        <w:t>’</w:t>
      </w:r>
      <w:r w:rsidR="003B5176" w:rsidRPr="00317C48">
        <w:t>s office may obtain temporary license plates from the Department of Motor Vehicles. If the applicant is a casual buyer of a vehicle, the Department of Motor Vehicles or the county auditor</w:t>
      </w:r>
      <w:r w:rsidR="001E0BEE" w:rsidRPr="001E0BEE">
        <w:t>’</w:t>
      </w:r>
      <w:r w:rsidR="003B5176" w:rsidRPr="00317C48">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rsidR="001E0BEE">
        <w:noBreakHyphen/>
      </w:r>
      <w:r w:rsidR="003B5176" w:rsidRPr="00317C48">
        <w:t>five days from the vehicle</w:t>
      </w:r>
      <w:r w:rsidR="001E0BEE" w:rsidRPr="001E0BEE">
        <w:t>’</w:t>
      </w:r>
      <w:r w:rsidR="003B5176" w:rsidRPr="00317C48">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001E0BEE" w:rsidRPr="001E0BEE">
        <w:t>’</w:t>
      </w:r>
      <w:r w:rsidR="003B5176" w:rsidRPr="00317C48">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003B5176" w:rsidRPr="003B5176">
        <w:rPr>
          <w:strike/>
        </w:rPr>
        <w:t>Comptroller General</w:t>
      </w:r>
      <w:r w:rsidR="003B5176" w:rsidRPr="00317C48">
        <w:t xml:space="preserve"> </w:t>
      </w:r>
      <w:r w:rsidR="003B5176" w:rsidRPr="003B5176">
        <w:rPr>
          <w:u w:val="single"/>
        </w:rPr>
        <w:t>department</w:t>
      </w:r>
      <w:r w:rsidR="003B5176">
        <w:t xml:space="preserve"> </w:t>
      </w:r>
      <w:r w:rsidR="003B5176" w:rsidRPr="00317C48">
        <w:t>must place into the State Highway Fund as established by Section 57</w:t>
      </w:r>
      <w:r w:rsidR="001E0BEE">
        <w:noBreakHyphen/>
      </w:r>
      <w:r w:rsidR="003B5176" w:rsidRPr="00317C48">
        <w:t>11</w:t>
      </w:r>
      <w:r w:rsidR="001E0BEE">
        <w:noBreakHyphen/>
      </w:r>
      <w:r w:rsidR="003B5176" w:rsidRPr="00317C48">
        <w:t xml:space="preserve">20, to be distributed as provided in </w:t>
      </w:r>
      <w:r w:rsidR="003B5176" w:rsidRPr="00317C48">
        <w:lastRenderedPageBreak/>
        <w:t>Section 11</w:t>
      </w:r>
      <w:r w:rsidR="001E0BEE">
        <w:noBreakHyphen/>
      </w:r>
      <w:r w:rsidR="003B5176" w:rsidRPr="00317C48">
        <w:t>43</w:t>
      </w:r>
      <w:r w:rsidR="001E0BEE">
        <w:noBreakHyphen/>
      </w:r>
      <w:r w:rsidR="003B5176" w:rsidRPr="00317C48">
        <w:t>167. The county auditor</w:t>
      </w:r>
      <w:r w:rsidR="001E0BEE" w:rsidRPr="001E0BEE">
        <w:t>’</w:t>
      </w:r>
      <w:r w:rsidR="003B5176" w:rsidRPr="00317C48">
        <w:t>s office also may charge a five dollar fee for the temporary license plate to defray the expenses of the county auditor</w:t>
      </w:r>
      <w:r w:rsidR="001E0BEE" w:rsidRPr="001E0BEE">
        <w:t>’</w:t>
      </w:r>
      <w:r w:rsidR="003B5176" w:rsidRPr="00317C48">
        <w:t>s office associated with the production and issuance of the temporary license plates.</w:t>
      </w:r>
      <w:r w:rsidR="003B5176">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w:t>
      </w:r>
      <w:r w:rsidR="001A0018">
        <w:t>2</w:t>
      </w:r>
      <w:r w:rsidR="00516BB4">
        <w:t>.</w:t>
      </w:r>
      <w:r w:rsidR="00516BB4">
        <w:tab/>
        <w:t>Section 56</w:t>
      </w:r>
      <w:r w:rsidR="001E0BEE">
        <w:noBreakHyphen/>
      </w:r>
      <w:r w:rsidR="00516BB4">
        <w:t>3</w:t>
      </w:r>
      <w:r w:rsidR="001E0BEE">
        <w:noBreakHyphen/>
      </w:r>
      <w:r w:rsidR="00516BB4">
        <w:t>355 of the 1976 Code</w:t>
      </w:r>
      <w:r w:rsidR="009C47CD">
        <w:t>, as last amended by Act 275 of 2016,</w:t>
      </w:r>
      <w:r w:rsidR="00516BB4">
        <w:t xml:space="preserve"> is </w:t>
      </w:r>
      <w:r w:rsidR="009C47C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“Section 56</w:t>
      </w:r>
      <w:r w:rsidR="001E0BEE">
        <w:noBreakHyphen/>
      </w:r>
      <w:r w:rsidR="003B5176" w:rsidRPr="00317C48">
        <w:t>3</w:t>
      </w:r>
      <w:r w:rsidR="001E0BEE">
        <w:noBreakHyphen/>
      </w:r>
      <w:r w:rsidR="003B5176" w:rsidRPr="00317C48">
        <w:t>355.</w:t>
      </w:r>
      <w:r w:rsidR="003B5176" w:rsidRPr="00317C48">
        <w:tab/>
        <w:t>The Department of Motor Vehicles must suspend, revoke, or not issue a registration card and license plate to a person for a commercial motor vehicle greater than twenty</w:t>
      </w:r>
      <w:r w:rsidR="001E0BEE">
        <w:noBreakHyphen/>
      </w:r>
      <w:r w:rsidR="003B5176" w:rsidRPr="00317C48">
        <w:t>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 xml:space="preserve">167 </w:t>
      </w:r>
      <w:r w:rsidR="003B5176" w:rsidRPr="003B5176">
        <w:rPr>
          <w:strike/>
        </w:rPr>
        <w:t>by the Comptroller General</w:t>
      </w:r>
      <w:r w:rsidR="003B5176" w:rsidRPr="00317C48">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w:t>
      </w:r>
      <w:r w:rsidR="001A0018">
        <w:t>3</w:t>
      </w:r>
      <w:r w:rsidR="00516BB4">
        <w:t>.</w:t>
      </w:r>
      <w:r w:rsidR="00516BB4">
        <w:tab/>
        <w:t>Section 56</w:t>
      </w:r>
      <w:r w:rsidR="001E0BEE">
        <w:noBreakHyphen/>
      </w:r>
      <w:r w:rsidR="00516BB4">
        <w:t>3</w:t>
      </w:r>
      <w:r w:rsidR="001E0BEE">
        <w:noBreakHyphen/>
      </w:r>
      <w:r w:rsidR="00516BB4">
        <w:t>1230(A) of the 1976 Code, as last amended by Act 57 of 2005,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1E0BEE">
        <w:noBreakHyphen/>
      </w:r>
      <w:r w:rsidRPr="000B20DE">
        <w:t>3</w:t>
      </w:r>
      <w:r w:rsidR="001E0BEE">
        <w:noBreakHyphen/>
      </w:r>
      <w:r w:rsidRPr="000B20DE">
        <w:t xml:space="preserve">660 </w:t>
      </w:r>
      <w:r w:rsidRPr="000B20DE">
        <w:lastRenderedPageBreak/>
        <w:t>and 56</w:t>
      </w:r>
      <w:r w:rsidR="001E0BEE">
        <w:noBreakHyphen/>
      </w:r>
      <w:r w:rsidRPr="000B20DE">
        <w:t>3</w:t>
      </w:r>
      <w:r w:rsidR="001E0BEE">
        <w:noBreakHyphen/>
      </w:r>
      <w:r w:rsidRPr="000B20DE">
        <w:t>670, must be provided by the department at intervals the department considers appropriate, but at least every six years. A new license plate for vehicles contained in Sections 56</w:t>
      </w:r>
      <w:r w:rsidR="001E0BEE">
        <w:noBreakHyphen/>
      </w:r>
      <w:r w:rsidRPr="000B20DE">
        <w:t>3</w:t>
      </w:r>
      <w:r w:rsidR="001E0BEE">
        <w:noBreakHyphen/>
      </w:r>
      <w:r w:rsidRPr="000B20DE">
        <w:t>660 and 56</w:t>
      </w:r>
      <w:r w:rsidR="001E0BEE">
        <w:noBreakHyphen/>
      </w:r>
      <w:r w:rsidRPr="000B20DE">
        <w:t>3</w:t>
      </w:r>
      <w:r w:rsidR="001E0BEE">
        <w:noBreakHyphen/>
      </w:r>
      <w:r w:rsidRPr="000B20DE">
        <w:t>670</w:t>
      </w:r>
      <w:r w:rsidR="00226A3D">
        <w:t>,</w:t>
      </w:r>
      <w:r w:rsidRPr="000B20DE">
        <w:t xml:space="preserve"> must be provided by the department at intervals the department considers appropriate. Beginning with the vehicle registration and license fees required by this title which are collected after July 1, 2002, except for the fees collected pursuant to Sections 56</w:t>
      </w:r>
      <w:r w:rsidR="001E0BEE">
        <w:noBreakHyphen/>
      </w:r>
      <w:r w:rsidRPr="000B20DE">
        <w:t>3</w:t>
      </w:r>
      <w:r w:rsidR="001E0BEE">
        <w:noBreakHyphen/>
      </w:r>
      <w:r w:rsidRPr="000B20DE">
        <w:t>660 and 56</w:t>
      </w:r>
      <w:r w:rsidR="001E0BEE">
        <w:noBreakHyphen/>
      </w:r>
      <w:r w:rsidRPr="000B20DE">
        <w:t>3</w:t>
      </w:r>
      <w:r w:rsidR="001E0BEE">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1E0BEE">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4D743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w:t>
      </w:r>
      <w:r w:rsidR="001A0018">
        <w:t>4</w:t>
      </w:r>
      <w:r w:rsidR="00516BB4">
        <w:t>.</w:t>
      </w:r>
      <w:r w:rsidR="00516BB4">
        <w:tab/>
        <w:t>Section 56</w:t>
      </w:r>
      <w:r w:rsidR="001E0BEE">
        <w:noBreakHyphen/>
      </w:r>
      <w:r w:rsidR="00516BB4">
        <w:t>3</w:t>
      </w:r>
      <w:r w:rsidR="001E0BEE">
        <w:noBreakHyphen/>
      </w:r>
      <w:r w:rsidR="00516BB4">
        <w:t xml:space="preserve">1290 of the 1976 Code, as last amended by Act </w:t>
      </w:r>
      <w:r w:rsidR="002B35A6">
        <w:t>275</w:t>
      </w:r>
      <w:r w:rsidR="00516BB4">
        <w:t xml:space="preserve"> of 20</w:t>
      </w:r>
      <w:r w:rsidR="002B35A6">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B35A6" w:rsidRPr="00317C48">
        <w:t>“Section 56</w:t>
      </w:r>
      <w:r w:rsidR="001E0BEE">
        <w:noBreakHyphen/>
      </w:r>
      <w:r w:rsidR="002B35A6" w:rsidRPr="00317C48">
        <w:t>3</w:t>
      </w:r>
      <w:r w:rsidR="001E0BEE">
        <w:noBreakHyphen/>
      </w:r>
      <w:r w:rsidR="002B35A6" w:rsidRPr="00317C48">
        <w:t>1290.</w:t>
      </w:r>
      <w:r w:rsidR="002B35A6" w:rsidRPr="00317C48">
        <w:tab/>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by the </w:t>
      </w:r>
      <w:r w:rsidR="002B35A6" w:rsidRPr="002B35A6">
        <w:rPr>
          <w:strike/>
        </w:rPr>
        <w:t>Comptroller General</w:t>
      </w:r>
      <w:r w:rsidR="002B35A6" w:rsidRPr="00317C48">
        <w:t xml:space="preserve"> </w:t>
      </w:r>
      <w:r w:rsidR="002B35A6" w:rsidRPr="002B35A6">
        <w:rPr>
          <w:u w:val="single"/>
        </w:rPr>
        <w:t>department</w:t>
      </w:r>
      <w:r w:rsidR="002B35A6">
        <w:t xml:space="preserve"> </w:t>
      </w:r>
      <w:r w:rsidR="002B35A6" w:rsidRPr="00317C48">
        <w:t>into the State Highway Fund as established by Section 57</w:t>
      </w:r>
      <w:r w:rsidR="001E0BEE">
        <w:noBreakHyphen/>
      </w:r>
      <w:r w:rsidR="002B35A6" w:rsidRPr="00317C48">
        <w:t>11</w:t>
      </w:r>
      <w:r w:rsidR="001E0BEE">
        <w:noBreakHyphen/>
      </w:r>
      <w:r w:rsidR="002B35A6" w:rsidRPr="00317C48">
        <w:t>20, to be distributed as provided in Section 11</w:t>
      </w:r>
      <w:r w:rsidR="001E0BEE">
        <w:noBreakHyphen/>
      </w:r>
      <w:r w:rsidR="002B35A6" w:rsidRPr="00317C48">
        <w:t>43</w:t>
      </w:r>
      <w:r w:rsidR="001E0BEE">
        <w:noBreakHyphen/>
      </w:r>
      <w:r w:rsidR="002B35A6">
        <w:t>167</w:t>
      </w:r>
      <w:r w:rsidR="002B35A6" w:rsidRPr="00317C48">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w:t>
      </w:r>
      <w:r w:rsidR="001A0018">
        <w:t>5</w:t>
      </w:r>
      <w:r w:rsidR="00516BB4">
        <w:t>.</w:t>
      </w:r>
      <w:r w:rsidR="00516BB4">
        <w:tab/>
        <w:t>Section 5</w:t>
      </w:r>
      <w:r w:rsidR="00574A62">
        <w:t>6</w:t>
      </w:r>
      <w:r w:rsidR="001E0BEE">
        <w:noBreakHyphen/>
      </w:r>
      <w:r w:rsidR="00516BB4">
        <w:t>3</w:t>
      </w:r>
      <w:r w:rsidR="001E0BEE">
        <w:noBreakHyphen/>
      </w:r>
      <w:r w:rsidR="00516BB4">
        <w:t xml:space="preserve">1335 of the 1976 Code, as </w:t>
      </w:r>
      <w:r w:rsidR="00A9216D">
        <w:t xml:space="preserve">last </w:t>
      </w:r>
      <w:r w:rsidR="00516BB4">
        <w:t>a</w:t>
      </w:r>
      <w:r>
        <w:t>mended</w:t>
      </w:r>
      <w:r w:rsidR="00516BB4">
        <w:t xml:space="preserve"> by Act 2</w:t>
      </w:r>
      <w:r>
        <w:t>75</w:t>
      </w:r>
      <w:r w:rsidR="00516BB4">
        <w:t xml:space="preserve"> of 20</w:t>
      </w:r>
      <w:r>
        <w:t>1</w:t>
      </w:r>
      <w:r w:rsidR="00516BB4">
        <w:t xml:space="preserve">6,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B35A6" w:rsidRPr="00317C48">
        <w:t>“Section 56</w:t>
      </w:r>
      <w:r w:rsidR="001E0BEE">
        <w:noBreakHyphen/>
      </w:r>
      <w:r w:rsidR="002B35A6" w:rsidRPr="00317C48">
        <w:t>3</w:t>
      </w:r>
      <w:r w:rsidR="001E0BEE">
        <w:noBreakHyphen/>
      </w:r>
      <w:r w:rsidR="002B35A6" w:rsidRPr="00317C48">
        <w:t>1335.</w:t>
      </w:r>
      <w:r w:rsidR="002B35A6" w:rsidRPr="00317C48">
        <w:tab/>
        <w:t>The Department of Motor Vehicles shall suspend a motor vehicle</w:t>
      </w:r>
      <w:r w:rsidR="001E0BEE" w:rsidRPr="001E0BEE">
        <w:t>’</w:t>
      </w:r>
      <w:r w:rsidR="002B35A6" w:rsidRPr="00317C48">
        <w:t>s current registration and shall not register or reregister a motor vehicle that was operated when its driver failed to pay a toll and whose owner has an outstanding judgment for failure to pay a toll pursuant to Section 57</w:t>
      </w:r>
      <w:r w:rsidR="001E0BEE">
        <w:noBreakHyphen/>
      </w:r>
      <w:r w:rsidR="002B35A6" w:rsidRPr="00317C48">
        <w:t>5</w:t>
      </w:r>
      <w:r w:rsidR="001E0BEE">
        <w:noBreakHyphen/>
      </w:r>
      <w:r w:rsidR="002B35A6" w:rsidRPr="00317C48">
        <w:t xml:space="preserve">1495(E) entered against </w:t>
      </w:r>
      <w:r w:rsidR="002B35A6" w:rsidRPr="00317C48">
        <w:lastRenderedPageBreak/>
        <w:t xml:space="preserve">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002B35A6" w:rsidRPr="002B35A6">
        <w:rPr>
          <w:strike/>
        </w:rPr>
        <w:t>Comptroller General</w:t>
      </w:r>
      <w:r w:rsidR="002B35A6" w:rsidRPr="00317C48">
        <w:t xml:space="preserve"> </w:t>
      </w:r>
      <w:r w:rsidR="002B35A6" w:rsidRPr="002B35A6">
        <w:rPr>
          <w:u w:val="single"/>
        </w:rPr>
        <w:t>department</w:t>
      </w:r>
      <w:r w:rsidR="002B35A6">
        <w:t xml:space="preserve"> </w:t>
      </w:r>
      <w:r w:rsidR="002B35A6" w:rsidRPr="00317C48">
        <w:t>into the State Highway Fund as established by Section 57</w:t>
      </w:r>
      <w:r w:rsidR="001E0BEE">
        <w:noBreakHyphen/>
      </w:r>
      <w:r w:rsidR="002B35A6" w:rsidRPr="00317C48">
        <w:t>11</w:t>
      </w:r>
      <w:r w:rsidR="001E0BEE">
        <w:noBreakHyphen/>
      </w:r>
      <w:r w:rsidR="002B35A6" w:rsidRPr="00317C48">
        <w:t>20, to be distributed as provided in Section 11</w:t>
      </w:r>
      <w:r w:rsidR="001E0BEE">
        <w:noBreakHyphen/>
      </w:r>
      <w:r w:rsidR="002B35A6" w:rsidRPr="00317C48">
        <w:t>43</w:t>
      </w:r>
      <w:r w:rsidR="001E0BEE">
        <w:noBreakHyphen/>
      </w:r>
      <w:r w:rsidR="002B35A6"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16</w:t>
      </w:r>
      <w:r w:rsidR="00516BB4">
        <w:t>.</w:t>
      </w:r>
      <w:r w:rsidR="00516BB4">
        <w:tab/>
        <w:t>Section 56</w:t>
      </w:r>
      <w:r w:rsidR="001E0BEE">
        <w:noBreakHyphen/>
      </w:r>
      <w:r w:rsidR="00516BB4">
        <w:t>3</w:t>
      </w:r>
      <w:r w:rsidR="001E0BEE">
        <w:noBreakHyphen/>
      </w:r>
      <w:r w:rsidR="00516BB4">
        <w:t>2545 of the 1976 Code, as added by Act 200 of 2002,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1E0BEE">
        <w:noBreakHyphen/>
      </w:r>
      <w:r w:rsidRPr="000B20DE">
        <w:t>59</w:t>
      </w:r>
      <w:r w:rsidR="001E0BEE">
        <w:noBreakHyphen/>
      </w:r>
      <w:r w:rsidRPr="000B20DE">
        <w:t xml:space="preserve">60 </w:t>
      </w:r>
      <w:r w:rsidRPr="00D85E54">
        <w:rPr>
          <w:strike/>
        </w:rPr>
        <w:t>of the 1976 Code</w:t>
      </w:r>
      <w:r w:rsidRPr="000B20DE">
        <w:t>.</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17</w:t>
      </w:r>
      <w:r w:rsidR="00516BB4">
        <w:t>.</w:t>
      </w:r>
      <w:r w:rsidR="00516BB4">
        <w:tab/>
        <w:t>Section 56</w:t>
      </w:r>
      <w:r w:rsidR="001E0BEE">
        <w:noBreakHyphen/>
      </w:r>
      <w:r w:rsidR="00516BB4">
        <w:t>3</w:t>
      </w:r>
      <w:r w:rsidR="001E0BEE">
        <w:noBreakHyphen/>
      </w:r>
      <w:r w:rsidR="00516BB4">
        <w:t>3500(B) of the 1976 Code</w:t>
      </w:r>
      <w:r>
        <w:t xml:space="preserve">, as last amended by Act 275 of 2016, </w:t>
      </w:r>
      <w:r w:rsidR="00516BB4">
        <w:t xml:space="preserve">is </w:t>
      </w:r>
      <w:r w:rsidR="0052362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3626" w:rsidRPr="00317C48">
        <w:t>“(B)</w:t>
      </w:r>
      <w:r w:rsidR="00523626" w:rsidRPr="00317C48">
        <w:tab/>
        <w:t xml:space="preserve">Notwithstanding any other provision of law, from the fees collected pursuant to this section, the </w:t>
      </w:r>
      <w:r w:rsidR="00523626" w:rsidRPr="00523626">
        <w:rPr>
          <w:strike/>
        </w:rPr>
        <w:t>Comptroller General</w:t>
      </w:r>
      <w:r w:rsidR="00523626" w:rsidRPr="00317C48">
        <w:t xml:space="preserve"> </w:t>
      </w:r>
      <w:r w:rsidR="00523626" w:rsidRPr="00523626">
        <w:rPr>
          <w:u w:val="single"/>
        </w:rPr>
        <w:t>department</w:t>
      </w:r>
      <w:r w:rsidR="00523626">
        <w:t xml:space="preserve"> </w:t>
      </w:r>
      <w:r w:rsidR="00523626" w:rsidRPr="00317C48">
        <w:t>shall place sufficient funds into the State Highway Fund as established by Section 57</w:t>
      </w:r>
      <w:r w:rsidR="001E0BEE">
        <w:noBreakHyphen/>
      </w:r>
      <w:r w:rsidR="00523626" w:rsidRPr="00317C48">
        <w:t>11</w:t>
      </w:r>
      <w:r w:rsidR="001E0BEE">
        <w:noBreakHyphen/>
      </w:r>
      <w:r w:rsidR="00523626" w:rsidRPr="00317C48">
        <w:t>20, to be distributed as provided in Section 11</w:t>
      </w:r>
      <w:r w:rsidR="001E0BEE">
        <w:noBreakHyphen/>
      </w:r>
      <w:r w:rsidR="00523626" w:rsidRPr="00317C48">
        <w:t>43</w:t>
      </w:r>
      <w:r w:rsidR="001E0BEE">
        <w:noBreakHyphen/>
      </w:r>
      <w:r w:rsidR="00523626" w:rsidRPr="00317C48">
        <w:t xml:space="preserve">167, an amount equal to the expenses of the </w:t>
      </w:r>
      <w:r w:rsidR="00523626" w:rsidRPr="00523626">
        <w:rPr>
          <w:strike/>
        </w:rPr>
        <w:t>Department of Motor Vehicles</w:t>
      </w:r>
      <w:r w:rsidR="00523626" w:rsidRPr="00317C48">
        <w:t xml:space="preserve"> </w:t>
      </w:r>
      <w:r w:rsidR="00523626" w:rsidRPr="00523626">
        <w:rPr>
          <w:u w:val="single"/>
        </w:rPr>
        <w:t>department</w:t>
      </w:r>
      <w:r w:rsidR="00523626">
        <w:t xml:space="preserve"> </w:t>
      </w:r>
      <w:r w:rsidR="00523626" w:rsidRPr="00317C48">
        <w:t>in producing and administering the special license plates. The remaining funds collected from the special motor vehicle license fee must be distributed to Penn Center, Inc., to support its activities.</w:t>
      </w:r>
      <w:r w:rsidR="00523626">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2362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18</w:t>
      </w:r>
      <w:r w:rsidR="00516BB4">
        <w:t>.</w:t>
      </w:r>
      <w:r w:rsidR="00516BB4">
        <w:tab/>
        <w:t>Section 56</w:t>
      </w:r>
      <w:r w:rsidR="001E0BEE">
        <w:noBreakHyphen/>
      </w:r>
      <w:r w:rsidR="00516BB4">
        <w:t>3</w:t>
      </w:r>
      <w:r w:rsidR="001E0BEE">
        <w:noBreakHyphen/>
      </w:r>
      <w:r w:rsidR="00516BB4">
        <w:t>3600(B) of the 1976 Code</w:t>
      </w:r>
      <w:r>
        <w:t>, as last amended by Act 275 of 2016,</w:t>
      </w:r>
      <w:r w:rsidR="00516BB4">
        <w:t xml:space="preserve">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3626" w:rsidRPr="00317C48">
        <w:t>“(B)</w:t>
      </w:r>
      <w:r w:rsidR="00523626" w:rsidRPr="00317C48">
        <w:tab/>
        <w:t xml:space="preserve">Of the fees collected pursuant to this section, the </w:t>
      </w:r>
      <w:r w:rsidR="00523626" w:rsidRPr="00523626">
        <w:rPr>
          <w:strike/>
        </w:rPr>
        <w:t>Comptroller General</w:t>
      </w:r>
      <w:r w:rsidR="00523626" w:rsidRPr="00317C48">
        <w:t xml:space="preserve"> </w:t>
      </w:r>
      <w:r w:rsidR="00523626" w:rsidRPr="00523626">
        <w:rPr>
          <w:u w:val="single"/>
        </w:rPr>
        <w:t>department</w:t>
      </w:r>
      <w:r w:rsidR="00523626">
        <w:t xml:space="preserve"> </w:t>
      </w:r>
      <w:r w:rsidR="00523626" w:rsidRPr="00317C48">
        <w:t>shall place sufficient funds into the State Highway Fund as established by Section 57</w:t>
      </w:r>
      <w:r w:rsidR="001E0BEE">
        <w:noBreakHyphen/>
      </w:r>
      <w:r w:rsidR="00523626" w:rsidRPr="00317C48">
        <w:t>11</w:t>
      </w:r>
      <w:r w:rsidR="001E0BEE">
        <w:noBreakHyphen/>
      </w:r>
      <w:r w:rsidR="00523626" w:rsidRPr="00317C48">
        <w:t>20, to be distributed as provided in Section 11</w:t>
      </w:r>
      <w:r w:rsidR="001E0BEE">
        <w:noBreakHyphen/>
      </w:r>
      <w:r w:rsidR="00523626" w:rsidRPr="00317C48">
        <w:t>43</w:t>
      </w:r>
      <w:r w:rsidR="001E0BEE">
        <w:noBreakHyphen/>
      </w:r>
      <w:r w:rsidR="00523626" w:rsidRPr="00317C48">
        <w:t xml:space="preserve">167, an amount equal to the expenses of the </w:t>
      </w:r>
      <w:r w:rsidR="00523626" w:rsidRPr="00523626">
        <w:rPr>
          <w:strike/>
        </w:rPr>
        <w:t>Department of Motor Vehicles</w:t>
      </w:r>
      <w:r w:rsidR="00523626" w:rsidRPr="00317C48">
        <w:t xml:space="preserve"> </w:t>
      </w:r>
      <w:r w:rsidR="00523626" w:rsidRPr="00523626">
        <w:rPr>
          <w:u w:val="single"/>
        </w:rPr>
        <w:t>department</w:t>
      </w:r>
      <w:r w:rsidR="00523626">
        <w:t xml:space="preserve"> </w:t>
      </w:r>
      <w:r w:rsidR="00523626" w:rsidRPr="00317C48">
        <w:t xml:space="preserve">in </w:t>
      </w:r>
      <w:r w:rsidR="00523626" w:rsidRPr="00317C48">
        <w:lastRenderedPageBreak/>
        <w:t>producing and administering this special license plate. The remaining funds collected from the special motor vehicle license fee must be distributed to the South Carolina Nurses Foundation to endow scholarships for all of the state</w:t>
      </w:r>
      <w:r w:rsidR="001E0BEE" w:rsidRPr="001E0BEE">
        <w:t>’</w:t>
      </w:r>
      <w:r w:rsidR="00523626" w:rsidRPr="00317C48">
        <w:t>s registered nursing programs.”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2362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19</w:t>
      </w:r>
      <w:r w:rsidR="00516BB4">
        <w:t>.</w:t>
      </w:r>
      <w:r w:rsidR="00516BB4">
        <w:tab/>
        <w:t>Section 56</w:t>
      </w:r>
      <w:r w:rsidR="001E0BEE">
        <w:noBreakHyphen/>
      </w:r>
      <w:r w:rsidR="00516BB4">
        <w:t>3</w:t>
      </w:r>
      <w:r w:rsidR="001E0BEE">
        <w:noBreakHyphen/>
      </w:r>
      <w:r w:rsidR="00516BB4">
        <w:t>3800(A) of the 1976 Code, as last amended by Act 347 of 2008,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1E0BEE">
        <w:noBreakHyphen/>
      </w:r>
      <w:r w:rsidRPr="000B20DE">
        <w:t>3</w:t>
      </w:r>
      <w:r w:rsidR="001E0BEE">
        <w:noBreakHyphen/>
      </w:r>
      <w:r w:rsidRPr="000B20DE">
        <w:t>2020, and an additional special fee of forty dollars that must be distributed to the South Carolina American Legion. The forty</w:t>
      </w:r>
      <w:r w:rsidR="001E0BEE">
        <w:noBreakHyphen/>
      </w:r>
      <w:r w:rsidRPr="000B20DE">
        <w:t>dollar special fee must be deposited in an account designated by the South Carolina American Legion, and must be used to off</w:t>
      </w:r>
      <w:r w:rsidR="001E0BEE">
        <w:noBreakHyphen/>
      </w:r>
      <w:r w:rsidRPr="000B20DE">
        <w:t>set the expenses associated with the South Carolina Boys and Girls State Program. Notwithstanding any other provision of law, of the fees collected in accordance with Section 56</w:t>
      </w:r>
      <w:r w:rsidR="001E0BEE">
        <w:noBreakHyphen/>
      </w:r>
      <w:r w:rsidRPr="000B20DE">
        <w:t>3</w:t>
      </w:r>
      <w:r w:rsidR="001E0BEE">
        <w:noBreakHyphen/>
      </w:r>
      <w:r w:rsidRPr="000B20DE">
        <w:t xml:space="preserve">2020 for the special license plate, the </w:t>
      </w:r>
      <w:r w:rsidRPr="00D85E54">
        <w:rPr>
          <w:strike/>
        </w:rPr>
        <w:t>Comptroller General</w:t>
      </w:r>
      <w:r>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A001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rsidR="00516BB4">
        <w:t>.</w:t>
      </w:r>
      <w:r w:rsidR="00516BB4">
        <w:tab/>
        <w:t>Section 56</w:t>
      </w:r>
      <w:r w:rsidR="001E0BEE">
        <w:noBreakHyphen/>
      </w:r>
      <w:r w:rsidR="00516BB4">
        <w:t>3</w:t>
      </w:r>
      <w:r w:rsidR="001E0BEE">
        <w:noBreakHyphen/>
      </w:r>
      <w:r w:rsidR="00516BB4">
        <w:t xml:space="preserve">3950 of the 1976 Code, as last amended by Act </w:t>
      </w:r>
      <w:r w:rsidR="00523626">
        <w:t>275</w:t>
      </w:r>
      <w:r w:rsidR="00516BB4">
        <w:t xml:space="preserve"> of 20</w:t>
      </w:r>
      <w:r w:rsidR="00523626">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3626" w:rsidRPr="00317C48">
        <w:t>“Section 56</w:t>
      </w:r>
      <w:r w:rsidR="001E0BEE">
        <w:noBreakHyphen/>
      </w:r>
      <w:r w:rsidR="00523626" w:rsidRPr="00317C48">
        <w:t>3</w:t>
      </w:r>
      <w:r w:rsidR="001E0BEE">
        <w:noBreakHyphen/>
      </w:r>
      <w:r w:rsidR="00523626" w:rsidRPr="00317C48">
        <w:t>3950.</w:t>
      </w:r>
      <w:r w:rsidR="00523626" w:rsidRPr="00317C48">
        <w:tab/>
        <w:t xml:space="preserve">The department may </w:t>
      </w:r>
      <w:r w:rsidR="00523626">
        <w:t xml:space="preserve">issue a special commemorative </w:t>
      </w:r>
      <w:r w:rsidR="001E0BEE" w:rsidRPr="001E0BEE">
        <w:t>‘</w:t>
      </w:r>
      <w:r w:rsidR="00523626" w:rsidRPr="00317C48">
        <w:t>Keep It Beautiful</w:t>
      </w:r>
      <w:r w:rsidR="001E0BEE" w:rsidRPr="001E0BEE">
        <w:t>’</w:t>
      </w:r>
      <w:r w:rsidR="00523626" w:rsidRPr="00317C48">
        <w:t xml:space="preserve"> motor vehicle license plate for use by owners on their private passenger motor vehicles to establish a special fund to be used by the Department of Transportation for the purposes of enhancing the state</w:t>
      </w:r>
      <w:r w:rsidR="001E0BEE" w:rsidRPr="001E0BEE">
        <w:t>’</w:t>
      </w:r>
      <w:r w:rsidR="00523626" w:rsidRPr="00317C48">
        <w:t xml:space="preserve">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w:t>
      </w:r>
      <w:r w:rsidR="00523626" w:rsidRPr="00317C48">
        <w:lastRenderedPageBreak/>
        <w:t>that the varieties of wildflowers used in beautification are not harmful to agriculture at or near a proposed project. The biennial fee for the commemorative license plate is fifty</w:t>
      </w:r>
      <w:r w:rsidR="001E0BEE">
        <w:noBreakHyphen/>
      </w:r>
      <w:r w:rsidR="00523626" w:rsidRPr="00317C48">
        <w:t xml:space="preserve">four dollars. Notwithstanding any other provision of law, of the fees collected for this special license plate, the </w:t>
      </w:r>
      <w:r w:rsidR="00523626" w:rsidRPr="00523626">
        <w:rPr>
          <w:strike/>
        </w:rPr>
        <w:t>Comptroller General</w:t>
      </w:r>
      <w:r w:rsidR="00523626" w:rsidRPr="00317C48">
        <w:t xml:space="preserve"> </w:t>
      </w:r>
      <w:r w:rsidR="00523626" w:rsidRPr="00523626">
        <w:rPr>
          <w:u w:val="single"/>
        </w:rPr>
        <w:t>department</w:t>
      </w:r>
      <w:r w:rsidR="00523626">
        <w:t xml:space="preserve"> </w:t>
      </w:r>
      <w:r w:rsidR="00523626" w:rsidRPr="00317C48">
        <w:t>shall place into the State Highway Fund as established by Section 57</w:t>
      </w:r>
      <w:r w:rsidR="001E0BEE">
        <w:noBreakHyphen/>
      </w:r>
      <w:r w:rsidR="00523626" w:rsidRPr="00317C48">
        <w:t>11</w:t>
      </w:r>
      <w:r w:rsidR="001E0BEE">
        <w:noBreakHyphen/>
      </w:r>
      <w:r w:rsidR="00523626" w:rsidRPr="00317C48">
        <w:t>20, to be distributed as provided in Section 11</w:t>
      </w:r>
      <w:r w:rsidR="001E0BEE">
        <w:noBreakHyphen/>
      </w:r>
      <w:r w:rsidR="00523626" w:rsidRPr="00317C48">
        <w:t>43</w:t>
      </w:r>
      <w:r w:rsidR="001E0BEE">
        <w:noBreakHyphen/>
      </w:r>
      <w:r w:rsidR="00523626" w:rsidRPr="00317C48">
        <w:t xml:space="preserve">167, an amount equal to </w:t>
      </w:r>
      <w:r w:rsidR="00523626">
        <w:t>the department</w:t>
      </w:r>
      <w:r w:rsidR="001E0BEE" w:rsidRPr="001E0BEE">
        <w:t>’</w:t>
      </w:r>
      <w:r w:rsidR="00523626">
        <w:t xml:space="preserve">s </w:t>
      </w:r>
      <w:r w:rsidR="00523626" w:rsidRPr="00317C48">
        <w:t xml:space="preserve">expenses in producing and administering this special license plate. Any remaining funds must be placed in a special </w:t>
      </w:r>
      <w:r w:rsidR="001E0BEE" w:rsidRPr="001E0BEE">
        <w:t>‘</w:t>
      </w:r>
      <w:r w:rsidR="00523626" w:rsidRPr="00317C48">
        <w:t>Highway Beautification Fund</w:t>
      </w:r>
      <w:r w:rsidR="001E0BEE" w:rsidRPr="001E0BEE">
        <w:t>’</w:t>
      </w:r>
      <w:r w:rsidR="00523626" w:rsidRPr="00317C48">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1E0BEE" w:rsidRPr="001E0BEE">
        <w:t>‘</w:t>
      </w:r>
      <w:r w:rsidR="00523626">
        <w:t>Keep It Beautiful</w:t>
      </w:r>
      <w:r w:rsidR="001E0BEE" w:rsidRPr="001E0BEE">
        <w:t>’</w:t>
      </w:r>
      <w:r w:rsidR="00523626" w:rsidRPr="00317C48">
        <w:t>. The plates must be issued or revalidated for a biennial period which expires twenty</w:t>
      </w:r>
      <w:r w:rsidR="001E0BEE">
        <w:noBreakHyphen/>
      </w:r>
      <w:r w:rsidR="00523626" w:rsidRPr="00317C48">
        <w:t>four months from the month they are issued.</w:t>
      </w:r>
      <w:r w:rsidR="00523626">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467C0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w:t>
      </w:r>
      <w:r w:rsidR="001A0018">
        <w:t>1</w:t>
      </w:r>
      <w:r w:rsidR="00516BB4">
        <w:t>.</w:t>
      </w:r>
      <w:r w:rsidR="00516BB4">
        <w:tab/>
        <w:t>Section 56</w:t>
      </w:r>
      <w:r w:rsidR="001E0BEE">
        <w:noBreakHyphen/>
      </w:r>
      <w:r w:rsidR="00516BB4">
        <w:t>3</w:t>
      </w:r>
      <w:r w:rsidR="001E0BEE">
        <w:noBreakHyphen/>
      </w:r>
      <w:r w:rsidR="00516BB4">
        <w:t>4100(B) of the 1976 Code</w:t>
      </w:r>
      <w:r w:rsidR="00EB518A">
        <w:t>, as last amended by Act 275 of 2016,</w:t>
      </w:r>
      <w:r w:rsidR="00516BB4">
        <w:t xml:space="preserve"> is </w:t>
      </w:r>
      <w:r w:rsidR="00EB518A">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7C0C" w:rsidRPr="00317C48">
        <w:t>“(B)</w:t>
      </w:r>
      <w:r w:rsidR="00467C0C" w:rsidRPr="00317C48">
        <w:tab/>
        <w:t xml:space="preserve">Notwithstanding any other provision of law, of the fees collected for the special license plate, the </w:t>
      </w:r>
      <w:r w:rsidR="00467C0C" w:rsidRPr="00163B60">
        <w:rPr>
          <w:strike/>
        </w:rPr>
        <w:t>Comptroller General</w:t>
      </w:r>
      <w:r w:rsidR="00467C0C" w:rsidRPr="00317C48">
        <w:t xml:space="preserve"> </w:t>
      </w:r>
      <w:r w:rsidR="00163B60" w:rsidRPr="00163B60">
        <w:rPr>
          <w:u w:val="single"/>
        </w:rPr>
        <w:t>Department of Motor Vehicles</w:t>
      </w:r>
      <w:r w:rsidR="00163B60">
        <w:t xml:space="preserve"> </w:t>
      </w:r>
      <w:r w:rsidR="00467C0C" w:rsidRPr="00317C48">
        <w:t>shall place into the State Highway Fund as established by Section 57</w:t>
      </w:r>
      <w:r w:rsidR="001E0BEE">
        <w:noBreakHyphen/>
      </w:r>
      <w:r w:rsidR="00467C0C" w:rsidRPr="00317C48">
        <w:t>11</w:t>
      </w:r>
      <w:r w:rsidR="001E0BEE">
        <w:noBreakHyphen/>
      </w:r>
      <w:r w:rsidR="00467C0C" w:rsidRPr="00317C48">
        <w:t>20, to be distributed as provided in Section 11</w:t>
      </w:r>
      <w:r w:rsidR="001E0BEE">
        <w:noBreakHyphen/>
      </w:r>
      <w:r w:rsidR="00467C0C" w:rsidRPr="00317C48">
        <w:t>43</w:t>
      </w:r>
      <w:r w:rsidR="001E0BEE">
        <w:noBreakHyphen/>
      </w:r>
      <w:r w:rsidR="00467C0C" w:rsidRPr="00317C48">
        <w:t xml:space="preserve">167, an amount equal to the expenses of the </w:t>
      </w:r>
      <w:r w:rsidR="00467C0C" w:rsidRPr="00163B60">
        <w:rPr>
          <w:strike/>
        </w:rPr>
        <w:t>Department of Motor Vehicles</w:t>
      </w:r>
      <w:r w:rsidR="00467C0C" w:rsidRPr="00317C48">
        <w:t xml:space="preserve"> </w:t>
      </w:r>
      <w:r w:rsidR="00163B60" w:rsidRPr="00163B60">
        <w:rPr>
          <w:u w:val="single"/>
        </w:rPr>
        <w:t>department</w:t>
      </w:r>
      <w:r w:rsidR="00163B60">
        <w:t xml:space="preserve"> </w:t>
      </w:r>
      <w:r w:rsidR="00467C0C" w:rsidRPr="00317C48">
        <w:t>in producing and administering the special license plate. Any remaining funds must be deposited in a special account, separate and apart from the general fund, designated for use by the South Carolina Elks Association to be used to support its Alzheimer</w:t>
      </w:r>
      <w:r w:rsidR="001E0BEE" w:rsidRPr="001E0BEE">
        <w:t>’</w:t>
      </w:r>
      <w:r w:rsidR="00467C0C" w:rsidRPr="00317C48">
        <w:t>s state project.”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63B6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w:t>
      </w:r>
      <w:r w:rsidR="001A0018">
        <w:t>2</w:t>
      </w:r>
      <w:r w:rsidR="00516BB4">
        <w:t>.</w:t>
      </w:r>
      <w:r w:rsidR="00516BB4">
        <w:tab/>
        <w:t>Section 56</w:t>
      </w:r>
      <w:r w:rsidR="001E0BEE">
        <w:noBreakHyphen/>
      </w:r>
      <w:r w:rsidR="00516BB4">
        <w:t>3</w:t>
      </w:r>
      <w:r w:rsidR="001E0BEE">
        <w:noBreakHyphen/>
      </w:r>
      <w:r w:rsidR="00516BB4">
        <w:t>4200(C) of the 1976 Code</w:t>
      </w:r>
      <w:r>
        <w:t>, as last amended by Act 275 of 2016,</w:t>
      </w:r>
      <w:r w:rsidR="00516BB4">
        <w:t xml:space="preserve">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3B60" w:rsidRPr="00317C48">
        <w:t>“(C)</w:t>
      </w:r>
      <w:r w:rsidR="00163B60" w:rsidRPr="00317C48">
        <w:tab/>
        <w:t xml:space="preserve">Notwithstanding another provision of law, from the fees collected pursuant to this section, the </w:t>
      </w:r>
      <w:r w:rsidR="00163B60" w:rsidRPr="00163B60">
        <w:rPr>
          <w:strike/>
        </w:rPr>
        <w:t>Comptroller General</w:t>
      </w:r>
      <w:r w:rsidR="00163B60" w:rsidRPr="00317C48">
        <w:t xml:space="preserve"> </w:t>
      </w:r>
      <w:r w:rsidR="00163B60" w:rsidRPr="00163B60">
        <w:rPr>
          <w:u w:val="single"/>
        </w:rPr>
        <w:t>Department of Motor Vehicles</w:t>
      </w:r>
      <w:r w:rsidR="00163B60">
        <w:t xml:space="preserve"> </w:t>
      </w:r>
      <w:r w:rsidR="00163B60" w:rsidRPr="00317C48">
        <w:t>shall place into the State Highway Fund as established by Section 57</w:t>
      </w:r>
      <w:r w:rsidR="001E0BEE">
        <w:noBreakHyphen/>
      </w:r>
      <w:r w:rsidR="00163B60" w:rsidRPr="00317C48">
        <w:t>11</w:t>
      </w:r>
      <w:r w:rsidR="001E0BEE">
        <w:noBreakHyphen/>
      </w:r>
      <w:r w:rsidR="00163B60" w:rsidRPr="00317C48">
        <w:t>20, to be distributed as provided in Section 11</w:t>
      </w:r>
      <w:r w:rsidR="001E0BEE">
        <w:noBreakHyphen/>
      </w:r>
      <w:r w:rsidR="00163B60" w:rsidRPr="00317C48">
        <w:t>43</w:t>
      </w:r>
      <w:r w:rsidR="001E0BEE">
        <w:noBreakHyphen/>
      </w:r>
      <w:r w:rsidR="00163B60" w:rsidRPr="00317C48">
        <w:t xml:space="preserve">167, an amount equal to the expenses of the department in producing and administering the plates. The remaining funds collected from the special motor vehicle license fee </w:t>
      </w:r>
      <w:r w:rsidR="00163B60" w:rsidRPr="00317C48">
        <w:lastRenderedPageBreak/>
        <w:t>must be distributed to the South Carolina Department of Parks, Recreation and Tourism and used by the State Park Service for recreational enhancements and improvements.”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63B6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w:t>
      </w:r>
      <w:r w:rsidR="001A0018">
        <w:t>3</w:t>
      </w:r>
      <w:r w:rsidR="00516BB4">
        <w:t>.</w:t>
      </w:r>
      <w:r w:rsidR="00516BB4">
        <w:tab/>
        <w:t>Section 56</w:t>
      </w:r>
      <w:r w:rsidR="001E0BEE">
        <w:noBreakHyphen/>
      </w:r>
      <w:r w:rsidR="00516BB4">
        <w:t>3</w:t>
      </w:r>
      <w:r w:rsidR="001E0BEE">
        <w:noBreakHyphen/>
      </w:r>
      <w:r w:rsidR="00516BB4">
        <w:t>4410(B) of the 1976 Code</w:t>
      </w:r>
      <w:r>
        <w:t>, as last amended by Act 275 of 2016,</w:t>
      </w:r>
      <w:r w:rsidR="00516BB4">
        <w:t xml:space="preserve">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3B60" w:rsidRPr="00317C48">
        <w:t>“(B)</w:t>
      </w:r>
      <w:r w:rsidR="00163B60" w:rsidRPr="00317C48">
        <w:tab/>
        <w:t xml:space="preserve">Notwithstanding any other provision of law, from the fees collected pursuant to this section, the </w:t>
      </w:r>
      <w:r w:rsidR="00163B60" w:rsidRPr="00163B60">
        <w:rPr>
          <w:strike/>
        </w:rPr>
        <w:t>Comptroller General</w:t>
      </w:r>
      <w:r w:rsidR="00163B60" w:rsidRPr="00317C48">
        <w:t xml:space="preserve"> </w:t>
      </w:r>
      <w:r w:rsidR="00163B60" w:rsidRPr="00163B60">
        <w:rPr>
          <w:u w:val="single"/>
        </w:rPr>
        <w:t>Department of Motor Vehicles</w:t>
      </w:r>
      <w:r w:rsidR="00163B60">
        <w:t xml:space="preserve"> </w:t>
      </w:r>
      <w:r w:rsidR="00163B60" w:rsidRPr="00317C48">
        <w:t>shall place into the State Highway Fund as established by Section 57</w:t>
      </w:r>
      <w:r w:rsidR="001E0BEE">
        <w:noBreakHyphen/>
      </w:r>
      <w:r w:rsidR="00163B60" w:rsidRPr="00317C48">
        <w:t>11</w:t>
      </w:r>
      <w:r w:rsidR="001E0BEE">
        <w:noBreakHyphen/>
      </w:r>
      <w:r w:rsidR="00163B60" w:rsidRPr="00317C48">
        <w:t>20, to be distributed as provided in Section 11</w:t>
      </w:r>
      <w:r w:rsidR="001E0BEE">
        <w:noBreakHyphen/>
      </w:r>
      <w:r w:rsidR="00163B60" w:rsidRPr="00317C48">
        <w:t>43</w:t>
      </w:r>
      <w:r w:rsidR="001E0BEE">
        <w:noBreakHyphen/>
      </w:r>
      <w:r w:rsidR="00163B60" w:rsidRPr="00317C48">
        <w:t>167, an amount equal to the expenses of the Department of Motor Vehicles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63B6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w:t>
      </w:r>
      <w:r w:rsidR="001A0018">
        <w:t>4</w:t>
      </w:r>
      <w:r w:rsidR="00516BB4">
        <w:t>.</w:t>
      </w:r>
      <w:r w:rsidR="00516BB4">
        <w:tab/>
        <w:t>Section 56</w:t>
      </w:r>
      <w:r w:rsidR="001E0BEE">
        <w:noBreakHyphen/>
      </w:r>
      <w:r w:rsidR="00516BB4">
        <w:t>3</w:t>
      </w:r>
      <w:r w:rsidR="001E0BEE">
        <w:noBreakHyphen/>
      </w:r>
      <w:r w:rsidR="00516BB4">
        <w:t xml:space="preserve">4510(C) of the 1976 Code, as </w:t>
      </w:r>
      <w:r w:rsidR="00A9216D">
        <w:t xml:space="preserve">last </w:t>
      </w:r>
      <w:r>
        <w:t>amended</w:t>
      </w:r>
      <w:r w:rsidR="00516BB4">
        <w:t xml:space="preserve"> by Act </w:t>
      </w:r>
      <w:r>
        <w:t>275</w:t>
      </w:r>
      <w:r w:rsidR="00516BB4">
        <w:t xml:space="preserve"> of 20</w:t>
      </w:r>
      <w:r>
        <w:t>16</w:t>
      </w:r>
      <w:r w:rsidR="00516BB4">
        <w:t xml:space="preserve">,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3B60" w:rsidRPr="00317C48">
        <w:t>“(C)</w:t>
      </w:r>
      <w:r w:rsidR="00163B60" w:rsidRPr="00317C48">
        <w:tab/>
        <w:t xml:space="preserve">Of the fees collected pursuant to this section, the </w:t>
      </w:r>
      <w:r w:rsidR="00163B60" w:rsidRPr="00163B60">
        <w:rPr>
          <w:strike/>
        </w:rPr>
        <w:t>Comptroller General</w:t>
      </w:r>
      <w:r w:rsidR="00163B60" w:rsidRPr="00317C48">
        <w:t xml:space="preserve"> </w:t>
      </w:r>
      <w:r w:rsidR="00163B60" w:rsidRPr="00163B60">
        <w:rPr>
          <w:u w:val="single"/>
        </w:rPr>
        <w:t>department</w:t>
      </w:r>
      <w:r w:rsidR="00163B60">
        <w:t xml:space="preserve"> </w:t>
      </w:r>
      <w:r w:rsidR="00163B60" w:rsidRPr="00317C48">
        <w:t>shall place into the State Highway Fund as established by Section 57</w:t>
      </w:r>
      <w:r w:rsidR="001E0BEE">
        <w:noBreakHyphen/>
      </w:r>
      <w:r w:rsidR="00163B60" w:rsidRPr="00317C48">
        <w:t>11</w:t>
      </w:r>
      <w:r w:rsidR="001E0BEE">
        <w:noBreakHyphen/>
      </w:r>
      <w:r w:rsidR="00163B60" w:rsidRPr="00317C48">
        <w:t>20, to be distributed as provided in Section 11</w:t>
      </w:r>
      <w:r w:rsidR="001E0BEE">
        <w:noBreakHyphen/>
      </w:r>
      <w:r w:rsidR="00163B60" w:rsidRPr="00317C48">
        <w:t>43</w:t>
      </w:r>
      <w:r w:rsidR="001E0BEE">
        <w:noBreakHyphen/>
      </w:r>
      <w:r w:rsidR="00163B60" w:rsidRPr="00317C48">
        <w:t>167, an amount equal to the expenses of the department in producing and administering this special license plate collection. The remaining funds collected from each special motor vehicle license plate fee must be deposited in the Game Protection Fund provided for in Title 50.”</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25</w:t>
      </w:r>
      <w:r w:rsidR="00516BB4">
        <w:t>.</w:t>
      </w:r>
      <w:r w:rsidR="00516BB4">
        <w:tab/>
        <w:t>Section 56</w:t>
      </w:r>
      <w:r w:rsidR="001E0BEE">
        <w:noBreakHyphen/>
      </w:r>
      <w:r w:rsidR="00516BB4">
        <w:t>3</w:t>
      </w:r>
      <w:r w:rsidR="001E0BEE">
        <w:noBreakHyphen/>
      </w:r>
      <w:r w:rsidR="00516BB4">
        <w:t>4800(B) of the 1976 Code</w:t>
      </w:r>
      <w:r>
        <w:t>,</w:t>
      </w:r>
      <w:r w:rsidR="00516BB4">
        <w:t xml:space="preserve"> </w:t>
      </w:r>
      <w:r>
        <w:t xml:space="preserve">as </w:t>
      </w:r>
      <w:r w:rsidR="00A948F6">
        <w:t xml:space="preserve">last </w:t>
      </w:r>
      <w:r>
        <w:t xml:space="preserve">amended by Act 275 of 2016, </w:t>
      </w:r>
      <w:r w:rsidR="00516BB4">
        <w:t xml:space="preserve">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1303" w:rsidRPr="00317C48">
        <w:t>“(B)</w:t>
      </w:r>
      <w:r w:rsidR="00F81303" w:rsidRPr="00317C48">
        <w:tab/>
        <w:t xml:space="preserve">Of the fees collected pursuant to this section, the </w:t>
      </w:r>
      <w:r w:rsidR="00F81303" w:rsidRPr="00F81303">
        <w:rPr>
          <w:strike/>
        </w:rPr>
        <w:t>Comptroller General</w:t>
      </w:r>
      <w:r w:rsidR="00F81303" w:rsidRPr="00317C48">
        <w:t xml:space="preserve"> </w:t>
      </w:r>
      <w:r w:rsidR="00F81303" w:rsidRPr="00F81303">
        <w:rPr>
          <w:u w:val="single"/>
        </w:rPr>
        <w:t>department</w:t>
      </w:r>
      <w:r w:rsidR="00F81303">
        <w:t xml:space="preserve"> </w:t>
      </w:r>
      <w:r w:rsidR="00F81303" w:rsidRPr="00317C48">
        <w:t>shall place into the State Highway Fund as established by Section 57</w:t>
      </w:r>
      <w:r w:rsidR="001E0BEE">
        <w:noBreakHyphen/>
      </w:r>
      <w:r w:rsidR="00F81303" w:rsidRPr="00317C48">
        <w:t>11</w:t>
      </w:r>
      <w:r w:rsidR="001E0BEE">
        <w:noBreakHyphen/>
      </w:r>
      <w:r w:rsidR="00F81303" w:rsidRPr="00317C48">
        <w:t>20, to be distributed as provided in Section 11</w:t>
      </w:r>
      <w:r w:rsidR="001E0BEE">
        <w:noBreakHyphen/>
      </w:r>
      <w:r w:rsidR="00F81303" w:rsidRPr="00317C48">
        <w:t>43</w:t>
      </w:r>
      <w:r w:rsidR="001E0BEE">
        <w:noBreakHyphen/>
      </w:r>
      <w:r w:rsidR="00F81303" w:rsidRPr="00317C48">
        <w:t xml:space="preserve">167, an amount equal to the expenses of the department in producing and administering this special license </w:t>
      </w:r>
      <w:r w:rsidR="00F81303" w:rsidRPr="00317C48">
        <w:lastRenderedPageBreak/>
        <w:t>plate. The remaining funds collected from the special motor vehicle license fee must be distributed to the South Carolina Division of the Sons of Confederate Veterans.</w:t>
      </w:r>
      <w:r w:rsidR="00F81303">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26</w:t>
      </w:r>
      <w:r w:rsidR="00516BB4">
        <w:t>.</w:t>
      </w:r>
      <w:r w:rsidR="00516BB4">
        <w:tab/>
        <w:t>Section 56</w:t>
      </w:r>
      <w:r w:rsidR="001E0BEE">
        <w:noBreakHyphen/>
      </w:r>
      <w:r w:rsidR="00516BB4">
        <w:t>3</w:t>
      </w:r>
      <w:r w:rsidR="001E0BEE">
        <w:noBreakHyphen/>
      </w:r>
      <w:r w:rsidR="00516BB4">
        <w:t xml:space="preserve">5400(B) of the 1976 Code, as </w:t>
      </w:r>
      <w:r w:rsidR="00A948F6">
        <w:t xml:space="preserve">last </w:t>
      </w:r>
      <w:r w:rsidR="00516BB4">
        <w:t>a</w:t>
      </w:r>
      <w:r>
        <w:t>mended</w:t>
      </w:r>
      <w:r w:rsidR="00516BB4">
        <w:t xml:space="preserve"> by Act </w:t>
      </w:r>
      <w:r>
        <w:t>275</w:t>
      </w:r>
      <w:r w:rsidR="00516BB4">
        <w:t xml:space="preserve"> of 20</w:t>
      </w:r>
      <w:r>
        <w:t>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1303" w:rsidRPr="00317C48">
        <w:t>“(B)</w:t>
      </w:r>
      <w:r w:rsidR="00F81303" w:rsidRPr="00317C48">
        <w:tab/>
        <w:t xml:space="preserve">Of the fees collected pursuant to this section, the </w:t>
      </w:r>
      <w:r w:rsidR="00F81303" w:rsidRPr="00F81303">
        <w:rPr>
          <w:strike/>
        </w:rPr>
        <w:t>Comptroller General</w:t>
      </w:r>
      <w:r w:rsidR="00F81303" w:rsidRPr="00317C48">
        <w:t xml:space="preserve"> </w:t>
      </w:r>
      <w:r w:rsidR="00F81303" w:rsidRPr="00F81303">
        <w:rPr>
          <w:u w:val="single"/>
        </w:rPr>
        <w:t>department</w:t>
      </w:r>
      <w:r w:rsidR="00F81303">
        <w:t xml:space="preserve"> </w:t>
      </w:r>
      <w:r w:rsidR="00F81303" w:rsidRPr="00317C48">
        <w:t>shall place the regular motor vehicle license fee into the State Highway Fund as established by Section 57</w:t>
      </w:r>
      <w:r w:rsidR="001E0BEE">
        <w:noBreakHyphen/>
      </w:r>
      <w:r w:rsidR="00F81303" w:rsidRPr="00317C48">
        <w:t>11</w:t>
      </w:r>
      <w:r w:rsidR="001E0BEE">
        <w:noBreakHyphen/>
      </w:r>
      <w:r w:rsidR="00F81303" w:rsidRPr="00317C48">
        <w:t>20, to be distributed as provided in Section 11</w:t>
      </w:r>
      <w:r w:rsidR="001E0BEE">
        <w:noBreakHyphen/>
      </w:r>
      <w:r w:rsidR="00F81303" w:rsidRPr="00317C48">
        <w:t>43</w:t>
      </w:r>
      <w:r w:rsidR="001E0BEE">
        <w:noBreakHyphen/>
      </w:r>
      <w:r w:rsidR="00F81303">
        <w:t>167</w:t>
      </w:r>
      <w:r w:rsidR="00F81303" w:rsidRPr="00317C48">
        <w:t>. The remaining funds collected from the special motor vehicle license fee must be distributed to the State Lodge of the Fraternal Order of Police to be used to support the families of officers killed in the line of duty.</w:t>
      </w:r>
      <w:r w:rsidR="00F81303">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27</w:t>
      </w:r>
      <w:r w:rsidR="00516BB4">
        <w:t>.</w:t>
      </w:r>
      <w:r w:rsidR="00516BB4">
        <w:tab/>
        <w:t>Section 56</w:t>
      </w:r>
      <w:r w:rsidR="001E0BEE">
        <w:noBreakHyphen/>
      </w:r>
      <w:r w:rsidR="00516BB4">
        <w:t>3</w:t>
      </w:r>
      <w:r w:rsidR="001E0BEE">
        <w:noBreakHyphen/>
      </w:r>
      <w:r w:rsidR="00516BB4">
        <w:t>6000(B) of the 1976 Code, as last amended by Act 272 of 2012,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Notwithstanding any other provision of law, from the fees collected pursuant to this section, t</w:t>
      </w:r>
      <w:r w:rsidR="00A948F6">
        <w:t>he</w:t>
      </w:r>
      <w:r>
        <w:t xml:space="preserve"> </w:t>
      </w:r>
      <w:r w:rsidRPr="00F0083E">
        <w:rPr>
          <w:strike/>
        </w:rPr>
        <w:t>Comptroller General</w:t>
      </w:r>
      <w:r w:rsidRPr="000B20DE">
        <w:t xml:space="preserve"> </w:t>
      </w:r>
      <w:r w:rsidR="00A948F6">
        <w:rPr>
          <w:u w:val="single"/>
        </w:rPr>
        <w:t>department</w:t>
      </w:r>
      <w:r w:rsidR="00A948F6" w:rsidRPr="00AE4F7A">
        <w:t xml:space="preserve"> </w:t>
      </w:r>
      <w:r w:rsidRPr="000B20DE">
        <w:t xml:space="preserve">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001E0BEE" w:rsidRPr="001E0BEE">
        <w:t>’</w:t>
      </w:r>
      <w:r w:rsidRPr="000B20DE">
        <w:t xml:space="preserve"> Administration offices to be used for operational expenses.</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28</w:t>
      </w:r>
      <w:r w:rsidR="00516BB4">
        <w:t>.</w:t>
      </w:r>
      <w:r w:rsidR="00516BB4">
        <w:tab/>
        <w:t>Section 56</w:t>
      </w:r>
      <w:r w:rsidR="001E0BEE">
        <w:noBreakHyphen/>
      </w:r>
      <w:r w:rsidR="00516BB4">
        <w:t>3</w:t>
      </w:r>
      <w:r w:rsidR="001E0BEE">
        <w:noBreakHyphen/>
      </w:r>
      <w:r w:rsidR="00516BB4">
        <w:t xml:space="preserve">7200(B) of the 1976 Code, as </w:t>
      </w:r>
      <w:r w:rsidR="00A948F6">
        <w:t xml:space="preserve">last </w:t>
      </w:r>
      <w:r w:rsidR="00516BB4">
        <w:t>a</w:t>
      </w:r>
      <w:r>
        <w:t>mended</w:t>
      </w:r>
      <w:r w:rsidR="00516BB4">
        <w:t xml:space="preserve"> by Act </w:t>
      </w:r>
      <w:r>
        <w:t>275</w:t>
      </w:r>
      <w:r w:rsidR="00516BB4">
        <w:t xml:space="preserve"> of 20</w:t>
      </w:r>
      <w:r>
        <w:t>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064F3" w:rsidRPr="00317C48">
        <w:t>“(B)</w:t>
      </w:r>
      <w:r w:rsidR="00F064F3" w:rsidRPr="00317C48">
        <w:tab/>
        <w:t xml:space="preserve">Of the fees collected pursuant to this section,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the expenses of the department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w:t>
      </w:r>
      <w:r w:rsidR="00F064F3">
        <w:t>N</w:t>
      </w:r>
      <w:r w:rsidR="00F064F3">
        <w:tab/>
      </w:r>
      <w:r w:rsidR="001A0018">
        <w:t>29</w:t>
      </w:r>
      <w:r>
        <w:t>.</w:t>
      </w:r>
      <w:r>
        <w:tab/>
        <w:t>Section 56</w:t>
      </w:r>
      <w:r w:rsidR="001E0BEE">
        <w:noBreakHyphen/>
      </w:r>
      <w:r>
        <w:t>3</w:t>
      </w:r>
      <w:r w:rsidR="001E0BEE">
        <w:noBreakHyphen/>
      </w:r>
      <w:r>
        <w:t>7300(B) of the 1976 Code</w:t>
      </w:r>
      <w:r w:rsidR="00F064F3">
        <w:t xml:space="preserve">, as </w:t>
      </w:r>
      <w:r w:rsidR="00A948F6">
        <w:t xml:space="preserve">last </w:t>
      </w:r>
      <w:r w:rsidR="00F064F3">
        <w:t>amended by Act 275 of 2016,</w:t>
      </w:r>
      <w:r>
        <w:t xml:space="preserve"> is </w:t>
      </w:r>
      <w:r w:rsidR="00A948F6">
        <w:t xml:space="preserve">further </w:t>
      </w:r>
      <w:r>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064F3" w:rsidRPr="00317C48">
        <w:t>“(B)</w:t>
      </w:r>
      <w:r w:rsidR="00F064F3" w:rsidRPr="00317C48">
        <w:tab/>
        <w:t xml:space="preserve">Notwithstanding any other provision of law, from the fees collected pursuant to this section, the </w:t>
      </w:r>
      <w:r w:rsidR="00F064F3" w:rsidRPr="00F064F3">
        <w:rPr>
          <w:strike/>
        </w:rPr>
        <w:t>Comptroller General</w:t>
      </w:r>
      <w:r w:rsidR="00F064F3" w:rsidRPr="00317C48">
        <w:t xml:space="preserve"> </w:t>
      </w:r>
      <w:r w:rsidR="00F064F3" w:rsidRPr="00F064F3">
        <w:rPr>
          <w:u w:val="single"/>
        </w:rPr>
        <w:t>Department of Motor Vehicles</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w:t>
      </w:r>
      <w:r w:rsidR="001A0018">
        <w:t>0</w:t>
      </w:r>
      <w:r w:rsidR="00516BB4">
        <w:tab/>
        <w:t>Section 56</w:t>
      </w:r>
      <w:r w:rsidR="001E0BEE">
        <w:noBreakHyphen/>
      </w:r>
      <w:r w:rsidR="00516BB4">
        <w:t>3</w:t>
      </w:r>
      <w:r w:rsidR="001E0BEE">
        <w:noBreakHyphen/>
      </w:r>
      <w:r w:rsidR="00516BB4">
        <w:t xml:space="preserve">7310 of the 1976 Code, as </w:t>
      </w:r>
      <w:r>
        <w:t xml:space="preserve">last amended </w:t>
      </w:r>
      <w:r w:rsidR="00516BB4">
        <w:t xml:space="preserve">Act </w:t>
      </w:r>
      <w:r>
        <w:t>275</w:t>
      </w:r>
      <w:r w:rsidR="00516BB4">
        <w:t xml:space="preserve"> of 20</w:t>
      </w:r>
      <w:r>
        <w:t>1</w:t>
      </w:r>
      <w:r w:rsidR="00516BB4">
        <w:t xml:space="preserve">6,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064F3" w:rsidRPr="00317C48">
        <w:t>“Section 56</w:t>
      </w:r>
      <w:r w:rsidR="001E0BEE">
        <w:noBreakHyphen/>
      </w:r>
      <w:r w:rsidR="00F064F3" w:rsidRPr="00317C48">
        <w:t>3</w:t>
      </w:r>
      <w:r w:rsidR="001E0BEE">
        <w:noBreakHyphen/>
      </w:r>
      <w:r w:rsidR="00F064F3" w:rsidRPr="00317C48">
        <w:t>7310.</w:t>
      </w:r>
      <w:r w:rsidR="00F064F3" w:rsidRPr="00317C48">
        <w:tab/>
        <w:t>The Department of Motor Vehicle</w:t>
      </w:r>
      <w:r w:rsidR="00F064F3">
        <w:t xml:space="preserve">s may issue </w:t>
      </w:r>
      <w:r w:rsidR="001E0BEE" w:rsidRPr="001E0BEE">
        <w:t>‘</w:t>
      </w:r>
      <w:r w:rsidR="00F064F3">
        <w:t>Support Our Troops</w:t>
      </w:r>
      <w:r w:rsidR="001E0BEE" w:rsidRPr="001E0BEE">
        <w:t>’</w:t>
      </w:r>
      <w:r w:rsidR="00F064F3" w:rsidRPr="00317C48">
        <w:t xml:space="preserve"> special license plates to owners of private passenger motor vehicles registered in their names. The requirements for production and distribution of the plate are those set forth in Section 56</w:t>
      </w:r>
      <w:r w:rsidR="001E0BEE">
        <w:noBreakHyphen/>
      </w:r>
      <w:r w:rsidR="00F064F3" w:rsidRPr="00317C48">
        <w:t>3</w:t>
      </w:r>
      <w:r w:rsidR="001E0BEE">
        <w:noBreakHyphen/>
      </w:r>
      <w:r w:rsidR="00F064F3" w:rsidRPr="00317C48">
        <w:t xml:space="preserve">8100. The biennial fee for this plate is the regular registration fee set forth in Article 5, Chapter 3 of this title plus an additional fee of thirty dollars.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defray costs of production and distribution. Any portion of the additional thirty</w:t>
      </w:r>
      <w:r w:rsidR="00F064F3">
        <w:t xml:space="preserve"> </w:t>
      </w:r>
      <w:r w:rsidR="00F064F3" w:rsidRPr="00317C48">
        <w:t xml:space="preserve">dollar fee not placed in the State Highway Fund by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must be distributed to Support Our Troops, Inc.”</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w:t>
      </w:r>
      <w:r w:rsidR="001A0018">
        <w:t>1</w:t>
      </w:r>
      <w:r w:rsidR="00516BB4">
        <w:t>.</w:t>
      </w:r>
      <w:r w:rsidR="00516BB4">
        <w:tab/>
        <w:t>Section 56</w:t>
      </w:r>
      <w:r w:rsidR="001E0BEE">
        <w:noBreakHyphen/>
      </w:r>
      <w:r w:rsidR="00516BB4">
        <w:t>3</w:t>
      </w:r>
      <w:r w:rsidR="001E0BEE">
        <w:noBreakHyphen/>
      </w:r>
      <w:r w:rsidR="00516BB4">
        <w:t xml:space="preserve">7320 of the 1976 Code, as </w:t>
      </w:r>
      <w:r>
        <w:t>last amended</w:t>
      </w:r>
      <w:r w:rsidR="00516BB4">
        <w:t xml:space="preserve"> by Act </w:t>
      </w:r>
      <w:r>
        <w:t>275</w:t>
      </w:r>
      <w:r w:rsidR="00516BB4">
        <w:t xml:space="preserve"> of 20</w:t>
      </w:r>
      <w:r>
        <w:t>1</w:t>
      </w:r>
      <w:r w:rsidR="00516BB4">
        <w:t xml:space="preserve">6,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064F3" w:rsidRPr="00317C48">
        <w:t>Section 56</w:t>
      </w:r>
      <w:r w:rsidR="001E0BEE">
        <w:noBreakHyphen/>
      </w:r>
      <w:r w:rsidR="00F064F3" w:rsidRPr="00317C48">
        <w:t>3</w:t>
      </w:r>
      <w:r w:rsidR="001E0BEE">
        <w:noBreakHyphen/>
      </w:r>
      <w:r w:rsidR="00F064F3" w:rsidRPr="00317C48">
        <w:t>7320.</w:t>
      </w:r>
      <w:r w:rsidR="00F064F3" w:rsidRPr="00317C48">
        <w:tab/>
        <w:t>The Departme</w:t>
      </w:r>
      <w:r w:rsidR="00F064F3">
        <w:t xml:space="preserve">nt of Motor Vehicles may issue </w:t>
      </w:r>
      <w:r w:rsidR="001E0BEE" w:rsidRPr="001E0BEE">
        <w:t>‘</w:t>
      </w:r>
      <w:r w:rsidR="00F064F3" w:rsidRPr="00317C48">
        <w:t>Emergency Medical Service</w:t>
      </w:r>
      <w:r w:rsidR="001E0BEE" w:rsidRPr="001E0BEE">
        <w:t>’</w:t>
      </w:r>
      <w:r w:rsidR="00F064F3" w:rsidRPr="00317C48">
        <w:t xml:space="preserve"> special license plates to owners of private passenger motor vehicles registered in their names. The requirements for production and distribution of the plate are those set forth in Section 56</w:t>
      </w:r>
      <w:r w:rsidR="001E0BEE">
        <w:noBreakHyphen/>
      </w:r>
      <w:r w:rsidR="00F064F3" w:rsidRPr="00317C48">
        <w:t>3</w:t>
      </w:r>
      <w:r w:rsidR="001E0BEE">
        <w:noBreakHyphen/>
      </w:r>
      <w:r w:rsidR="00F064F3" w:rsidRPr="00317C48">
        <w:t xml:space="preserve">8100. The biennial fee for this plate is the regular registration fee set forth in Article 5, Chapter 3 of this title plus an additional fee of thirty dollars.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 xml:space="preserve">shall place into the State Highway Fund as established </w:t>
      </w:r>
      <w:r w:rsidR="00F064F3" w:rsidRPr="00317C48">
        <w:lastRenderedPageBreak/>
        <w:t>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the department</w:t>
      </w:r>
      <w:r w:rsidR="001E0BEE" w:rsidRPr="001E0BEE">
        <w:t>’</w:t>
      </w:r>
      <w:r w:rsidR="00F064F3" w:rsidRPr="00317C48">
        <w:t>s costs of production and distribution. Any portion of the additional thirty</w:t>
      </w:r>
      <w:r w:rsidR="001E0BEE">
        <w:noBreakHyphen/>
      </w:r>
      <w:r w:rsidR="00F064F3" w:rsidRPr="00317C48">
        <w:t xml:space="preserve">dollar fee not placed in the State Highway Fund </w:t>
      </w:r>
      <w:r w:rsidR="00F064F3" w:rsidRPr="00A4703A">
        <w:rPr>
          <w:strike/>
        </w:rPr>
        <w:t>by the Comptroller General</w:t>
      </w:r>
      <w:r w:rsidR="00F064F3" w:rsidRPr="00317C48">
        <w:t xml:space="preserve"> must be distributed to the South Carolina Emergency Medical Services Association.”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F3" w:rsidRDefault="001A001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rsidR="00F064F3">
        <w:t>.</w:t>
      </w:r>
      <w:r w:rsidR="00F064F3">
        <w:tab/>
        <w:t>Section 56</w:t>
      </w:r>
      <w:r w:rsidR="001E0BEE">
        <w:noBreakHyphen/>
      </w:r>
      <w:r w:rsidR="00F064F3">
        <w:t>3</w:t>
      </w:r>
      <w:r w:rsidR="001E0BEE">
        <w:noBreakHyphen/>
      </w:r>
      <w:r w:rsidR="00F064F3">
        <w:t>7330(B)(2) of the 1976 Code,</w:t>
      </w:r>
      <w:r w:rsidR="00574A62">
        <w:t xml:space="preserve"> as last amended by Act 275 of </w:t>
      </w:r>
      <w:r w:rsidR="00F064F3">
        <w:t>2016, is further amended to read:</w:t>
      </w:r>
    </w:p>
    <w:p w:rsidR="00F064F3"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F3"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317C48">
        <w:t xml:space="preserve">Of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rsidR="001E0BEE">
        <w:noBreakHyphen/>
      </w:r>
      <w:r w:rsidRPr="00317C48">
        <w:t>11</w:t>
      </w:r>
      <w:r w:rsidR="001E0BEE">
        <w:noBreakHyphen/>
      </w:r>
      <w:r w:rsidRPr="00317C48">
        <w:t>20, to be distributed as provided in Section 11</w:t>
      </w:r>
      <w:r w:rsidR="001E0BEE">
        <w:noBreakHyphen/>
      </w:r>
      <w:r w:rsidRPr="00317C48">
        <w:t>43</w:t>
      </w:r>
      <w:r w:rsidR="001E0BEE">
        <w:noBreakHyphen/>
      </w:r>
      <w:r w:rsidRPr="00317C48">
        <w:t>167, an amount equal to the cost of production.  That portion of the fees collected pursuant to this section in excess of the cost of production must be distributed to the South Carolina Indian Waters Council, Boy Scouts of America, to then be distributed to the other five Boy Scout councils serving counties in South Carolina.”</w:t>
      </w: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33</w:t>
      </w:r>
      <w:r w:rsidR="00516BB4">
        <w:t>.</w:t>
      </w:r>
      <w:r w:rsidR="00516BB4">
        <w:tab/>
        <w:t>Section 56</w:t>
      </w:r>
      <w:r w:rsidR="001E0BEE">
        <w:noBreakHyphen/>
      </w:r>
      <w:r w:rsidR="00516BB4">
        <w:t>3</w:t>
      </w:r>
      <w:r w:rsidR="001E0BEE">
        <w:noBreakHyphen/>
      </w:r>
      <w:r w:rsidR="00516BB4">
        <w:t>7340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7340.</w:t>
      </w:r>
      <w:r>
        <w:tab/>
      </w:r>
      <w:r w:rsidRPr="00526841">
        <w:rPr>
          <w:strike/>
        </w:rPr>
        <w:t>(A)</w:t>
      </w:r>
      <w:r w:rsidRPr="000B20DE">
        <w:t xml:space="preserve"> The Department of Motor Vehicles may issue </w:t>
      </w:r>
      <w:r w:rsidR="001E0BEE" w:rsidRPr="001E0BEE">
        <w:t>‘</w:t>
      </w:r>
      <w:r w:rsidRPr="000B20DE">
        <w:t>Native American</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thirty dollars. Any portion of the additional thirty</w:t>
      </w:r>
      <w:r w:rsidR="001E0BEE">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34</w:t>
      </w:r>
      <w:r w:rsidR="00516BB4">
        <w:t>.</w:t>
      </w:r>
      <w:r w:rsidR="00516BB4">
        <w:tab/>
        <w:t>Section 56</w:t>
      </w:r>
      <w:r w:rsidR="001E0BEE">
        <w:noBreakHyphen/>
      </w:r>
      <w:r w:rsidR="00516BB4">
        <w:t>3</w:t>
      </w:r>
      <w:r w:rsidR="001E0BEE">
        <w:noBreakHyphen/>
      </w:r>
      <w:r w:rsidR="00516BB4">
        <w:t>7350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7350.</w:t>
      </w:r>
      <w:r>
        <w:tab/>
      </w:r>
      <w:r w:rsidRPr="000B20DE">
        <w:t xml:space="preserve">The Department of Motor Vehicles may issue </w:t>
      </w:r>
      <w:r w:rsidR="001E0BEE" w:rsidRPr="001E0BEE">
        <w:t>‘</w:t>
      </w:r>
      <w:r w:rsidRPr="000B20DE">
        <w:t>South Carolina Peach Council</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 xml:space="preserve">8100. The biennial fee for this plate is the regular registration fee set forth in Article 5, Chapter 3 </w:t>
      </w:r>
      <w:r w:rsidRPr="000B20DE">
        <w:lastRenderedPageBreak/>
        <w:t>of this title plus an additional fee of seventy dollars. Any portion of the additional seventy</w:t>
      </w:r>
      <w:r w:rsidR="001E0BEE">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35</w:t>
      </w:r>
      <w:r w:rsidR="00516BB4">
        <w:t>.</w:t>
      </w:r>
      <w:r w:rsidR="00516BB4">
        <w:tab/>
        <w:t>Section 56</w:t>
      </w:r>
      <w:r w:rsidR="001E0BEE">
        <w:noBreakHyphen/>
      </w:r>
      <w:r w:rsidR="00516BB4">
        <w:t>3</w:t>
      </w:r>
      <w:r w:rsidR="001E0BEE">
        <w:noBreakHyphen/>
      </w:r>
      <w:r w:rsidR="00516BB4">
        <w:t>7370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7370.</w:t>
      </w:r>
      <w:r>
        <w:tab/>
      </w:r>
      <w:r w:rsidRPr="000B20DE">
        <w:t xml:space="preserve">The Department of Motor Vehicles may issue </w:t>
      </w:r>
      <w:r w:rsidR="001E0BEE" w:rsidRPr="001E0BEE">
        <w:t>‘</w:t>
      </w:r>
      <w:r w:rsidRPr="000B20DE">
        <w:t>Cancer Research Centers of the Carolinas</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fifteen dollars. Any portion of the additional fifteen</w:t>
      </w:r>
      <w:r w:rsidR="001E0BEE">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51FD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018">
        <w:t>36</w:t>
      </w:r>
      <w:r w:rsidR="00516BB4">
        <w:t>.</w:t>
      </w:r>
      <w:r w:rsidR="00516BB4">
        <w:tab/>
        <w:t>Section 56</w:t>
      </w:r>
      <w:r w:rsidR="001E0BEE">
        <w:noBreakHyphen/>
      </w:r>
      <w:r w:rsidR="00516BB4">
        <w:t>3</w:t>
      </w:r>
      <w:r w:rsidR="001E0BEE">
        <w:noBreakHyphen/>
      </w:r>
      <w:r w:rsidR="00516BB4">
        <w:t>7780(B) of the 1976 Code</w:t>
      </w:r>
      <w:r w:rsidR="00EB518A">
        <w:t xml:space="preserve">, as </w:t>
      </w:r>
      <w:r w:rsidR="00A948F6">
        <w:t xml:space="preserve">last </w:t>
      </w:r>
      <w:r w:rsidR="00EB518A">
        <w:t>amended by Act 275</w:t>
      </w:r>
      <w:r w:rsidR="00A74BD7">
        <w:t xml:space="preserve"> of 2016,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74BD7" w:rsidRPr="00317C48">
        <w:t>“(B)</w:t>
      </w:r>
      <w:r w:rsidR="00A74BD7" w:rsidRPr="00317C48">
        <w:tab/>
        <w:t xml:space="preserve">Notwithstanding any other provision of law, from the fees collected pursuant to this section, the </w:t>
      </w:r>
      <w:r w:rsidR="00A74BD7" w:rsidRPr="00A74BD7">
        <w:rPr>
          <w:strike/>
        </w:rPr>
        <w:t>Comptroller General</w:t>
      </w:r>
      <w:r w:rsidR="00A74BD7" w:rsidRPr="00317C48">
        <w:t xml:space="preserve"> </w:t>
      </w:r>
      <w:r w:rsidR="00A74BD7" w:rsidRPr="00A74BD7">
        <w:rPr>
          <w:u w:val="single"/>
        </w:rPr>
        <w:t>department</w:t>
      </w:r>
      <w:r w:rsidR="00A74BD7">
        <w:t xml:space="preserve"> </w:t>
      </w:r>
      <w:r w:rsidR="00A74BD7" w:rsidRPr="00317C48">
        <w:t>shall place into the State Highway Fund as established by Section 57</w:t>
      </w:r>
      <w:r w:rsidR="001E0BEE">
        <w:noBreakHyphen/>
      </w:r>
      <w:r w:rsidR="00A74BD7" w:rsidRPr="00317C48">
        <w:t>11</w:t>
      </w:r>
      <w:r w:rsidR="001E0BEE">
        <w:noBreakHyphen/>
      </w:r>
      <w:r w:rsidR="00A74BD7" w:rsidRPr="00317C48">
        <w:t>20, to be distributed as provided in Section 11</w:t>
      </w:r>
      <w:r w:rsidR="001E0BEE">
        <w:noBreakHyphen/>
      </w:r>
      <w:r w:rsidR="00A74BD7" w:rsidRPr="00317C48">
        <w:t>43</w:t>
      </w:r>
      <w:r w:rsidR="001E0BEE">
        <w:noBreakHyphen/>
      </w:r>
      <w:r w:rsidR="00A74BD7" w:rsidRPr="00317C48">
        <w:t>167, an amount equal to the expenses of the department in producing and administering the special license plates. The remaining funds collected from the special motor vehicle license fee must be placed in the state</w:t>
      </w:r>
      <w:r w:rsidR="001E0BEE" w:rsidRPr="001E0BEE">
        <w:t>’</w:t>
      </w:r>
      <w:r w:rsidR="00A74BD7" w:rsidRPr="00317C48">
        <w:t>s general fund.”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37</w:t>
      </w:r>
      <w:r w:rsidR="00516BB4">
        <w:t>.</w:t>
      </w:r>
      <w:r w:rsidR="00516BB4">
        <w:tab/>
        <w:t>Section 56</w:t>
      </w:r>
      <w:r w:rsidR="001E0BEE">
        <w:noBreakHyphen/>
      </w:r>
      <w:r w:rsidR="00516BB4">
        <w:t>3</w:t>
      </w:r>
      <w:r w:rsidR="001E0BEE">
        <w:noBreakHyphen/>
      </w:r>
      <w:r w:rsidR="00516BB4">
        <w:t>7800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7800.</w:t>
      </w:r>
      <w:r>
        <w:tab/>
      </w:r>
      <w:r w:rsidRPr="000B20DE">
        <w:t xml:space="preserve">The Department of Motor Vehicles may issue </w:t>
      </w:r>
      <w:r w:rsidR="001E0BEE" w:rsidRPr="001E0BEE">
        <w:t>‘</w:t>
      </w:r>
      <w:r w:rsidRPr="000B20DE">
        <w:t>South Carolina Aquarium</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 xml:space="preserve">8100. The biennial fee for this plate is the regular registration fee set forth in Article 5, Chapter 3 of this title plus an additional fee of fifty dollars. Any portion of the additional </w:t>
      </w:r>
      <w:r w:rsidRPr="000B20DE">
        <w:lastRenderedPageBreak/>
        <w:t>fifty</w:t>
      </w:r>
      <w:r w:rsidR="001E0BEE">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38</w:t>
      </w:r>
      <w:r w:rsidR="00516BB4">
        <w:t>.</w:t>
      </w:r>
      <w:r w:rsidR="00516BB4">
        <w:tab/>
        <w:t>Section 56</w:t>
      </w:r>
      <w:r w:rsidR="001E0BEE">
        <w:noBreakHyphen/>
      </w:r>
      <w:r w:rsidR="00516BB4">
        <w:t>3</w:t>
      </w:r>
      <w:r w:rsidR="001E0BEE">
        <w:noBreakHyphen/>
      </w:r>
      <w:r w:rsidR="00516BB4">
        <w:t xml:space="preserve">7950(B) of the 1976 Code, as </w:t>
      </w:r>
      <w:r w:rsidR="00A948F6">
        <w:t xml:space="preserve">last </w:t>
      </w:r>
      <w:r w:rsidR="00516BB4">
        <w:t>a</w:t>
      </w:r>
      <w:r>
        <w:t>mended</w:t>
      </w:r>
      <w:r w:rsidR="00516BB4">
        <w:t xml:space="preserve"> by Act 2</w:t>
      </w:r>
      <w:r>
        <w:t>75</w:t>
      </w:r>
      <w:r w:rsidR="00516BB4">
        <w:t xml:space="preserve"> of 20</w:t>
      </w:r>
      <w:r>
        <w:t>1</w:t>
      </w:r>
      <w:r w:rsidR="00516BB4">
        <w:t xml:space="preserve">6,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74BD7" w:rsidRPr="00317C48">
        <w:t>“(B)</w:t>
      </w:r>
      <w:r w:rsidR="00A74BD7" w:rsidRPr="00317C48">
        <w:tab/>
        <w:t xml:space="preserve">Of the fees collected pursuant to this section, the </w:t>
      </w:r>
      <w:r w:rsidR="00A74BD7" w:rsidRPr="00A74BD7">
        <w:rPr>
          <w:strike/>
        </w:rPr>
        <w:t>Comptroller General</w:t>
      </w:r>
      <w:r w:rsidR="00A74BD7" w:rsidRPr="00317C48">
        <w:t xml:space="preserve"> </w:t>
      </w:r>
      <w:r w:rsidR="00A74BD7" w:rsidRPr="00A74BD7">
        <w:rPr>
          <w:u w:val="single"/>
        </w:rPr>
        <w:t>department</w:t>
      </w:r>
      <w:r w:rsidR="00A74BD7">
        <w:t xml:space="preserve"> </w:t>
      </w:r>
      <w:r w:rsidR="00A74BD7" w:rsidRPr="00317C48">
        <w:t>shall place into the State Highway Fund as established by Section 57</w:t>
      </w:r>
      <w:r w:rsidR="001E0BEE">
        <w:noBreakHyphen/>
      </w:r>
      <w:r w:rsidR="00A74BD7" w:rsidRPr="00317C48">
        <w:t>11</w:t>
      </w:r>
      <w:r w:rsidR="001E0BEE">
        <w:noBreakHyphen/>
      </w:r>
      <w:r w:rsidR="00A74BD7" w:rsidRPr="00317C48">
        <w:t>20, to be distributed as provided in Section 11</w:t>
      </w:r>
      <w:r w:rsidR="001E0BEE">
        <w:noBreakHyphen/>
      </w:r>
      <w:r w:rsidR="00A74BD7" w:rsidRPr="00317C48">
        <w:t>43</w:t>
      </w:r>
      <w:r w:rsidR="001E0BEE">
        <w:noBreakHyphen/>
      </w:r>
      <w:r w:rsidR="00A74BD7" w:rsidRPr="00317C48">
        <w:t>167, an amount equal to the expenses of the department in producing and administering this special license plate. The remaining funds collected from the special motor vehicle license fee must be distributed to The Friends of Hunting Island State Park, Inc., for use on projects benefiting Hunting Island State Park.”</w:t>
      </w: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39</w:t>
      </w:r>
      <w:r>
        <w:t>.</w:t>
      </w:r>
      <w:r>
        <w:tab/>
        <w:t>Section 56</w:t>
      </w:r>
      <w:r w:rsidR="001E0BEE">
        <w:noBreakHyphen/>
      </w:r>
      <w:r>
        <w:t>3</w:t>
      </w:r>
      <w:r w:rsidR="001E0BEE">
        <w:noBreakHyphen/>
      </w:r>
      <w:r>
        <w:t xml:space="preserve">8000(C) of the 1976 Code, as last amended by Act 275 of 2016, if further amended to read: </w:t>
      </w: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(C)</w:t>
      </w:r>
      <w:r w:rsidRPr="00317C48">
        <w:tab/>
        <w:t>The license plates must be issued or revalidated for a biennial period which expires twenty</w:t>
      </w:r>
      <w:r w:rsidR="001E0BEE">
        <w:noBreakHyphen/>
      </w:r>
      <w:r w:rsidRPr="00317C48">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w:t>
      </w:r>
      <w:r w:rsidRPr="00EB518A">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1E0BEE">
        <w:noBreakHyphen/>
      </w:r>
      <w:r w:rsidRPr="00317C48">
        <w:t>11</w:t>
      </w:r>
      <w:r w:rsidR="001E0BEE">
        <w:noBreakHyphen/>
      </w:r>
      <w:r w:rsidRPr="00317C48">
        <w:t>20, to be distributed as provided in Section 11</w:t>
      </w:r>
      <w:r w:rsidR="001E0BEE">
        <w:noBreakHyphen/>
      </w:r>
      <w:r w:rsidRPr="00317C48">
        <w:t>43</w:t>
      </w:r>
      <w:r w:rsidR="001E0BEE">
        <w:noBreakHyphen/>
      </w:r>
      <w:r w:rsidRPr="00317C48">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86F91"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40</w:t>
      </w:r>
      <w:r w:rsidR="00516BB4">
        <w:t>.</w:t>
      </w:r>
      <w:r w:rsidR="00516BB4">
        <w:tab/>
        <w:t>Section 56</w:t>
      </w:r>
      <w:r w:rsidR="001E0BEE">
        <w:noBreakHyphen/>
      </w:r>
      <w:r w:rsidR="00516BB4">
        <w:t>3</w:t>
      </w:r>
      <w:r w:rsidR="001E0BEE">
        <w:noBreakHyphen/>
      </w:r>
      <w:r w:rsidR="00516BB4">
        <w:t xml:space="preserve">8200(A) of the 1976 Code, as last amended by Act </w:t>
      </w:r>
      <w:r>
        <w:t>275</w:t>
      </w:r>
      <w:r w:rsidR="00516BB4">
        <w:t xml:space="preserve"> of 20</w:t>
      </w:r>
      <w:r>
        <w:t>1</w:t>
      </w:r>
      <w:r w:rsidR="00516BB4">
        <w:t>6,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466FC" w:rsidRPr="00317C48">
        <w:t>“(A)</w:t>
      </w:r>
      <w:r w:rsidR="00F466FC" w:rsidRPr="00317C48">
        <w:tab/>
        <w:t xml:space="preserve">The Department of Motor Vehicles may issue motor vehicle license plates to members of Rotary International for private passenger motor vehicles registered in their names. The fee for this </w:t>
      </w:r>
      <w:r w:rsidR="00F466FC" w:rsidRPr="00317C48">
        <w:lastRenderedPageBreak/>
        <w:t>special license plate must be the regular motor vehicle license fee contained in Article 5, Chapter 3 of this title, and an additional special fee of fifty dollars which must be distributed to the Rotary District in which the purchaser</w:t>
      </w:r>
      <w:r w:rsidR="001E0BEE" w:rsidRPr="001E0BEE">
        <w:t>’</w:t>
      </w:r>
      <w:r w:rsidR="00F466FC" w:rsidRPr="00317C48">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00F466FC" w:rsidRPr="00F466FC">
        <w:rPr>
          <w:strike/>
        </w:rPr>
        <w:t>Comptroller General</w:t>
      </w:r>
      <w:r w:rsidR="00F466FC" w:rsidRPr="00317C48">
        <w:t xml:space="preserve"> </w:t>
      </w:r>
      <w:r w:rsidR="00F466FC" w:rsidRPr="00EB518A">
        <w:rPr>
          <w:u w:val="single"/>
        </w:rPr>
        <w:t>department</w:t>
      </w:r>
      <w:r w:rsidR="00F466FC">
        <w:t xml:space="preserve"> </w:t>
      </w:r>
      <w:r w:rsidR="00F466FC" w:rsidRPr="00317C48">
        <w:t>shall place into the State Highway Fund as established by Section 57</w:t>
      </w:r>
      <w:r w:rsidR="001E0BEE">
        <w:noBreakHyphen/>
      </w:r>
      <w:r w:rsidR="00F466FC" w:rsidRPr="00317C48">
        <w:t>11</w:t>
      </w:r>
      <w:r w:rsidR="001E0BEE">
        <w:noBreakHyphen/>
      </w:r>
      <w:r w:rsidR="00F466FC" w:rsidRPr="00317C48">
        <w:t>20, to be distributed as provided in Section 11</w:t>
      </w:r>
      <w:r w:rsidR="001E0BEE">
        <w:noBreakHyphen/>
      </w:r>
      <w:r w:rsidR="00F466FC" w:rsidRPr="00317C48">
        <w:t>43</w:t>
      </w:r>
      <w:r w:rsidR="001E0BEE">
        <w:noBreakHyphen/>
      </w:r>
      <w:r w:rsidR="00F466FC" w:rsidRPr="00317C48">
        <w:t>167, an amount equal to the expenses of the Department of Motor Vehicles in producing and administering the special plate. The license plates issued pursuant to this section must conform to a design agreed to by the department and the chief executive officer of the organization.”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466F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41</w:t>
      </w:r>
      <w:r w:rsidR="00516BB4">
        <w:t>.</w:t>
      </w:r>
      <w:r w:rsidR="00516BB4">
        <w:tab/>
        <w:t>Section 56</w:t>
      </w:r>
      <w:r w:rsidR="001E0BEE">
        <w:noBreakHyphen/>
      </w:r>
      <w:r w:rsidR="00516BB4">
        <w:t>3</w:t>
      </w:r>
      <w:r w:rsidR="001E0BEE">
        <w:noBreakHyphen/>
      </w:r>
      <w:r w:rsidR="00516BB4">
        <w:t xml:space="preserve">8300(A) of the 1976 Code, as last amended by Act </w:t>
      </w:r>
      <w:r>
        <w:t>275</w:t>
      </w:r>
      <w:r w:rsidR="00516BB4">
        <w:t xml:space="preserve"> of 20</w:t>
      </w:r>
      <w:r>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466FC" w:rsidRPr="00317C48">
        <w:t>“(A)</w:t>
      </w:r>
      <w:r w:rsidR="00F466FC" w:rsidRPr="00317C48">
        <w:tab/>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1E0BEE">
        <w:noBreakHyphen/>
      </w:r>
      <w:r w:rsidR="00F466FC" w:rsidRPr="00317C48">
        <w:t>3</w:t>
      </w:r>
      <w:r w:rsidR="001E0BEE">
        <w:noBreakHyphen/>
      </w:r>
      <w:r w:rsidR="00F466FC" w:rsidRPr="00317C48">
        <w:t xml:space="preserve">8100. The </w:t>
      </w:r>
      <w:r w:rsidR="00F466FC" w:rsidRPr="00F466FC">
        <w:rPr>
          <w:strike/>
        </w:rPr>
        <w:t>Comptroller General</w:t>
      </w:r>
      <w:r w:rsidR="00F466FC" w:rsidRPr="00317C48">
        <w:t xml:space="preserve"> </w:t>
      </w:r>
      <w:r w:rsidR="00F466FC" w:rsidRPr="00F466FC">
        <w:rPr>
          <w:u w:val="single"/>
        </w:rPr>
        <w:t>department</w:t>
      </w:r>
      <w:r w:rsidR="00F466FC">
        <w:t xml:space="preserve"> </w:t>
      </w:r>
      <w:r w:rsidR="00F466FC" w:rsidRPr="00317C48">
        <w:t>shall place into the State Highway Fund as established by Section 57</w:t>
      </w:r>
      <w:r w:rsidR="001E0BEE">
        <w:noBreakHyphen/>
      </w:r>
      <w:r w:rsidR="00F466FC" w:rsidRPr="00317C48">
        <w:t>11</w:t>
      </w:r>
      <w:r w:rsidR="001E0BEE">
        <w:noBreakHyphen/>
      </w:r>
      <w:r w:rsidR="00F466FC" w:rsidRPr="00317C48">
        <w:t>20, to be distributed as provided in Section 11</w:t>
      </w:r>
      <w:r w:rsidR="001E0BEE">
        <w:noBreakHyphen/>
      </w:r>
      <w:r w:rsidR="00F466FC" w:rsidRPr="00317C48">
        <w:t>43</w:t>
      </w:r>
      <w:r w:rsidR="001E0BEE">
        <w:noBreakHyphen/>
      </w:r>
      <w:r w:rsidR="00F466FC" w:rsidRPr="00317C48">
        <w:t>167, an amount equal to the cost of production and distribution of this special license plate. Any portion of the additional thirty</w:t>
      </w:r>
      <w:r w:rsidR="001E0BEE">
        <w:noBreakHyphen/>
      </w:r>
      <w:r w:rsidR="00F466FC" w:rsidRPr="00317C48">
        <w:t>dollar fee not placed in the State Highway F</w:t>
      </w:r>
      <w:r w:rsidR="00F466FC">
        <w:t>und by the Comptroller General</w:t>
      </w:r>
      <w:r w:rsidR="00F466FC" w:rsidRPr="00317C48">
        <w:t xml:space="preserve"> must be distributed to the South Carolina Department of the Marine Corps League. The license plates issued pursuant to this section must conform to a design agreed to by the department and the chief executive officer of the organization.”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466F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2</w:t>
      </w:r>
      <w:r w:rsidR="00516BB4">
        <w:t>.</w:t>
      </w:r>
      <w:r w:rsidR="00516BB4">
        <w:tab/>
        <w:t>Section 56</w:t>
      </w:r>
      <w:r w:rsidR="001E0BEE">
        <w:noBreakHyphen/>
      </w:r>
      <w:r w:rsidR="00516BB4">
        <w:t>3</w:t>
      </w:r>
      <w:r w:rsidR="001E0BEE">
        <w:noBreakHyphen/>
      </w:r>
      <w:r w:rsidR="00516BB4">
        <w:t>8600(B) of the 1976 Code</w:t>
      </w:r>
      <w:r>
        <w:t>, as last amended by Act 275</w:t>
      </w:r>
      <w:r w:rsidR="00516BB4">
        <w:t xml:space="preserve"> </w:t>
      </w:r>
      <w:r>
        <w:t xml:space="preserve">of 2016, </w:t>
      </w:r>
      <w:r w:rsidR="00516BB4">
        <w:t xml:space="preserve">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466FC" w:rsidRPr="00317C48">
        <w:t>“(B)</w:t>
      </w:r>
      <w:r w:rsidR="00F466FC" w:rsidRPr="00317C48">
        <w:tab/>
        <w:t xml:space="preserve">Notwithstanding any other provision of law, from the fees collected pursuant to this section, the </w:t>
      </w:r>
      <w:r w:rsidR="00F466FC" w:rsidRPr="00F466FC">
        <w:rPr>
          <w:strike/>
        </w:rPr>
        <w:t>Comptroller General</w:t>
      </w:r>
      <w:r w:rsidR="00F466FC" w:rsidRPr="00317C48">
        <w:t xml:space="preserve"> </w:t>
      </w:r>
      <w:r w:rsidR="00F466FC" w:rsidRPr="00F466FC">
        <w:rPr>
          <w:u w:val="single"/>
        </w:rPr>
        <w:t>department</w:t>
      </w:r>
      <w:r w:rsidR="00F466FC">
        <w:t xml:space="preserve"> </w:t>
      </w:r>
      <w:r w:rsidR="00F466FC" w:rsidRPr="00317C48">
        <w:t>shall place into the State Highway Fund as established by Section 57</w:t>
      </w:r>
      <w:r w:rsidR="001E0BEE">
        <w:noBreakHyphen/>
      </w:r>
      <w:r w:rsidR="00F466FC" w:rsidRPr="00317C48">
        <w:t>11</w:t>
      </w:r>
      <w:r w:rsidR="001E0BEE">
        <w:noBreakHyphen/>
      </w:r>
      <w:r w:rsidR="00F466FC" w:rsidRPr="00317C48">
        <w:t xml:space="preserve">20, to be distributed as provided in Section </w:t>
      </w:r>
      <w:r w:rsidR="00F466FC" w:rsidRPr="00317C48">
        <w:lastRenderedPageBreak/>
        <w:t>11</w:t>
      </w:r>
      <w:r w:rsidR="001E0BEE">
        <w:noBreakHyphen/>
      </w:r>
      <w:r w:rsidR="00F466FC" w:rsidRPr="00317C48">
        <w:t>43</w:t>
      </w:r>
      <w:r w:rsidR="001E0BEE">
        <w:noBreakHyphen/>
      </w:r>
      <w:r w:rsidR="00F466FC" w:rsidRPr="00317C48">
        <w:t>167, an amount equal to the expenses of the department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466F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3</w:t>
      </w:r>
      <w:r w:rsidR="00516BB4">
        <w:t>.</w:t>
      </w:r>
      <w:r w:rsidR="00516BB4">
        <w:tab/>
      </w:r>
      <w:r w:rsidR="001A46E0">
        <w:t xml:space="preserve">The introductory paragraph of Section </w:t>
      </w:r>
      <w:r w:rsidR="00EB518A">
        <w:t xml:space="preserve">                   </w:t>
      </w:r>
      <w:r w:rsidR="001A46E0">
        <w:t>56</w:t>
      </w:r>
      <w:r w:rsidR="001E0BEE">
        <w:noBreakHyphen/>
      </w:r>
      <w:r w:rsidR="001A46E0">
        <w:t>3</w:t>
      </w:r>
      <w:r w:rsidR="001E0BEE">
        <w:noBreakHyphen/>
      </w:r>
      <w:r w:rsidR="001A46E0">
        <w:t xml:space="preserve">8710(C) of the 1976 Code, as last amended by Act 275 of 2016, is further amended to read: </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1A4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A46E0" w:rsidRPr="00317C48">
        <w:t>“(C)</w:t>
      </w:r>
      <w:r w:rsidR="001A46E0" w:rsidRPr="00317C48">
        <w:tab/>
        <w:t xml:space="preserve">From the fees collected pursuant to this section, the </w:t>
      </w:r>
      <w:r w:rsidR="001A46E0" w:rsidRPr="001A46E0">
        <w:rPr>
          <w:strike/>
        </w:rPr>
        <w:t>Comptroller General</w:t>
      </w:r>
      <w:r w:rsidR="001A46E0" w:rsidRPr="00317C48">
        <w:t xml:space="preserve"> </w:t>
      </w:r>
      <w:r w:rsidR="001A46E0" w:rsidRPr="001A46E0">
        <w:rPr>
          <w:u w:val="single"/>
        </w:rPr>
        <w:t>department</w:t>
      </w:r>
      <w:r w:rsidR="001A46E0">
        <w:t xml:space="preserve"> </w:t>
      </w:r>
      <w:r w:rsidR="001A46E0" w:rsidRPr="00317C48">
        <w:t>shall place into the State Highway Fund as established by Section 57</w:t>
      </w:r>
      <w:r w:rsidR="001E0BEE">
        <w:noBreakHyphen/>
      </w:r>
      <w:r w:rsidR="001A46E0" w:rsidRPr="00317C48">
        <w:t>11</w:t>
      </w:r>
      <w:r w:rsidR="001E0BEE">
        <w:noBreakHyphen/>
      </w:r>
      <w:r w:rsidR="001A46E0" w:rsidRPr="00317C48">
        <w:t>20, to be distributed as provided in Section 11</w:t>
      </w:r>
      <w:r w:rsidR="001E0BEE">
        <w:noBreakHyphen/>
      </w:r>
      <w:r w:rsidR="001A46E0" w:rsidRPr="00317C48">
        <w:t>43</w:t>
      </w:r>
      <w:r w:rsidR="001E0BEE">
        <w:noBreakHyphen/>
      </w:r>
      <w:r w:rsidR="001A46E0" w:rsidRPr="00317C48">
        <w:t xml:space="preserve">167, an amount equal to the expenses of producing the special license plates. </w:t>
      </w:r>
      <w:r w:rsidR="001A46E0" w:rsidRPr="005A466B">
        <w:t>The remaining funds must be distributed in the following manner:”</w:t>
      </w:r>
    </w:p>
    <w:p w:rsidR="001A46E0" w:rsidRDefault="001A46E0" w:rsidP="001A4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1A46E0">
        <w:t>ECTION</w:t>
      </w:r>
      <w:r w:rsidR="001A46E0">
        <w:tab/>
      </w:r>
      <w:r w:rsidR="00526F30">
        <w:t>4</w:t>
      </w:r>
      <w:r w:rsidR="00574A62">
        <w:t>4</w:t>
      </w:r>
      <w:r>
        <w:t>.</w:t>
      </w:r>
      <w:r>
        <w:tab/>
        <w:t>Section 56</w:t>
      </w:r>
      <w:r w:rsidR="001E0BEE">
        <w:noBreakHyphen/>
      </w:r>
      <w:r>
        <w:t>3</w:t>
      </w:r>
      <w:r w:rsidR="001E0BEE">
        <w:noBreakHyphen/>
      </w:r>
      <w:r>
        <w:t>9400(B) of the 1976 Code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A46E0" w:rsidRPr="00317C48">
        <w:t>“(B)</w:t>
      </w:r>
      <w:r w:rsidR="001A46E0" w:rsidRPr="00317C48">
        <w:tab/>
        <w:t xml:space="preserve">Notwithstanding any other provision of law, from the fees collected pursuant to this section, the </w:t>
      </w:r>
      <w:r w:rsidR="001A46E0" w:rsidRPr="001A46E0">
        <w:rPr>
          <w:strike/>
        </w:rPr>
        <w:t>Comptroller General</w:t>
      </w:r>
      <w:r w:rsidR="001A46E0" w:rsidRPr="00317C48">
        <w:t xml:space="preserve"> </w:t>
      </w:r>
      <w:r w:rsidR="001A46E0" w:rsidRPr="001A46E0">
        <w:rPr>
          <w:u w:val="single"/>
        </w:rPr>
        <w:t>department</w:t>
      </w:r>
      <w:r w:rsidR="001A46E0">
        <w:t xml:space="preserve"> </w:t>
      </w:r>
      <w:r w:rsidR="001A46E0" w:rsidRPr="00317C48">
        <w:t>shall place into the State Highway Fund as established by Section 57</w:t>
      </w:r>
      <w:r w:rsidR="001E0BEE">
        <w:noBreakHyphen/>
      </w:r>
      <w:r w:rsidR="001A46E0" w:rsidRPr="00317C48">
        <w:t>11</w:t>
      </w:r>
      <w:r w:rsidR="001E0BEE">
        <w:noBreakHyphen/>
      </w:r>
      <w:r w:rsidR="001A46E0" w:rsidRPr="00317C48">
        <w:t>20, to be distributed as provided in Section 11</w:t>
      </w:r>
      <w:r w:rsidR="001E0BEE">
        <w:noBreakHyphen/>
      </w:r>
      <w:r w:rsidR="001A46E0" w:rsidRPr="00317C48">
        <w:t>43</w:t>
      </w:r>
      <w:r w:rsidR="001E0BEE">
        <w:noBreakHyphen/>
      </w:r>
      <w:r w:rsidR="001A46E0" w:rsidRPr="00317C48">
        <w:t>167, an amount equal to the expenses of the Department of Motor Vehicles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rsidR="001A46E0">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CC5F4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5</w:t>
      </w:r>
      <w:r w:rsidR="00516BB4">
        <w:t>.</w:t>
      </w:r>
      <w:r w:rsidR="00516BB4">
        <w:tab/>
        <w:t>Section 56</w:t>
      </w:r>
      <w:r w:rsidR="001E0BEE">
        <w:noBreakHyphen/>
      </w:r>
      <w:r w:rsidR="00516BB4">
        <w:t>3</w:t>
      </w:r>
      <w:r w:rsidR="001E0BEE">
        <w:noBreakHyphen/>
      </w:r>
      <w:r w:rsidR="00516BB4">
        <w:t>9500(B) of the 1976 Code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512474">
        <w:t>“(B)</w:t>
      </w:r>
      <w:r w:rsidR="00512474">
        <w:tab/>
        <w:t xml:space="preserve">Notwithstanding any other provision of law, from the fees collected pursuant to this section, the </w:t>
      </w:r>
      <w:r w:rsidR="00512474" w:rsidRPr="00512474">
        <w:rPr>
          <w:strike/>
        </w:rPr>
        <w:t>Comptroller General</w:t>
      </w:r>
      <w:r w:rsidR="00512474">
        <w:t xml:space="preserve"> </w:t>
      </w:r>
      <w:r w:rsidR="00512474" w:rsidRPr="00512474">
        <w:rPr>
          <w:u w:val="single"/>
        </w:rPr>
        <w:t>Department of Motor Vehicles</w:t>
      </w:r>
      <w:r w:rsidR="00512474">
        <w:t xml:space="preserve"> shall place sufficient funds into a special restricted account to be used by the </w:t>
      </w:r>
      <w:r w:rsidR="00512474" w:rsidRPr="00512474">
        <w:rPr>
          <w:strike/>
        </w:rPr>
        <w:t>Department of Motor Vehicles</w:t>
      </w:r>
      <w:r w:rsidR="00512474">
        <w:t xml:space="preserve"> </w:t>
      </w:r>
      <w:r w:rsidR="00512474" w:rsidRPr="00512474">
        <w:rPr>
          <w:u w:val="single"/>
        </w:rPr>
        <w:t>department</w:t>
      </w:r>
      <w:r w:rsidR="00512474">
        <w:t xml:space="preserve"> to defray </w:t>
      </w:r>
      <w:r w:rsidR="00512474" w:rsidRPr="00512474">
        <w:rPr>
          <w:strike/>
        </w:rPr>
        <w:t>the</w:t>
      </w:r>
      <w:r w:rsidR="00512474">
        <w:t xml:space="preserve"> </w:t>
      </w:r>
      <w:r w:rsidR="00512474" w:rsidRPr="00512474">
        <w:rPr>
          <w:u w:val="single"/>
        </w:rPr>
        <w:t>its</w:t>
      </w:r>
      <w:r w:rsidR="00512474">
        <w:t xml:space="preserve"> expenses </w:t>
      </w:r>
      <w:r w:rsidR="00512474" w:rsidRPr="00512474">
        <w:rPr>
          <w:strike/>
        </w:rPr>
        <w:t>of the Department of Motor Vehicles</w:t>
      </w:r>
      <w:r w:rsidR="00512474">
        <w:t xml:space="preserve"> in producing and administering the special license plates. The remaining funds collected from the special motor vehicle license fee must be designated for use by the South Carolina National guard for homeland security.”</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B02C2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6</w:t>
      </w:r>
      <w:r w:rsidR="00516BB4">
        <w:t>.</w:t>
      </w:r>
      <w:r w:rsidR="00516BB4">
        <w:tab/>
        <w:t>Section 56</w:t>
      </w:r>
      <w:r w:rsidR="001E0BEE">
        <w:noBreakHyphen/>
      </w:r>
      <w:r w:rsidR="00516BB4">
        <w:t>3</w:t>
      </w:r>
      <w:r w:rsidR="001E0BEE">
        <w:noBreakHyphen/>
      </w:r>
      <w:r w:rsidR="00516BB4">
        <w:t xml:space="preserve">9600(B) of the 1976 Code, as last amended by Act </w:t>
      </w:r>
      <w:r w:rsidR="00CC5F48">
        <w:t>275</w:t>
      </w:r>
      <w:r w:rsidR="00516BB4">
        <w:t xml:space="preserve"> of 20</w:t>
      </w:r>
      <w:r w:rsidR="00CC5F48">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E59AE" w:rsidRPr="00317C48">
        <w:t>“(B)</w:t>
      </w:r>
      <w:r w:rsidR="006E59AE" w:rsidRPr="00317C48">
        <w:tab/>
        <w:t xml:space="preserve">Notwithstanding any other provision of law, of the fees collected pursuant to this section, the </w:t>
      </w:r>
      <w:r w:rsidR="006E59AE" w:rsidRPr="006E59AE">
        <w:rPr>
          <w:strike/>
        </w:rPr>
        <w:t>Comptroller General</w:t>
      </w:r>
      <w:r w:rsidR="006E59AE" w:rsidRPr="00317C48">
        <w:t xml:space="preserve"> </w:t>
      </w:r>
      <w:r w:rsidR="006E59AE" w:rsidRPr="006E59AE">
        <w:rPr>
          <w:u w:val="single"/>
        </w:rPr>
        <w:t>department</w:t>
      </w:r>
      <w:r w:rsidR="006E59AE">
        <w:t xml:space="preserve"> </w:t>
      </w:r>
      <w:r w:rsidR="006E59AE" w:rsidRPr="00317C48">
        <w:t>shall place into the State Highway Fund as established by Section 57</w:t>
      </w:r>
      <w:r w:rsidR="001E0BEE">
        <w:noBreakHyphen/>
      </w:r>
      <w:r w:rsidR="006E59AE" w:rsidRPr="00317C48">
        <w:t>11</w:t>
      </w:r>
      <w:r w:rsidR="001E0BEE">
        <w:noBreakHyphen/>
      </w:r>
      <w:r w:rsidR="006E59AE" w:rsidRPr="00317C48">
        <w:t>20, to be distributed as provided in Section 11</w:t>
      </w:r>
      <w:r w:rsidR="001E0BEE">
        <w:noBreakHyphen/>
      </w:r>
      <w:r w:rsidR="006E59AE" w:rsidRPr="00317C48">
        <w:t>43</w:t>
      </w:r>
      <w:r w:rsidR="001E0BEE">
        <w:noBreakHyphen/>
      </w:r>
      <w:r w:rsidR="006E59AE"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1E0BEE" w:rsidRPr="001E0BEE">
        <w:t>’</w:t>
      </w:r>
      <w:r w:rsidR="006E59AE" w:rsidRPr="00317C48">
        <w:t>s caseload in the preceding calendar year was of the total caseload of all applicants in that year.”</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7</w:t>
      </w:r>
      <w:r w:rsidR="00516BB4">
        <w:t>.</w:t>
      </w:r>
      <w:r w:rsidR="00516BB4">
        <w:tab/>
        <w:t>Section 56</w:t>
      </w:r>
      <w:r w:rsidR="001E0BEE">
        <w:noBreakHyphen/>
      </w:r>
      <w:r w:rsidR="00516BB4">
        <w:t>3</w:t>
      </w:r>
      <w:r w:rsidR="001E0BEE">
        <w:noBreakHyphen/>
      </w:r>
      <w:r w:rsidR="00516BB4">
        <w:t>9710(B) of the 1976 Code</w:t>
      </w:r>
      <w:r>
        <w:t xml:space="preserve">, as </w:t>
      </w:r>
      <w:r w:rsidR="00A948F6">
        <w:t xml:space="preserve">last </w:t>
      </w:r>
      <w:r>
        <w:t>amended by Act 275 of 2016,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D7EDC" w:rsidRPr="00317C48">
        <w:t>“(B)</w:t>
      </w:r>
      <w:r w:rsidR="00FD7EDC" w:rsidRPr="00317C48">
        <w:tab/>
        <w:t xml:space="preserve">Of the fees collected pursuant to this section, the </w:t>
      </w:r>
      <w:r w:rsidR="00FD7EDC" w:rsidRPr="00FD7EDC">
        <w:rPr>
          <w:strike/>
        </w:rPr>
        <w:t>Comptroller General</w:t>
      </w:r>
      <w:r w:rsidR="00FD7EDC" w:rsidRPr="00317C48">
        <w:t xml:space="preserve"> </w:t>
      </w:r>
      <w:r w:rsidR="00FD7EDC" w:rsidRPr="00FD7EDC">
        <w:rPr>
          <w:u w:val="single"/>
        </w:rPr>
        <w:t>department</w:t>
      </w:r>
      <w:r w:rsidR="00FD7EDC">
        <w:t xml:space="preserve"> </w:t>
      </w:r>
      <w:r w:rsidR="00FD7EDC" w:rsidRPr="00317C48">
        <w:t>shall place into the State Highway Fund as established by Section 57</w:t>
      </w:r>
      <w:r w:rsidR="001E0BEE">
        <w:noBreakHyphen/>
      </w:r>
      <w:r w:rsidR="00FD7EDC" w:rsidRPr="00317C48">
        <w:t>11</w:t>
      </w:r>
      <w:r w:rsidR="001E0BEE">
        <w:noBreakHyphen/>
      </w:r>
      <w:r w:rsidR="00FD7EDC" w:rsidRPr="00317C48">
        <w:t>20, to be distributed as provided in Section 11</w:t>
      </w:r>
      <w:r w:rsidR="001E0BEE">
        <w:noBreakHyphen/>
      </w:r>
      <w:r w:rsidR="00FD7EDC" w:rsidRPr="00317C48">
        <w:t>43</w:t>
      </w:r>
      <w:r w:rsidR="001E0BEE">
        <w:noBreakHyphen/>
      </w:r>
      <w:r w:rsidR="00FD7EDC" w:rsidRPr="00317C48">
        <w:t xml:space="preserve">167, an amount equal to the expenses of the Department of Motor Vehicles in producing and administering this special license plate. The remaining funds collected from the </w:t>
      </w:r>
      <w:r w:rsidR="00FD7EDC" w:rsidRPr="00317C48">
        <w:lastRenderedPageBreak/>
        <w:t>special motor vehicle license fee must be distributed to the Heritage Classic Foundation.”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8</w:t>
      </w:r>
      <w:r w:rsidR="00516BB4">
        <w:t>.</w:t>
      </w:r>
      <w:r w:rsidR="00516BB4">
        <w:tab/>
        <w:t>Section 56</w:t>
      </w:r>
      <w:r w:rsidR="001E0BEE">
        <w:noBreakHyphen/>
      </w:r>
      <w:r w:rsidR="00516BB4">
        <w:t>3</w:t>
      </w:r>
      <w:r w:rsidR="001E0BEE">
        <w:noBreakHyphen/>
      </w:r>
      <w:r w:rsidR="00516BB4">
        <w:t xml:space="preserve">10010(B) of the 1976 Code, as </w:t>
      </w:r>
      <w:r w:rsidR="00A948F6">
        <w:t xml:space="preserve">last </w:t>
      </w:r>
      <w:r>
        <w:t>amended</w:t>
      </w:r>
      <w:r w:rsidR="00516BB4">
        <w:t xml:space="preserve"> by Act 2</w:t>
      </w:r>
      <w:r>
        <w:t>75</w:t>
      </w:r>
      <w:r w:rsidR="00516BB4">
        <w:t xml:space="preserve"> of 20</w:t>
      </w:r>
      <w:r>
        <w:t>1</w:t>
      </w:r>
      <w:r w:rsidR="00516BB4">
        <w:t xml:space="preserve">6,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D7EDC" w:rsidRPr="00317C48">
        <w:t>“(B)</w:t>
      </w:r>
      <w:r w:rsidR="00FD7EDC" w:rsidRPr="00317C48">
        <w:tab/>
        <w:t xml:space="preserve">From the fees collected pursuant to this article, the </w:t>
      </w:r>
      <w:r w:rsidR="00FD7EDC" w:rsidRPr="00FD7EDC">
        <w:rPr>
          <w:strike/>
        </w:rPr>
        <w:t>Comptroller General</w:t>
      </w:r>
      <w:r w:rsidR="00FD7EDC" w:rsidRPr="00317C48">
        <w:t xml:space="preserve"> </w:t>
      </w:r>
      <w:r w:rsidR="00FD7EDC" w:rsidRPr="00FD7EDC">
        <w:rPr>
          <w:u w:val="single"/>
        </w:rPr>
        <w:t>department</w:t>
      </w:r>
      <w:r w:rsidR="00FD7EDC">
        <w:t xml:space="preserve"> </w:t>
      </w:r>
      <w:r w:rsidR="00FD7EDC" w:rsidRPr="00317C48">
        <w:t>shall place into the State Highway Fund as established by Section 57</w:t>
      </w:r>
      <w:r w:rsidR="001E0BEE">
        <w:noBreakHyphen/>
      </w:r>
      <w:r w:rsidR="00FD7EDC" w:rsidRPr="00317C48">
        <w:t>11</w:t>
      </w:r>
      <w:r w:rsidR="001E0BEE">
        <w:noBreakHyphen/>
      </w:r>
      <w:r w:rsidR="00FD7EDC" w:rsidRPr="00317C48">
        <w:t>20, to be distributed as provided in Section 11</w:t>
      </w:r>
      <w:r w:rsidR="001E0BEE">
        <w:noBreakHyphen/>
      </w:r>
      <w:r w:rsidR="00FD7EDC" w:rsidRPr="00317C48">
        <w:t>43</w:t>
      </w:r>
      <w:r w:rsidR="001E0BEE">
        <w:noBreakHyphen/>
      </w:r>
      <w:r w:rsidR="00FD7EDC" w:rsidRPr="00317C48">
        <w:t>167, an amount equal to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1E0BEE" w:rsidRPr="001E0BEE">
        <w:t>’</w:t>
      </w:r>
      <w:r w:rsidR="00FD7EDC" w:rsidRPr="00317C48">
        <w:t>s Association and the Upstate South Carolina Chapter of the Alzheimer</w:t>
      </w:r>
      <w:r w:rsidR="001E0BEE" w:rsidRPr="001E0BEE">
        <w:t>’</w:t>
      </w:r>
      <w:r w:rsidR="00FD7EDC" w:rsidRPr="00317C48">
        <w:t>s Association.”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4</w:t>
      </w:r>
      <w:r w:rsidR="00574A62">
        <w:t>9</w:t>
      </w:r>
      <w:r w:rsidR="00516BB4">
        <w:t>.</w:t>
      </w:r>
      <w:r w:rsidR="00516BB4">
        <w:tab/>
        <w:t>Section 56</w:t>
      </w:r>
      <w:r w:rsidR="001E0BEE">
        <w:noBreakHyphen/>
      </w:r>
      <w:r w:rsidR="00516BB4">
        <w:t>3</w:t>
      </w:r>
      <w:r w:rsidR="001E0BEE">
        <w:noBreakHyphen/>
      </w:r>
      <w:r w:rsidR="00516BB4">
        <w:t>10110(B) of the 1976 Code, as added by Act 297 of 2008,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w:t>
      </w:r>
      <w:r w:rsidR="00574A62">
        <w:t>0</w:t>
      </w:r>
      <w:r w:rsidR="00516BB4">
        <w:t>.</w:t>
      </w:r>
      <w:r w:rsidR="00516BB4">
        <w:tab/>
        <w:t>Section 56</w:t>
      </w:r>
      <w:r w:rsidR="001E0BEE">
        <w:noBreakHyphen/>
      </w:r>
      <w:r w:rsidR="00516BB4">
        <w:t>3</w:t>
      </w:r>
      <w:r w:rsidR="001E0BEE">
        <w:noBreakHyphen/>
      </w:r>
      <w:r w:rsidR="00516BB4">
        <w:t>10210(B) of the 1976 Code, as added by Act 297 of 2008,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w:t>
      </w:r>
      <w:r w:rsidR="00574A62">
        <w:t>1</w:t>
      </w:r>
      <w:r w:rsidR="00516BB4">
        <w:t>.</w:t>
      </w:r>
      <w:r w:rsidR="00516BB4">
        <w:tab/>
        <w:t>Section 56</w:t>
      </w:r>
      <w:r w:rsidR="001E0BEE">
        <w:noBreakHyphen/>
      </w:r>
      <w:r w:rsidR="00516BB4">
        <w:t>3</w:t>
      </w:r>
      <w:r w:rsidR="001E0BEE">
        <w:noBreakHyphen/>
      </w:r>
      <w:r w:rsidR="00516BB4">
        <w:t>10310(B) of the 1976 Code, as added by Act 297 of 2008,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w:t>
      </w:r>
      <w:r w:rsidR="00574A62">
        <w:t>2</w:t>
      </w:r>
      <w:r w:rsidR="00516BB4">
        <w:t>.</w:t>
      </w:r>
      <w:r w:rsidR="00516BB4">
        <w:tab/>
        <w:t>Section 56</w:t>
      </w:r>
      <w:r w:rsidR="001E0BEE">
        <w:noBreakHyphen/>
      </w:r>
      <w:r w:rsidR="00516BB4">
        <w:t>3</w:t>
      </w:r>
      <w:r w:rsidR="001E0BEE">
        <w:noBreakHyphen/>
      </w:r>
      <w:r w:rsidR="00516BB4">
        <w:t>11450 of the 1976 Code, as added by Act 272 of 2012,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11450.</w:t>
      </w:r>
      <w:r>
        <w:tab/>
      </w:r>
      <w:r w:rsidRPr="000B20DE">
        <w:t>The fee for the plate is the regular motor vehicle registration fee contained in Article 5, Chapter 3 of this title and a special motor vehicle license fee of thirty</w:t>
      </w:r>
      <w:r w:rsidR="001E0BEE">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w:t>
      </w:r>
      <w:r w:rsidRPr="00D55A4C">
        <w:rPr>
          <w:strike/>
        </w:rPr>
        <w:t>Department of Motor Vehicles</w:t>
      </w:r>
      <w:r w:rsidRPr="000B20DE">
        <w:t xml:space="preserve"> </w:t>
      </w:r>
      <w:r>
        <w:rPr>
          <w:u w:val="single"/>
        </w:rPr>
        <w:t>department</w:t>
      </w:r>
      <w:r>
        <w:t xml:space="preserve"> </w:t>
      </w:r>
      <w:r w:rsidRPr="000B20DE">
        <w:t xml:space="preserve">to defray </w:t>
      </w:r>
      <w:r w:rsidRPr="00D55A4C">
        <w:rPr>
          <w:strike/>
        </w:rPr>
        <w:t>the</w:t>
      </w:r>
      <w:r w:rsidRPr="000B20DE">
        <w:t xml:space="preserve"> </w:t>
      </w:r>
      <w:r w:rsidRPr="00D55A4C">
        <w:rPr>
          <w:u w:val="single"/>
        </w:rPr>
        <w:t>its</w:t>
      </w:r>
      <w:r>
        <w:t xml:space="preserve"> </w:t>
      </w:r>
      <w:r w:rsidRPr="000B20DE">
        <w:t xml:space="preserve">expenses </w:t>
      </w:r>
      <w:r w:rsidRPr="0004404F">
        <w:rPr>
          <w:strike/>
        </w:rPr>
        <w:t>o</w:t>
      </w:r>
      <w:r w:rsidRPr="00D55A4C">
        <w:rPr>
          <w:strike/>
        </w:rPr>
        <w:t>f the department</w:t>
      </w:r>
      <w:r w:rsidRPr="000B20DE">
        <w:t xml:space="preserve">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w:t>
      </w:r>
      <w:r w:rsidR="00574A62">
        <w:t>3</w:t>
      </w:r>
      <w:r w:rsidR="00516BB4">
        <w:t>.</w:t>
      </w:r>
      <w:r w:rsidR="00516BB4">
        <w:tab/>
        <w:t>Section 56</w:t>
      </w:r>
      <w:r w:rsidR="001E0BEE">
        <w:noBreakHyphen/>
      </w:r>
      <w:r w:rsidR="00516BB4">
        <w:t>3</w:t>
      </w:r>
      <w:r w:rsidR="001E0BEE">
        <w:noBreakHyphen/>
      </w:r>
      <w:r w:rsidR="00516BB4">
        <w:t>12610(B) of the 1976 Code, as added by Act 272 of 2012,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w:t>
      </w:r>
      <w:r w:rsidR="00FD7EDC">
        <w:t>ON</w:t>
      </w:r>
      <w:r w:rsidR="00FD7EDC">
        <w:tab/>
      </w:r>
      <w:r w:rsidR="00526F30">
        <w:t>54</w:t>
      </w:r>
      <w:r>
        <w:t>.</w:t>
      </w:r>
      <w:r>
        <w:tab/>
        <w:t>Section 56</w:t>
      </w:r>
      <w:r w:rsidR="001E0BEE">
        <w:noBreakHyphen/>
      </w:r>
      <w:r>
        <w:t>3</w:t>
      </w:r>
      <w:r w:rsidR="001E0BEE">
        <w:noBreakHyphen/>
      </w:r>
      <w:r>
        <w:t>13310(B) of the 1976 Code, as added by Act 56 of 2013,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w:t>
      </w:r>
      <w:r w:rsidRPr="000B20DE">
        <w:lastRenderedPageBreak/>
        <w:t xml:space="preserve">special restricted account to be used by the </w:t>
      </w:r>
      <w:r w:rsidRPr="00353735">
        <w:rPr>
          <w:strike/>
        </w:rPr>
        <w:t>Department of Motor Vehicles</w:t>
      </w:r>
      <w:r w:rsidRPr="000B20DE">
        <w:t xml:space="preserve"> </w:t>
      </w:r>
      <w:r w:rsidRPr="00165665">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55</w:t>
      </w:r>
      <w:r w:rsidR="00516BB4">
        <w:t>.</w:t>
      </w:r>
      <w:r w:rsidR="00516BB4">
        <w:tab/>
        <w:t>Section 56</w:t>
      </w:r>
      <w:r w:rsidR="001E0BEE">
        <w:noBreakHyphen/>
      </w:r>
      <w:r w:rsidR="00516BB4">
        <w:t>5</w:t>
      </w:r>
      <w:r w:rsidR="001E0BEE">
        <w:noBreakHyphen/>
      </w:r>
      <w:r w:rsidR="00516BB4">
        <w:t>750(G)(3) of the 1976 Code</w:t>
      </w:r>
      <w:r>
        <w:t xml:space="preserve">, as </w:t>
      </w:r>
      <w:r w:rsidR="00A948F6">
        <w:t xml:space="preserve">last </w:t>
      </w:r>
      <w:r>
        <w:t>amended by Act 275 of 2016,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04969" w:rsidRPr="00317C48">
        <w:t>“(3)</w:t>
      </w:r>
      <w:r w:rsidR="00504969" w:rsidRPr="00317C48">
        <w:tab/>
        <w:t>The fee for each special restricted driver</w:t>
      </w:r>
      <w:r w:rsidR="001E0BEE" w:rsidRPr="001E0BEE">
        <w:t>’</w:t>
      </w:r>
      <w:r w:rsidR="00504969"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00504969" w:rsidRPr="00504969">
        <w:rPr>
          <w:strike/>
        </w:rPr>
        <w:t>Comptroller General</w:t>
      </w:r>
      <w:r w:rsidR="00504969" w:rsidRPr="00317C48">
        <w:t xml:space="preserve"> </w:t>
      </w:r>
      <w:r w:rsidR="00504969" w:rsidRPr="00504969">
        <w:rPr>
          <w:u w:val="single"/>
        </w:rPr>
        <w:t>department</w:t>
      </w:r>
      <w:r w:rsidR="00504969">
        <w:t xml:space="preserve"> </w:t>
      </w:r>
      <w:r w:rsidR="00504969" w:rsidRPr="00317C48">
        <w:t>into the State Highway Fund as established by Section 57</w:t>
      </w:r>
      <w:r w:rsidR="001E0BEE">
        <w:noBreakHyphen/>
      </w:r>
      <w:r w:rsidR="00504969" w:rsidRPr="00317C48">
        <w:t>11</w:t>
      </w:r>
      <w:r w:rsidR="001E0BEE">
        <w:noBreakHyphen/>
      </w:r>
      <w:r w:rsidR="00504969" w:rsidRPr="00317C48">
        <w:t>20, to be distributed as provided in Section 11</w:t>
      </w:r>
      <w:r w:rsidR="001E0BEE">
        <w:noBreakHyphen/>
      </w:r>
      <w:r w:rsidR="00504969" w:rsidRPr="00317C48">
        <w:t>43</w:t>
      </w:r>
      <w:r w:rsidR="001E0BEE">
        <w:noBreakHyphen/>
      </w:r>
      <w:r w:rsidR="00504969"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26F3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56</w:t>
      </w:r>
      <w:r w:rsidR="00516BB4">
        <w:t>.</w:t>
      </w:r>
      <w:r w:rsidR="00516BB4">
        <w:tab/>
        <w:t>Section 56</w:t>
      </w:r>
      <w:r w:rsidR="001E0BEE">
        <w:noBreakHyphen/>
      </w:r>
      <w:r w:rsidR="00516BB4">
        <w:t>5</w:t>
      </w:r>
      <w:r w:rsidR="001E0BEE">
        <w:noBreakHyphen/>
      </w:r>
      <w:r w:rsidR="00516BB4">
        <w:t xml:space="preserve">2942(J) of the 1976 Code, as last amended by Act </w:t>
      </w:r>
      <w:r w:rsidR="00504969">
        <w:t>275</w:t>
      </w:r>
      <w:r w:rsidR="00516BB4">
        <w:t xml:space="preserve"> of 20</w:t>
      </w:r>
      <w:r w:rsidR="00504969">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04969" w:rsidRPr="00317C48">
        <w:t>“(J)</w:t>
      </w:r>
      <w:r w:rsidR="00504969" w:rsidRPr="00317C48">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w:t>
      </w:r>
      <w:r w:rsidR="00504969" w:rsidRPr="00504969">
        <w:rPr>
          <w:strike/>
        </w:rPr>
        <w:t>Comptroller General</w:t>
      </w:r>
      <w:r w:rsidR="00504969" w:rsidRPr="00317C48">
        <w:t xml:space="preserve"> </w:t>
      </w:r>
      <w:r w:rsidR="00504969" w:rsidRPr="00504969">
        <w:rPr>
          <w:u w:val="single"/>
        </w:rPr>
        <w:t>department</w:t>
      </w:r>
      <w:r w:rsidR="00504969">
        <w:t xml:space="preserve"> </w:t>
      </w:r>
      <w:r w:rsidR="00504969" w:rsidRPr="00317C48">
        <w:t>into the State Highway Fund as established by Section 57</w:t>
      </w:r>
      <w:r w:rsidR="001E0BEE">
        <w:noBreakHyphen/>
      </w:r>
      <w:r w:rsidR="00504969" w:rsidRPr="00317C48">
        <w:t>11</w:t>
      </w:r>
      <w:r w:rsidR="001E0BEE">
        <w:noBreakHyphen/>
      </w:r>
      <w:r w:rsidR="00504969" w:rsidRPr="00317C48">
        <w:t>20, to be distributed as provided in Section 11</w:t>
      </w:r>
      <w:r w:rsidR="001E0BEE">
        <w:noBreakHyphen/>
      </w:r>
      <w:r w:rsidR="00504969" w:rsidRPr="00317C48">
        <w:t>43</w:t>
      </w:r>
      <w:r w:rsidR="001E0BEE">
        <w:noBreakHyphen/>
      </w:r>
      <w:r w:rsidR="00504969"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57</w:t>
      </w:r>
      <w:r w:rsidR="00516BB4">
        <w:t>.</w:t>
      </w:r>
      <w:r w:rsidR="00516BB4">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00516BB4">
        <w:lastRenderedPageBreak/>
        <w:t>penalties, forfeitures, and liabilities as they stood under the repealed or amended laws.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A07"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58</w:t>
      </w:r>
      <w:r w:rsidR="00516BB4">
        <w:t>.</w:t>
      </w:r>
      <w:r w:rsidR="00516BB4">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F30">
        <w:t>59</w:t>
      </w:r>
      <w:r>
        <w:t>.</w:t>
      </w:r>
      <w:r>
        <w:tab/>
        <w:t>This act takes effect upon approval by the Governor.</w:t>
      </w:r>
    </w:p>
    <w:p w:rsidR="009D71FB" w:rsidRDefault="001E0BEE" w:rsidP="00052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EDB" w:rsidRDefault="006C3EDB" w:rsidP="006C3EDB">
      <w:pPr>
        <w:suppressAutoHyphens/>
      </w:pPr>
    </w:p>
    <w:sectPr w:rsidR="006C3EDB" w:rsidSect="006071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018" w:rsidRDefault="001A0018" w:rsidP="009F0C77">
      <w:r>
        <w:separator/>
      </w:r>
    </w:p>
  </w:endnote>
  <w:endnote w:type="continuationSeparator" w:id="0">
    <w:p w:rsidR="001A0018" w:rsidRDefault="001A00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27C54B-B8F4-4CCD-9B28-59D649A67D52}"/>
    <w:embedBold r:id="rId2" w:fontKey="{9DF37638-EEEF-4298-B621-94EFA48366C2}"/>
  </w:font>
  <w:font w:name="Calibri">
    <w:panose1 w:val="020F0502020204030204"/>
    <w:charset w:val="00"/>
    <w:family w:val="swiss"/>
    <w:pitch w:val="variable"/>
    <w:sig w:usb0="E00002FF" w:usb1="4000ACFF" w:usb2="00000001" w:usb3="00000000" w:csb0="0000019F" w:csb1="00000000"/>
    <w:embedRegular r:id="rId3" w:fontKey="{D3842542-A75A-4409-AD04-7980F6E47BB4}"/>
    <w:embedBold r:id="rId4" w:fontKey="{0AF387F6-EF8F-4EBD-82D5-83AABE292B84}"/>
  </w:font>
  <w:font w:name="Cambria">
    <w:panose1 w:val="02040503050406030204"/>
    <w:charset w:val="00"/>
    <w:family w:val="roman"/>
    <w:pitch w:val="variable"/>
    <w:sig w:usb0="E00002FF" w:usb1="400004FF" w:usb2="00000000" w:usb3="00000000" w:csb0="0000019F" w:csb1="00000000"/>
    <w:embedRegular r:id="rId5" w:fontKey="{D6C73288-C58F-4880-9A59-B9CC4BD90D8F}"/>
  </w:font>
  <w:font w:name="Segoe UI">
    <w:panose1 w:val="020B0502040204020203"/>
    <w:charset w:val="00"/>
    <w:family w:val="swiss"/>
    <w:pitch w:val="variable"/>
    <w:sig w:usb0="E10022FF" w:usb1="C000E47F" w:usb2="00000029" w:usb3="00000000" w:csb0="000001DF" w:csb1="00000000"/>
    <w:embedRegular r:id="rId6" w:fontKey="{2708EB35-94F7-4962-A12E-0BEBE940BB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18" w:rsidRPr="00FD10CC" w:rsidRDefault="001A0018" w:rsidP="00FD10CC">
    <w:pPr>
      <w:pStyle w:val="Footer"/>
      <w:tabs>
        <w:tab w:val="clear" w:pos="4680"/>
        <w:tab w:val="clear" w:pos="9360"/>
        <w:tab w:val="center" w:pos="2995"/>
      </w:tabs>
      <w:spacing w:before="120"/>
    </w:pPr>
    <w:r>
      <w:t>[3271-</w:t>
    </w:r>
    <w:r>
      <w:fldChar w:fldCharType="begin"/>
    </w:r>
    <w:r>
      <w:instrText xml:space="preserve"> PAGE  \* MERGEFORMAT </w:instrText>
    </w:r>
    <w:r>
      <w:fldChar w:fldCharType="separate"/>
    </w:r>
    <w:r w:rsidR="006C3ED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18" w:rsidRPr="00FD10CC" w:rsidRDefault="001A0018" w:rsidP="00FD10CC">
    <w:pPr>
      <w:pStyle w:val="Footer"/>
      <w:tabs>
        <w:tab w:val="clear" w:pos="4680"/>
        <w:tab w:val="clear" w:pos="9360"/>
        <w:tab w:val="center" w:pos="2995"/>
      </w:tabs>
      <w:spacing w:before="120"/>
    </w:pPr>
    <w:r>
      <w:t>[3271]</w:t>
    </w:r>
    <w:r>
      <w:tab/>
    </w:r>
    <w:r>
      <w:fldChar w:fldCharType="begin"/>
    </w:r>
    <w:r>
      <w:instrText xml:space="preserve"> PAGE  \* MERGEFORMAT </w:instrText>
    </w:r>
    <w:r>
      <w:fldChar w:fldCharType="separate"/>
    </w:r>
    <w:r w:rsidR="006C3E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018" w:rsidRDefault="001A0018" w:rsidP="009F0C77">
      <w:r>
        <w:separator/>
      </w:r>
    </w:p>
  </w:footnote>
  <w:footnote w:type="continuationSeparator" w:id="0">
    <w:p w:rsidR="001A0018" w:rsidRDefault="001A00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7CM17"/>
    <w:docVar w:name="CoverBillType" w:val="b"/>
    <w:docVar w:name="docpath" w:val="L:\Council\bills\GT\5147CM17.DOCX"/>
    <w:docVar w:name="dvBillNumber" w:val="3271"/>
    <w:docVar w:name="dvBillNumberPrefix" w:val="H. "/>
    <w:docVar w:name="dvOriginalBody" w:val="House"/>
    <w:docVar w:name="dvSteno" w:val="GT"/>
    <w:docVar w:name="NameofBody" w:val="h"/>
    <w:docVar w:name="vgroup2" w:val="Council"/>
  </w:docVars>
  <w:rsids>
    <w:rsidRoot w:val="00336A07"/>
    <w:rsid w:val="00011869"/>
    <w:rsid w:val="00015CD6"/>
    <w:rsid w:val="000523BD"/>
    <w:rsid w:val="000C50C4"/>
    <w:rsid w:val="000E1785"/>
    <w:rsid w:val="000E17BB"/>
    <w:rsid w:val="000F40FA"/>
    <w:rsid w:val="0010776B"/>
    <w:rsid w:val="00133E66"/>
    <w:rsid w:val="001435A3"/>
    <w:rsid w:val="00146ED3"/>
    <w:rsid w:val="00151044"/>
    <w:rsid w:val="00163B60"/>
    <w:rsid w:val="00186F91"/>
    <w:rsid w:val="001916D5"/>
    <w:rsid w:val="001A0018"/>
    <w:rsid w:val="001A46E0"/>
    <w:rsid w:val="001D08F2"/>
    <w:rsid w:val="001D525B"/>
    <w:rsid w:val="001D7F4F"/>
    <w:rsid w:val="001E0BEE"/>
    <w:rsid w:val="00205238"/>
    <w:rsid w:val="00226A3D"/>
    <w:rsid w:val="0023039F"/>
    <w:rsid w:val="002321B6"/>
    <w:rsid w:val="00235D1C"/>
    <w:rsid w:val="00250967"/>
    <w:rsid w:val="002543C8"/>
    <w:rsid w:val="0025541D"/>
    <w:rsid w:val="00280A76"/>
    <w:rsid w:val="00284AAE"/>
    <w:rsid w:val="002B35A6"/>
    <w:rsid w:val="002E5912"/>
    <w:rsid w:val="00301B21"/>
    <w:rsid w:val="003128CC"/>
    <w:rsid w:val="00325348"/>
    <w:rsid w:val="0032732C"/>
    <w:rsid w:val="00336A07"/>
    <w:rsid w:val="00336AD0"/>
    <w:rsid w:val="0037079A"/>
    <w:rsid w:val="003771F6"/>
    <w:rsid w:val="003B5176"/>
    <w:rsid w:val="003B5797"/>
    <w:rsid w:val="003C4DAB"/>
    <w:rsid w:val="003D01E8"/>
    <w:rsid w:val="003E5288"/>
    <w:rsid w:val="003F11E1"/>
    <w:rsid w:val="003F6427"/>
    <w:rsid w:val="003F6D79"/>
    <w:rsid w:val="003F7D51"/>
    <w:rsid w:val="0041760A"/>
    <w:rsid w:val="00417C01"/>
    <w:rsid w:val="004403BD"/>
    <w:rsid w:val="00461441"/>
    <w:rsid w:val="00467C0C"/>
    <w:rsid w:val="004809EE"/>
    <w:rsid w:val="004C1FE4"/>
    <w:rsid w:val="004C4DCC"/>
    <w:rsid w:val="004D7438"/>
    <w:rsid w:val="004E7D54"/>
    <w:rsid w:val="00504969"/>
    <w:rsid w:val="00512474"/>
    <w:rsid w:val="00516BB4"/>
    <w:rsid w:val="00523626"/>
    <w:rsid w:val="00526F30"/>
    <w:rsid w:val="005273C6"/>
    <w:rsid w:val="00530A69"/>
    <w:rsid w:val="0054254D"/>
    <w:rsid w:val="00545593"/>
    <w:rsid w:val="00574A62"/>
    <w:rsid w:val="00577C6C"/>
    <w:rsid w:val="00593BE6"/>
    <w:rsid w:val="005A466B"/>
    <w:rsid w:val="005C2FE2"/>
    <w:rsid w:val="005E2BC9"/>
    <w:rsid w:val="00605102"/>
    <w:rsid w:val="006071EE"/>
    <w:rsid w:val="006215AA"/>
    <w:rsid w:val="0062291F"/>
    <w:rsid w:val="006913C9"/>
    <w:rsid w:val="0069470D"/>
    <w:rsid w:val="006C3EDB"/>
    <w:rsid w:val="006E59AE"/>
    <w:rsid w:val="00726E6B"/>
    <w:rsid w:val="00734F00"/>
    <w:rsid w:val="00794D89"/>
    <w:rsid w:val="007A70AE"/>
    <w:rsid w:val="008068B0"/>
    <w:rsid w:val="008362E8"/>
    <w:rsid w:val="008A1768"/>
    <w:rsid w:val="008F0F33"/>
    <w:rsid w:val="008F4429"/>
    <w:rsid w:val="0091224B"/>
    <w:rsid w:val="0094021A"/>
    <w:rsid w:val="009928D3"/>
    <w:rsid w:val="009B44AF"/>
    <w:rsid w:val="009C47CD"/>
    <w:rsid w:val="009C6A0B"/>
    <w:rsid w:val="009D71FB"/>
    <w:rsid w:val="009E7B15"/>
    <w:rsid w:val="009F0C77"/>
    <w:rsid w:val="009F2D33"/>
    <w:rsid w:val="009F4DD1"/>
    <w:rsid w:val="00A41684"/>
    <w:rsid w:val="00A4703A"/>
    <w:rsid w:val="00A64E80"/>
    <w:rsid w:val="00A72BCD"/>
    <w:rsid w:val="00A741D9"/>
    <w:rsid w:val="00A74BD7"/>
    <w:rsid w:val="00A833AB"/>
    <w:rsid w:val="00A9216D"/>
    <w:rsid w:val="00A948F6"/>
    <w:rsid w:val="00A9741D"/>
    <w:rsid w:val="00AB2CF2"/>
    <w:rsid w:val="00AD4B17"/>
    <w:rsid w:val="00AE4F7A"/>
    <w:rsid w:val="00B02C28"/>
    <w:rsid w:val="00B412D4"/>
    <w:rsid w:val="00B44A16"/>
    <w:rsid w:val="00BD2BB7"/>
    <w:rsid w:val="00BE3C22"/>
    <w:rsid w:val="00C0345E"/>
    <w:rsid w:val="00C3483A"/>
    <w:rsid w:val="00C74E9D"/>
    <w:rsid w:val="00C82FD3"/>
    <w:rsid w:val="00C92819"/>
    <w:rsid w:val="00CC5F48"/>
    <w:rsid w:val="00CC6B7B"/>
    <w:rsid w:val="00CD2089"/>
    <w:rsid w:val="00D53DA1"/>
    <w:rsid w:val="00D73A67"/>
    <w:rsid w:val="00D8595B"/>
    <w:rsid w:val="00D970A9"/>
    <w:rsid w:val="00DD6119"/>
    <w:rsid w:val="00DF3845"/>
    <w:rsid w:val="00E41911"/>
    <w:rsid w:val="00E46B49"/>
    <w:rsid w:val="00E8501A"/>
    <w:rsid w:val="00E92EEF"/>
    <w:rsid w:val="00EB518A"/>
    <w:rsid w:val="00ED47A3"/>
    <w:rsid w:val="00EF2368"/>
    <w:rsid w:val="00F064F3"/>
    <w:rsid w:val="00F24442"/>
    <w:rsid w:val="00F2774B"/>
    <w:rsid w:val="00F466FC"/>
    <w:rsid w:val="00F50AE3"/>
    <w:rsid w:val="00F51FD6"/>
    <w:rsid w:val="00F5728D"/>
    <w:rsid w:val="00F656BA"/>
    <w:rsid w:val="00F67CF1"/>
    <w:rsid w:val="00F81303"/>
    <w:rsid w:val="00F840F0"/>
    <w:rsid w:val="00FB0D0D"/>
    <w:rsid w:val="00FB43B4"/>
    <w:rsid w:val="00FD10CC"/>
    <w:rsid w:val="00FD3D39"/>
    <w:rsid w:val="00FD7E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24CAF-D3CD-41F2-858E-0B601693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9928D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6B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BB4"/>
    <w:rPr>
      <w:rFonts w:ascii="Segoe UI" w:eastAsia="Times New Roman" w:hAnsi="Segoe UI" w:cs="Segoe UI"/>
      <w:sz w:val="18"/>
      <w:szCs w:val="18"/>
    </w:rPr>
  </w:style>
  <w:style w:type="character" w:styleId="Hyperlink">
    <w:name w:val="Hyperlink"/>
    <w:basedOn w:val="DefaultParagraphFont"/>
    <w:uiPriority w:val="99"/>
    <w:unhideWhenUsed/>
    <w:rsid w:val="00516BB4"/>
    <w:rPr>
      <w:color w:val="0000FF" w:themeColor="hyperlink"/>
      <w:u w:val="single"/>
    </w:rPr>
  </w:style>
  <w:style w:type="character" w:customStyle="1" w:styleId="Heading2Char">
    <w:name w:val="Heading 2 Char"/>
    <w:basedOn w:val="DefaultParagraphFont"/>
    <w:link w:val="Heading2"/>
    <w:uiPriority w:val="9"/>
    <w:semiHidden/>
    <w:rsid w:val="009928D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45092-0831-4A08-9AB6-3E8CBEAC7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C297916D.dotm</Template>
  <TotalTime>0</TotalTime>
  <Pages>27</Pages>
  <Words>9140</Words>
  <Characters>48731</Characters>
  <Application>Microsoft Office Word</Application>
  <DocSecurity>0</DocSecurity>
  <Lines>1104</Lines>
  <Paragraphs>128</Paragraphs>
  <ScaleCrop>false</ScaleCrop>
  <HeadingPairs>
    <vt:vector size="2" baseType="variant">
      <vt:variant>
        <vt:lpstr>Title</vt:lpstr>
      </vt:variant>
      <vt:variant>
        <vt:i4>1</vt:i4>
      </vt:variant>
    </vt:vector>
  </HeadingPairs>
  <TitlesOfParts>
    <vt:vector size="1" baseType="lpstr">
      <vt:lpstr>2017-2018 Bill 3271: Subject not yet available - South Carolina Legislature Online</vt:lpstr>
    </vt:vector>
  </TitlesOfParts>
  <Company>LPITS</Company>
  <LinksUpToDate>false</LinksUpToDate>
  <CharactersWithSpaces>57839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3271 Text of Previous Version (Apr. 7, 2017) - South Carolina Legislature Online</dc:title>
  <dc:creator>Gwen Thurmond</dc:creator>
  <cp:lastModifiedBy>Lavarres Lynch</cp:lastModifiedBy>
  <cp:revision>2</cp:revision>
  <cp:lastPrinted>2016-11-17T21:32:00Z</cp:lastPrinted>
  <dcterms:created xsi:type="dcterms:W3CDTF">2017-04-07T15:53:00Z</dcterms:created>
  <dcterms:modified xsi:type="dcterms:W3CDTF">2017-04-07T15:53:00Z</dcterms:modified>
</cp:coreProperties>
</file>