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4F23" w:rsidRDefault="00C57917"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57917" w:rsidRDefault="00C57917"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 2017</w:t>
      </w:r>
    </w:p>
    <w:p w:rsidR="00C57917" w:rsidRDefault="00C57917"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917" w:rsidRPr="00C57917" w:rsidRDefault="00C57917" w:rsidP="00C57917">
      <w:pPr>
        <w:tabs>
          <w:tab w:val="right" w:pos="5933"/>
        </w:tabs>
        <w:suppressAutoHyphens/>
      </w:pPr>
      <w:r>
        <w:tab/>
      </w:r>
      <w:r>
        <w:rPr>
          <w:b/>
          <w:sz w:val="36"/>
        </w:rPr>
        <w:t>H. 3296</w:t>
      </w:r>
    </w:p>
    <w:p w:rsidR="00C57917" w:rsidRDefault="00C57917"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917" w:rsidRDefault="00C57917" w:rsidP="00C5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8701A">
        <w:t>Reps. Willis, Hamilton and G.R. Smith</w:t>
      </w:r>
    </w:p>
    <w:p w:rsidR="00C57917" w:rsidRDefault="00C57917"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917" w:rsidRDefault="00C57917"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2/1/17--H.</w:t>
      </w:r>
    </w:p>
    <w:p w:rsidR="00C57917" w:rsidRDefault="00C57917"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C57917" w:rsidRPr="00C57917" w:rsidRDefault="00C57917" w:rsidP="00C5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57917" w:rsidRDefault="00C57917"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917" w:rsidRDefault="00C57917"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57917" w:rsidSect="00304F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D16FD" w:rsidRDefault="005D16FD"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9BB" w:rsidRDefault="00A029BB"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9BB" w:rsidRDefault="00A029BB"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9BB" w:rsidRDefault="00A029BB"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9BB" w:rsidRDefault="00A029BB"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9BB" w:rsidRDefault="00A029BB"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9BB" w:rsidRDefault="00A029BB"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D5CF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3D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140 TO CHAPTER 3, TITLE 56 SO AS TO PROVIDE THAT THE DEPARTMENT OF MOTOR VEHICLES MAY ISSUE VIRGINIA TECH SPECIAL LICENSE PLATES</w:t>
      </w:r>
      <w:r w:rsidR="00BA5079">
        <w:t>.</w:t>
      </w:r>
      <w:bookmarkEnd w:id="1"/>
    </w:p>
    <w:p w:rsidR="0010776B" w:rsidRDefault="00740D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40DC8" w:rsidRDefault="00740D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CF6" w:rsidRDefault="00DD5C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5CF6" w:rsidRDefault="00DD5C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CF6" w:rsidRDefault="00DD5C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73D27">
        <w:t>Chapter 3, Title 56 of the 1976 Code is amended by adding:</w:t>
      </w:r>
    </w:p>
    <w:p w:rsidR="00DD5CF6" w:rsidRDefault="00473D27" w:rsidP="00473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140</w:t>
      </w:r>
    </w:p>
    <w:p w:rsidR="00473D27" w:rsidRDefault="00473D27" w:rsidP="00473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73D27" w:rsidRDefault="00473D27" w:rsidP="00473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Virginia Tech Special License Plates</w:t>
      </w:r>
    </w:p>
    <w:p w:rsidR="00473D27" w:rsidRDefault="00473D27" w:rsidP="00473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73D27" w:rsidRDefault="00473D27" w:rsidP="00473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2C13B3">
        <w:noBreakHyphen/>
      </w:r>
      <w:r>
        <w:t>3</w:t>
      </w:r>
      <w:r w:rsidR="002C13B3">
        <w:noBreakHyphen/>
      </w:r>
      <w:r>
        <w:t>14010.</w:t>
      </w:r>
      <w:r>
        <w:tab/>
        <w:t>(A)</w:t>
      </w:r>
      <w:r>
        <w:tab/>
        <w:t xml:space="preserve">The Department of Motor Vehicles may issue </w:t>
      </w:r>
      <w:r w:rsidR="002C13B3" w:rsidRPr="002C13B3">
        <w:t>‘</w:t>
      </w:r>
      <w:r>
        <w:t>Virginia Tech</w:t>
      </w:r>
      <w:r w:rsidR="002C13B3" w:rsidRPr="002C13B3">
        <w:t>’</w:t>
      </w:r>
      <w:r>
        <w:t xml:space="preserve"> special license plates</w:t>
      </w:r>
      <w:r w:rsidR="00BA5079">
        <w:t xml:space="preserve"> to owners of private passenger</w:t>
      </w:r>
      <w:r w:rsidR="002C13B3">
        <w:noBreakHyphen/>
      </w:r>
      <w:r>
        <w:t>carrying motor vehicles as defined in Section 56</w:t>
      </w:r>
      <w:r w:rsidR="002C13B3">
        <w:noBreakHyphen/>
      </w:r>
      <w:r>
        <w:t>3</w:t>
      </w:r>
      <w:r w:rsidR="002C13B3">
        <w:noBreakHyphen/>
      </w:r>
      <w:r>
        <w:t>630, and motorcycles as defined in Section 56</w:t>
      </w:r>
      <w:r w:rsidR="002C13B3">
        <w:noBreakHyphen/>
      </w:r>
      <w:r>
        <w:t>3</w:t>
      </w:r>
      <w:r w:rsidR="002C13B3">
        <w:noBreakHyphen/>
      </w:r>
      <w:r w:rsidR="00BA5079">
        <w:t>20</w:t>
      </w:r>
      <w:r>
        <w:t>, registered in their names. The fee for each special license plate is seventy dollars every two years in addition to the regular motor vehicle license fee set forth in Article 5, Chapt</w:t>
      </w:r>
      <w:r w:rsidR="008E72E8">
        <w:t>er 3</w:t>
      </w:r>
      <w:r>
        <w:t xml:space="preserve">. </w:t>
      </w:r>
      <w:r w:rsidR="00BA5079">
        <w:t xml:space="preserve">Each license plate must be of the same size and general design of regular motor vehicle license plates. </w:t>
      </w:r>
      <w:r>
        <w:t>Each special license plate must be issued or revalidated for a biennial period which expires twenty</w:t>
      </w:r>
      <w:r w:rsidR="002C13B3">
        <w:noBreakHyphen/>
      </w:r>
      <w:r>
        <w:t xml:space="preserve">four months from the month the special license plate is issued. </w:t>
      </w:r>
    </w:p>
    <w:p w:rsidR="00473D27" w:rsidRDefault="00C57917" w:rsidP="00473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4F23">
        <w:tab/>
      </w:r>
      <w:r w:rsidRPr="00304F23">
        <w:rPr>
          <w:rFonts w:eastAsiaTheme="minorHAnsi"/>
          <w:szCs w:val="22"/>
        </w:rPr>
        <w:t>(B)</w:t>
      </w:r>
      <w:r w:rsidRPr="00304F23">
        <w:rPr>
          <w:rFonts w:eastAsiaTheme="minorHAnsi"/>
          <w:szCs w:val="22"/>
        </w:rPr>
        <w:tab/>
        <w:t>The fees collected in excess of the cost of producing the license plates must be distributed to the South Carolina Palmetto Chapter of Virginia Tech.</w:t>
      </w:r>
      <w:r w:rsidRPr="00304F23">
        <w:rPr>
          <w:rFonts w:eastAsiaTheme="minorHAnsi"/>
          <w:szCs w:val="22"/>
        </w:rPr>
        <w:tab/>
      </w:r>
    </w:p>
    <w:p w:rsidR="00473D27" w:rsidRDefault="00473D27" w:rsidP="00473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The guidelines for the production, collection, and distribution of fees for a special license plate under this section must meet the requirements of Section 56</w:t>
      </w:r>
      <w:r w:rsidR="002C13B3">
        <w:noBreakHyphen/>
      </w:r>
      <w:r>
        <w:t>3</w:t>
      </w:r>
      <w:r w:rsidR="002C13B3">
        <w:noBreakHyphen/>
      </w:r>
      <w:r>
        <w:t>8100.”</w:t>
      </w:r>
    </w:p>
    <w:p w:rsidR="00473D27" w:rsidRDefault="00473D27" w:rsidP="00473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CF6" w:rsidRDefault="00DD5C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73D27">
        <w:t>2</w:t>
      </w:r>
      <w:r>
        <w:t>.</w:t>
      </w:r>
      <w:r>
        <w:tab/>
        <w:t>This act takes effect upon approval by the Governor.</w:t>
      </w:r>
    </w:p>
    <w:p w:rsidR="000B7DA9" w:rsidRDefault="002C13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668F" w:rsidRDefault="005C668F" w:rsidP="005C668F">
      <w:pPr>
        <w:suppressAutoHyphens/>
      </w:pPr>
    </w:p>
    <w:sectPr w:rsidR="005C668F" w:rsidSect="00304F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5CF6" w:rsidRDefault="00DD5CF6" w:rsidP="009F0C77">
      <w:r>
        <w:separator/>
      </w:r>
    </w:p>
  </w:endnote>
  <w:endnote w:type="continuationSeparator" w:id="0">
    <w:p w:rsidR="00DD5CF6" w:rsidRDefault="00DD5C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A31DE51-C2DB-4CF9-B3B9-BCCAA9920E15}"/>
    <w:embedBold r:id="rId2" w:fontKey="{E1D0906C-5218-4B76-9470-465EA114ACFB}"/>
  </w:font>
  <w:font w:name="Calibri">
    <w:panose1 w:val="020F0502020204030204"/>
    <w:charset w:val="00"/>
    <w:family w:val="swiss"/>
    <w:pitch w:val="variable"/>
    <w:sig w:usb0="E00002FF" w:usb1="4000ACFF" w:usb2="00000001" w:usb3="00000000" w:csb0="0000019F" w:csb1="00000000"/>
    <w:embedRegular r:id="rId3" w:fontKey="{331F06E6-F4B4-4B0D-8856-36A7EF69F9EC}"/>
  </w:font>
  <w:font w:name="Segoe UI">
    <w:panose1 w:val="020B0502040204020203"/>
    <w:charset w:val="00"/>
    <w:family w:val="swiss"/>
    <w:pitch w:val="variable"/>
    <w:sig w:usb0="E10022FF" w:usb1="C000E47F" w:usb2="00000029" w:usb3="00000000" w:csb0="000001DF" w:csb1="00000000"/>
    <w:embedRegular r:id="rId4" w:fontKey="{4EA5F240-8560-47CA-89F0-B932152361BC}"/>
  </w:font>
  <w:font w:name="Cambria">
    <w:panose1 w:val="02040503050406030204"/>
    <w:charset w:val="00"/>
    <w:family w:val="roman"/>
    <w:pitch w:val="variable"/>
    <w:sig w:usb0="E00002FF" w:usb1="400004FF" w:usb2="00000000" w:usb3="00000000" w:csb0="0000019F" w:csb1="00000000"/>
    <w:embedRegular r:id="rId5" w:fontKey="{0419DEDC-AF15-4382-BAF0-5415CF37E7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DA9" w:rsidRPr="005D16FD" w:rsidRDefault="005D16FD" w:rsidP="005D16FD">
    <w:pPr>
      <w:pStyle w:val="Footer"/>
      <w:tabs>
        <w:tab w:val="clear" w:pos="4680"/>
        <w:tab w:val="clear" w:pos="9360"/>
        <w:tab w:val="center" w:pos="2995"/>
      </w:tabs>
      <w:spacing w:before="120"/>
    </w:pPr>
    <w:r>
      <w:t>[3296</w:t>
    </w:r>
    <w:r w:rsidR="00304F23">
      <w:t>-</w:t>
    </w:r>
    <w:r w:rsidR="00304F23">
      <w:fldChar w:fldCharType="begin"/>
    </w:r>
    <w:r w:rsidR="00304F23">
      <w:instrText xml:space="preserve"> PAGE  \* MERGEFORMAT </w:instrText>
    </w:r>
    <w:r w:rsidR="00304F23">
      <w:fldChar w:fldCharType="separate"/>
    </w:r>
    <w:r w:rsidR="003B0D42">
      <w:rPr>
        <w:noProof/>
      </w:rPr>
      <w:t>1</w:t>
    </w:r>
    <w:r w:rsidR="00304F23">
      <w:fldChar w:fldCharType="end"/>
    </w:r>
    <w:r w:rsidR="00304F2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23" w:rsidRPr="005D16FD" w:rsidRDefault="00304F23" w:rsidP="005D16FD">
    <w:pPr>
      <w:pStyle w:val="Footer"/>
      <w:tabs>
        <w:tab w:val="clear" w:pos="4680"/>
        <w:tab w:val="clear" w:pos="9360"/>
        <w:tab w:val="center" w:pos="2995"/>
      </w:tabs>
      <w:spacing w:before="120"/>
    </w:pPr>
    <w:r>
      <w:t>[3296]</w:t>
    </w:r>
    <w:r>
      <w:tab/>
    </w:r>
    <w:r>
      <w:fldChar w:fldCharType="begin"/>
    </w:r>
    <w:r>
      <w:instrText xml:space="preserve"> PAGE  \* MERGEFORMAT </w:instrText>
    </w:r>
    <w:r>
      <w:fldChar w:fldCharType="separate"/>
    </w:r>
    <w:r w:rsidR="005C668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5CF6" w:rsidRDefault="00DD5CF6" w:rsidP="009F0C77">
      <w:r>
        <w:separator/>
      </w:r>
    </w:p>
  </w:footnote>
  <w:footnote w:type="continuationSeparator" w:id="0">
    <w:p w:rsidR="00DD5CF6" w:rsidRDefault="00DD5C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75CM17"/>
    <w:docVar w:name="CoverBillType" w:val="b"/>
    <w:docVar w:name="docpath" w:val="L:\Council\bills\GT\5175CM17.DOCX"/>
    <w:docVar w:name="dvBillNumber" w:val="3296"/>
    <w:docVar w:name="dvBillNumberPrefix" w:val="H. "/>
    <w:docVar w:name="dvOriginalBody" w:val="House"/>
    <w:docVar w:name="dvSteno" w:val="GT"/>
    <w:docVar w:name="NameofBody" w:val="h"/>
    <w:docVar w:name="vgroup2" w:val="Council"/>
  </w:docVars>
  <w:rsids>
    <w:rsidRoot w:val="00DD5CF6"/>
    <w:rsid w:val="00011869"/>
    <w:rsid w:val="00015CD6"/>
    <w:rsid w:val="000B7DA9"/>
    <w:rsid w:val="000E1785"/>
    <w:rsid w:val="000F40FA"/>
    <w:rsid w:val="0010776B"/>
    <w:rsid w:val="00112C2A"/>
    <w:rsid w:val="00133E66"/>
    <w:rsid w:val="001435A3"/>
    <w:rsid w:val="00146ED3"/>
    <w:rsid w:val="00151044"/>
    <w:rsid w:val="00162982"/>
    <w:rsid w:val="001D08F2"/>
    <w:rsid w:val="001D525B"/>
    <w:rsid w:val="001D7F4F"/>
    <w:rsid w:val="00205238"/>
    <w:rsid w:val="002321B6"/>
    <w:rsid w:val="00250967"/>
    <w:rsid w:val="002543C8"/>
    <w:rsid w:val="0025541D"/>
    <w:rsid w:val="00284AAE"/>
    <w:rsid w:val="002C13B3"/>
    <w:rsid w:val="002E5912"/>
    <w:rsid w:val="00301B21"/>
    <w:rsid w:val="00304F23"/>
    <w:rsid w:val="00325348"/>
    <w:rsid w:val="0032732C"/>
    <w:rsid w:val="00336AD0"/>
    <w:rsid w:val="0037079A"/>
    <w:rsid w:val="003B0D42"/>
    <w:rsid w:val="003C4DAB"/>
    <w:rsid w:val="003D01E8"/>
    <w:rsid w:val="003E5288"/>
    <w:rsid w:val="003F6D79"/>
    <w:rsid w:val="0041760A"/>
    <w:rsid w:val="00417C01"/>
    <w:rsid w:val="004403BD"/>
    <w:rsid w:val="00461441"/>
    <w:rsid w:val="00473D27"/>
    <w:rsid w:val="004809EE"/>
    <w:rsid w:val="004E7D54"/>
    <w:rsid w:val="005273C6"/>
    <w:rsid w:val="00530A69"/>
    <w:rsid w:val="00545593"/>
    <w:rsid w:val="00577C6C"/>
    <w:rsid w:val="005C2FE2"/>
    <w:rsid w:val="005C668F"/>
    <w:rsid w:val="005D16FD"/>
    <w:rsid w:val="005E2BC9"/>
    <w:rsid w:val="00605102"/>
    <w:rsid w:val="006215AA"/>
    <w:rsid w:val="006913C9"/>
    <w:rsid w:val="0069470D"/>
    <w:rsid w:val="00697E9C"/>
    <w:rsid w:val="00734F00"/>
    <w:rsid w:val="00740DC8"/>
    <w:rsid w:val="007A70AE"/>
    <w:rsid w:val="008362E8"/>
    <w:rsid w:val="008A1768"/>
    <w:rsid w:val="008E72E8"/>
    <w:rsid w:val="008F0F33"/>
    <w:rsid w:val="008F4429"/>
    <w:rsid w:val="0094021A"/>
    <w:rsid w:val="00955317"/>
    <w:rsid w:val="009B44AF"/>
    <w:rsid w:val="009C6A0B"/>
    <w:rsid w:val="009F0C77"/>
    <w:rsid w:val="009F4DD1"/>
    <w:rsid w:val="00A029BB"/>
    <w:rsid w:val="00A41684"/>
    <w:rsid w:val="00A64E80"/>
    <w:rsid w:val="00A72BCD"/>
    <w:rsid w:val="00A741D9"/>
    <w:rsid w:val="00A82E36"/>
    <w:rsid w:val="00A833AB"/>
    <w:rsid w:val="00A9741D"/>
    <w:rsid w:val="00AD4B17"/>
    <w:rsid w:val="00B412D4"/>
    <w:rsid w:val="00BA5079"/>
    <w:rsid w:val="00BE3C22"/>
    <w:rsid w:val="00BF0682"/>
    <w:rsid w:val="00C0345E"/>
    <w:rsid w:val="00C3483A"/>
    <w:rsid w:val="00C57917"/>
    <w:rsid w:val="00C74E9D"/>
    <w:rsid w:val="00C82FD3"/>
    <w:rsid w:val="00C92819"/>
    <w:rsid w:val="00CC6B7B"/>
    <w:rsid w:val="00CD2089"/>
    <w:rsid w:val="00D22324"/>
    <w:rsid w:val="00D73A67"/>
    <w:rsid w:val="00D970A9"/>
    <w:rsid w:val="00DD5CF6"/>
    <w:rsid w:val="00DF3845"/>
    <w:rsid w:val="00E41911"/>
    <w:rsid w:val="00E92EEF"/>
    <w:rsid w:val="00EF2368"/>
    <w:rsid w:val="00F24442"/>
    <w:rsid w:val="00F50AE3"/>
    <w:rsid w:val="00F656BA"/>
    <w:rsid w:val="00F67CF1"/>
    <w:rsid w:val="00F840F0"/>
    <w:rsid w:val="00FB0D0D"/>
    <w:rsid w:val="00FB43B4"/>
    <w:rsid w:val="00FB4A5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459917-B26B-482C-A9B8-D55649442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13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13B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FFC99-6408-4E6A-AC52-06D4F2BF2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F6070616.dotm</Template>
  <TotalTime>0</TotalTime>
  <Pages>3</Pages>
  <Words>277</Words>
  <Characters>1388</Characters>
  <Application>Microsoft Office Word</Application>
  <DocSecurity>0</DocSecurity>
  <Lines>58</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3296 Text of Previous Version (Feb. 1, 2017) - South Carolina Legislature Online</dc:title>
  <dc:creator>Gwen Thurmond</dc:creator>
  <cp:lastModifiedBy>Miriam Cook</cp:lastModifiedBy>
  <cp:revision>2</cp:revision>
  <cp:lastPrinted>2016-11-21T20:55:00Z</cp:lastPrinted>
  <dcterms:created xsi:type="dcterms:W3CDTF">2017-02-01T23:19:00Z</dcterms:created>
  <dcterms:modified xsi:type="dcterms:W3CDTF">2017-02-01T23:19:00Z</dcterms:modified>
</cp:coreProperties>
</file>