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50F" w:rsidRDefault="00B0550F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9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E3DFF">
        <w:t>TO PROVIDE THAT THE OPENING DATE FOR STUDENTS TO ATTEND PUBLIC SCHOOLS DURING THE 201</w:t>
      </w:r>
      <w:r>
        <w:t>7</w:t>
      </w:r>
      <w:r w:rsidR="00B01D5D">
        <w:noBreakHyphen/>
      </w:r>
      <w:r w:rsidRPr="008E3DFF">
        <w:t>201</w:t>
      </w:r>
      <w:r>
        <w:t>8</w:t>
      </w:r>
      <w:r w:rsidRPr="008E3DFF">
        <w:t xml:space="preserve"> SCHOOL YEAR MAY BE AS EARLY AS </w:t>
      </w:r>
      <w:r>
        <w:t>THUR</w:t>
      </w:r>
      <w:r w:rsidRPr="008E3DFF">
        <w:t xml:space="preserve">SDAY, AUGUST </w:t>
      </w:r>
      <w:r>
        <w:t>SEVENTEENTH</w:t>
      </w:r>
      <w:r w:rsidRPr="008E3DFF">
        <w:t xml:space="preserve">, </w:t>
      </w:r>
      <w:r w:rsidR="0001348B">
        <w:t>IN</w:t>
      </w:r>
      <w:r w:rsidRPr="008E3DFF">
        <w:t xml:space="preserve"> THE </w:t>
      </w:r>
      <w:r w:rsidR="0001348B">
        <w:t>DISCRETION</w:t>
      </w:r>
      <w:r w:rsidRPr="008E3DFF">
        <w:t xml:space="preserve"> OF THE SCHOOL DISTRICT BOARD OF TRUSTEES.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Monday, August 21, 2017, South Carolina will be in the path of the largest total solar eclipse experienced in North America since February 1978, providing a rare learning opportunity for people in the Palmetto State; and</w:t>
      </w: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capitalize on the potential educational value of this eclipse, South Carolina public school districts should be given the flexibility to move their opening dates to before the eclipse. Now, therefore,</w:t>
      </w:r>
    </w:p>
    <w:p w:rsidR="00926C6B" w:rsidRDefault="00926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9B5" w:rsidRDefault="00A83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39B5" w:rsidRDefault="00A83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A839B5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26C6B" w:rsidRPr="008E3DFF">
        <w:t>Notwithstanding the provisions of Section 59</w:t>
      </w:r>
      <w:r w:rsidR="00B01D5D">
        <w:noBreakHyphen/>
      </w:r>
      <w:r w:rsidR="00926C6B" w:rsidRPr="008E3DFF">
        <w:t>1</w:t>
      </w:r>
      <w:r w:rsidR="00B01D5D">
        <w:noBreakHyphen/>
      </w:r>
      <w:r w:rsidR="00926C6B" w:rsidRPr="008E3DFF">
        <w:t>425(A) regarding the opening date for st</w:t>
      </w:r>
      <w:r w:rsidR="00926C6B">
        <w:t>udents to attend public schools</w:t>
      </w:r>
      <w:r w:rsidR="00926C6B" w:rsidRPr="008E3DFF">
        <w:t xml:space="preserve">, a local school board may choose </w:t>
      </w:r>
      <w:r w:rsidR="00926C6B">
        <w:t>Thursday</w:t>
      </w:r>
      <w:r w:rsidR="00926C6B" w:rsidRPr="008E3DFF">
        <w:t>, August 1</w:t>
      </w:r>
      <w:r w:rsidR="00926C6B">
        <w:t>7</w:t>
      </w:r>
      <w:r w:rsidR="00926C6B" w:rsidRPr="008E3DFF">
        <w:t>, 201</w:t>
      </w:r>
      <w:r w:rsidR="00926C6B">
        <w:t xml:space="preserve">7, or later, as the </w:t>
      </w:r>
      <w:r w:rsidR="00926C6B" w:rsidRPr="008E3DFF">
        <w:t>opening date for</w:t>
      </w:r>
      <w:r w:rsidR="00926C6B">
        <w:t xml:space="preserve"> students attending schools in the district. These provisions only apply to the 2017</w:t>
      </w:r>
      <w:r w:rsidR="00B01D5D">
        <w:noBreakHyphen/>
      </w:r>
      <w:r w:rsidR="00926C6B">
        <w:t>2018 School Year.</w:t>
      </w: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9B5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341EA" w:rsidRDefault="00B01D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550F" w:rsidRDefault="00B0550F" w:rsidP="00B0550F">
      <w:pPr>
        <w:suppressAutoHyphens/>
      </w:pPr>
    </w:p>
    <w:sectPr w:rsidR="00B0550F" w:rsidSect="00B055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9B5" w:rsidRDefault="00A839B5" w:rsidP="009F0C77">
      <w:r>
        <w:separator/>
      </w:r>
    </w:p>
  </w:endnote>
  <w:endnote w:type="continuationSeparator" w:id="0">
    <w:p w:rsidR="00A839B5" w:rsidRDefault="00A83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B5355F-A135-4EB0-84A0-6620B0A91946}"/>
    <w:embedBold r:id="rId2" w:fontKey="{37859833-8444-4989-BECC-F16B0D780D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DCFF1A-FFA3-4A11-AA27-1224CE7074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659C4D-A468-49BB-BB5B-6097BEF3F3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A" w:rsidRPr="00B0550F" w:rsidRDefault="00B0550F" w:rsidP="00B05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9B5" w:rsidRDefault="00A839B5" w:rsidP="009F0C77">
      <w:r>
        <w:separator/>
      </w:r>
    </w:p>
  </w:footnote>
  <w:footnote w:type="continuationSeparator" w:id="0">
    <w:p w:rsidR="00A839B5" w:rsidRDefault="00A83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092WAB17"/>
    <w:docVar w:name="CoverBillType" w:val="j"/>
    <w:docVar w:name="DocPath" w:val="L:\Council\bills\AGM\19092WAB17.DOCX"/>
    <w:docVar w:name="dvBillNumber" w:val="33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839B5"/>
    <w:rsid w:val="0001348B"/>
    <w:rsid w:val="000263D9"/>
    <w:rsid w:val="00026C9A"/>
    <w:rsid w:val="0008358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0B75"/>
    <w:rsid w:val="005C5AC4"/>
    <w:rsid w:val="0060696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2DB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BCE"/>
    <w:rsid w:val="008F4429"/>
    <w:rsid w:val="00926C6B"/>
    <w:rsid w:val="00932670"/>
    <w:rsid w:val="009352BB"/>
    <w:rsid w:val="00990668"/>
    <w:rsid w:val="009B397B"/>
    <w:rsid w:val="009F0C77"/>
    <w:rsid w:val="009F4DD1"/>
    <w:rsid w:val="00A64E80"/>
    <w:rsid w:val="00A741D9"/>
    <w:rsid w:val="00A839B5"/>
    <w:rsid w:val="00A85589"/>
    <w:rsid w:val="00A9741D"/>
    <w:rsid w:val="00AB0576"/>
    <w:rsid w:val="00AD4B17"/>
    <w:rsid w:val="00B01D5D"/>
    <w:rsid w:val="00B0550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41EA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52C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CE4A6-8197-4FD5-A4FD-EDFF9592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04B61-5E1A-460D-BA19-3A34A31B9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89E26B42.dotm</Template>
  <TotalTime>0</TotalTime>
  <Pages>1</Pages>
  <Words>185</Words>
  <Characters>978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 Text of Previous Version (Feb. 1, 2017) - South Carolina Legislature Online</dc:title>
  <dc:subject/>
  <dc:creator>angiemorgan</dc:creator>
  <cp:keywords/>
  <dc:description/>
  <cp:lastModifiedBy>S Volk</cp:lastModifiedBy>
  <cp:revision>2</cp:revision>
  <cp:lastPrinted>2017-01-31T16:59:00Z</cp:lastPrinted>
  <dcterms:created xsi:type="dcterms:W3CDTF">2017-02-01T18:57:00Z</dcterms:created>
  <dcterms:modified xsi:type="dcterms:W3CDTF">2017-02-01T18:57:00Z</dcterms:modified>
</cp:coreProperties>
</file>