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858" w:rsidRDefault="00A40858"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896" w:rsidRDefault="00813896" w:rsidP="0081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22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18" w:rsidRPr="00C634F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1C38FF">
        <w:noBreakHyphen/>
      </w:r>
      <w:r>
        <w:t>29</w:t>
      </w:r>
      <w:r w:rsidR="001C38FF">
        <w:noBreakHyphen/>
      </w:r>
      <w:r>
        <w:t xml:space="preserve">760, CODE OF LAWS OF SOUTH CAROLINA, 1976, RELATING TO THE PROCEDURE FOR THE ENACTMENT OF ZONING REGULATIONS OR MAPS, SO AS TO PROVIDE THAT </w:t>
      </w:r>
      <w:r w:rsidRPr="003109B4">
        <w:t>ONLY A LANDOWNER, HIS OR HER APPOINTED REPRESENTATIVE, OR THE GOVERNING BODY OF THE POLITICAL SUBDIVISION WH</w:t>
      </w:r>
      <w:r>
        <w:t>ICH IS RES</w:t>
      </w:r>
      <w:r w:rsidRPr="003109B4">
        <w:t>PONSIBLE FOR THE ZONING REGULATIONS OR MAP</w:t>
      </w:r>
      <w:r>
        <w:t>S</w:t>
      </w:r>
      <w:r w:rsidRPr="003109B4">
        <w:t xml:space="preserve"> PERTAINING TO THE P</w:t>
      </w:r>
      <w:r>
        <w:t xml:space="preserve">ROPERTY </w:t>
      </w:r>
      <w:r w:rsidRPr="00C634FA">
        <w:t xml:space="preserve">MAY APPLY TO AMEND </w:t>
      </w:r>
      <w:r>
        <w:t xml:space="preserve">OR CHANGE </w:t>
      </w:r>
      <w:r w:rsidRPr="00C634FA">
        <w:t>ANY ZONING REGULATION OR MAP</w:t>
      </w:r>
      <w:r>
        <w:t xml:space="preserve"> RELATING TO THAT PROPERTY</w:t>
      </w:r>
      <w:r w:rsidRPr="00C634F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18" w:rsidRDefault="00E3222D"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5F18">
        <w:t>Section 6</w:t>
      </w:r>
      <w:r w:rsidR="001C38FF">
        <w:noBreakHyphen/>
      </w:r>
      <w:r w:rsidR="00B65F18">
        <w:t>29</w:t>
      </w:r>
      <w:r w:rsidR="001C38FF">
        <w:noBreakHyphen/>
      </w:r>
      <w:r w:rsidR="00B65F18">
        <w:t>760 of the 1976 Code is amended to read:</w:t>
      </w:r>
    </w:p>
    <w:p w:rsidR="00B65F18"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1C38FF">
        <w:noBreakHyphen/>
      </w:r>
      <w:r>
        <w:t>29</w:t>
      </w:r>
      <w:r w:rsidR="001C38FF">
        <w:noBreakHyphen/>
      </w:r>
      <w:r>
        <w:t>760.</w:t>
      </w:r>
      <w:r w:rsidRPr="00A05A1A">
        <w:tab/>
        <w:t>(A)</w:t>
      </w:r>
      <w:r>
        <w:tab/>
      </w:r>
      <w:r w:rsidRPr="00A05A1A">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001C38FF" w:rsidRPr="001C38FF">
        <w:t>’</w:t>
      </w:r>
      <w:r w:rsidRPr="00A05A1A">
        <w:t xml:space="preserve">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recommended by the local planning </w:t>
      </w:r>
      <w:r w:rsidRPr="00A05A1A">
        <w:lastRenderedPageBreak/>
        <w:t xml:space="preserve">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 </w:t>
      </w: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A1A">
        <w:tab/>
        <w:t>(B)</w:t>
      </w:r>
      <w:r>
        <w:tab/>
      </w:r>
      <w:r>
        <w:rPr>
          <w:u w:val="single"/>
        </w:rPr>
        <w:t>Only a landowner, his or her appointed representative, or the governing body of the political subdivision which is responsible for the zoning regulations or maps pertaining to the landowner</w:t>
      </w:r>
      <w:r w:rsidR="001C38FF" w:rsidRPr="001C38FF">
        <w:rPr>
          <w:u w:val="single"/>
        </w:rPr>
        <w:t>’</w:t>
      </w:r>
      <w:r>
        <w:rPr>
          <w:u w:val="single"/>
        </w:rPr>
        <w:t>s property, or the planning commission if authorized to do so by the governing body,</w:t>
      </w:r>
      <w:r w:rsidRPr="006D4706">
        <w:rPr>
          <w:u w:val="single"/>
        </w:rPr>
        <w:t xml:space="preserve"> </w:t>
      </w:r>
      <w:r w:rsidRPr="00C634FA">
        <w:rPr>
          <w:u w:val="single"/>
        </w:rPr>
        <w:t xml:space="preserve">may apply to amend </w:t>
      </w:r>
      <w:r>
        <w:rPr>
          <w:u w:val="single"/>
        </w:rPr>
        <w:t xml:space="preserve">or change </w:t>
      </w:r>
      <w:r w:rsidRPr="00C634FA">
        <w:rPr>
          <w:u w:val="single"/>
        </w:rPr>
        <w:t xml:space="preserve">any </w:t>
      </w:r>
      <w:r>
        <w:rPr>
          <w:u w:val="single"/>
        </w:rPr>
        <w:t>zo</w:t>
      </w:r>
      <w:r w:rsidRPr="00C634FA">
        <w:rPr>
          <w:u w:val="single"/>
        </w:rPr>
        <w:t>ning regulation or map</w:t>
      </w:r>
      <w:r>
        <w:rPr>
          <w:u w:val="single"/>
        </w:rPr>
        <w:t xml:space="preserve"> relating to that property</w:t>
      </w:r>
      <w:r w:rsidRPr="00C634FA">
        <w:rPr>
          <w:u w:val="single"/>
        </w:rPr>
        <w:t>.</w:t>
      </w:r>
      <w:r>
        <w:t xml:space="preserve">  If a lando</w:t>
      </w:r>
      <w:r w:rsidRPr="00A05A1A">
        <w:t>wner whose land is the subject of a proposed amendment will be allowed to present oral or written comments to the planning commission, at least ten days</w:t>
      </w:r>
      <w:r w:rsidR="001C38FF" w:rsidRPr="001C38FF">
        <w:t>’</w:t>
      </w:r>
      <w:r w:rsidRPr="00A05A1A">
        <w:t xml:space="preserve"> notice and an opportunity to comment in the same manner must be given to other interested members of the public, including owners of adjoining property. </w:t>
      </w: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5A1A">
        <w:t>An owner of adjoining land or his representative has standing to bring an action contesting the ordinance or amendment</w:t>
      </w:r>
      <w:r>
        <w:t xml:space="preserve"> </w:t>
      </w:r>
      <w:r>
        <w:rPr>
          <w:u w:val="single"/>
        </w:rPr>
        <w:t>but may not propose a change in the zoning regulations or maps relating to the adjoining property after the zoning regulations or maps relating to the adjoining property have taken effect upon the final resolution of the adjoining landowner</w:t>
      </w:r>
      <w:r w:rsidR="001C38FF" w:rsidRPr="001C38FF">
        <w:rPr>
          <w:u w:val="single"/>
        </w:rPr>
        <w:t>’</w:t>
      </w:r>
      <w:r>
        <w:rPr>
          <w:u w:val="single"/>
        </w:rPr>
        <w:t>s action to contest</w:t>
      </w:r>
      <w:r w:rsidRPr="004F44FD">
        <w:t>;</w:t>
      </w:r>
      <w:r>
        <w:rPr>
          <w:u w:val="single"/>
        </w:rPr>
        <w:t xml:space="preserve"> </w:t>
      </w:r>
      <w:r w:rsidRPr="00A05A1A">
        <w:t xml:space="preserve">however, this subsection does not create any new substantive right in any party. </w:t>
      </w:r>
    </w:p>
    <w:p w:rsidR="00B65F18" w:rsidRPr="00A05A1A" w:rsidRDefault="00B65F18" w:rsidP="00B6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05A1A">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t>”</w:t>
      </w:r>
      <w:r w:rsidRPr="00A05A1A">
        <w:t xml:space="preserve"> </w:t>
      </w:r>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22D" w:rsidRDefault="00E3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F18">
        <w:t>2</w:t>
      </w:r>
      <w:r>
        <w:t>.</w:t>
      </w:r>
      <w:r>
        <w:tab/>
        <w:t>This act takes effect upon approval by the Governor.</w:t>
      </w:r>
    </w:p>
    <w:p w:rsidR="000F066C" w:rsidRDefault="001C38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858" w:rsidRDefault="00A40858" w:rsidP="00A40858">
      <w:pPr>
        <w:suppressAutoHyphens/>
      </w:pPr>
    </w:p>
    <w:sectPr w:rsidR="00A40858" w:rsidSect="00A408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22D" w:rsidRDefault="00E3222D" w:rsidP="009F0C77">
      <w:r>
        <w:separator/>
      </w:r>
    </w:p>
  </w:endnote>
  <w:endnote w:type="continuationSeparator" w:id="0">
    <w:p w:rsidR="00E3222D" w:rsidRDefault="00E322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DD7DD7-FAEC-40AB-BD19-1C1A75D5199A}"/>
    <w:embedBold r:id="rId2" w:fontKey="{2476D3A1-0252-4F64-A365-9C706B9E1850}"/>
  </w:font>
  <w:font w:name="Calibri">
    <w:panose1 w:val="020F0502020204030204"/>
    <w:charset w:val="00"/>
    <w:family w:val="swiss"/>
    <w:pitch w:val="variable"/>
    <w:sig w:usb0="E00002FF" w:usb1="4000ACFF" w:usb2="00000001" w:usb3="00000000" w:csb0="0000019F" w:csb1="00000000"/>
    <w:embedRegular r:id="rId3" w:fontKey="{A87A750A-A512-48DD-88BD-0E3BFB776708}"/>
  </w:font>
  <w:font w:name="Segoe UI">
    <w:panose1 w:val="020B0502040204020203"/>
    <w:charset w:val="00"/>
    <w:family w:val="swiss"/>
    <w:pitch w:val="variable"/>
    <w:sig w:usb0="E10022FF" w:usb1="C000E47F" w:usb2="00000029" w:usb3="00000000" w:csb0="000001DF" w:csb1="00000000"/>
    <w:embedRegular r:id="rId4" w:fontKey="{AA6998FE-37F6-4A87-898C-6AC5AF5E2375}"/>
  </w:font>
  <w:font w:name="Cambria">
    <w:panose1 w:val="02040503050406030204"/>
    <w:charset w:val="00"/>
    <w:family w:val="roman"/>
    <w:pitch w:val="variable"/>
    <w:sig w:usb0="E00002FF" w:usb1="400004FF" w:usb2="00000000" w:usb3="00000000" w:csb0="0000019F" w:csb1="00000000"/>
    <w:embedRegular r:id="rId5" w:fontKey="{6C06D3FE-79D2-498F-A301-48C5623663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66C" w:rsidRPr="00A40858" w:rsidRDefault="00A40858" w:rsidP="00A40858">
    <w:pPr>
      <w:pStyle w:val="Footer"/>
      <w:tabs>
        <w:tab w:val="clear" w:pos="4680"/>
        <w:tab w:val="clear" w:pos="9360"/>
        <w:tab w:val="center" w:pos="2995"/>
      </w:tabs>
      <w:spacing w:before="120"/>
    </w:pPr>
    <w:r>
      <w:t>[3405]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22D" w:rsidRDefault="00E3222D" w:rsidP="009F0C77">
      <w:r>
        <w:separator/>
      </w:r>
    </w:p>
  </w:footnote>
  <w:footnote w:type="continuationSeparator" w:id="0">
    <w:p w:rsidR="00E3222D" w:rsidRDefault="00E322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2SD17"/>
    <w:docVar w:name="CoverBillType" w:val="b"/>
    <w:docVar w:name="docpath" w:val="L:\Council\bills\NL\13622SD17.DOCX"/>
    <w:docVar w:name="dvBillNumber" w:val="3405"/>
    <w:docVar w:name="dvBillNumberPrefix" w:val="H. "/>
    <w:docVar w:name="dvOriginalBody" w:val="House"/>
    <w:docVar w:name="dvSteno" w:val="NL"/>
    <w:docVar w:name="NameofBody" w:val="h"/>
    <w:docVar w:name="vgroup2" w:val="Council"/>
  </w:docVars>
  <w:rsids>
    <w:rsidRoot w:val="00E3222D"/>
    <w:rsid w:val="00011869"/>
    <w:rsid w:val="00015CD6"/>
    <w:rsid w:val="000E1785"/>
    <w:rsid w:val="000F066C"/>
    <w:rsid w:val="000F40FA"/>
    <w:rsid w:val="0010776B"/>
    <w:rsid w:val="00133E66"/>
    <w:rsid w:val="001435A3"/>
    <w:rsid w:val="00146ED3"/>
    <w:rsid w:val="00151044"/>
    <w:rsid w:val="001C38FF"/>
    <w:rsid w:val="001D08F2"/>
    <w:rsid w:val="001D525B"/>
    <w:rsid w:val="001D7F4F"/>
    <w:rsid w:val="00205238"/>
    <w:rsid w:val="002321B6"/>
    <w:rsid w:val="00250967"/>
    <w:rsid w:val="002543C8"/>
    <w:rsid w:val="0025541D"/>
    <w:rsid w:val="00284AAE"/>
    <w:rsid w:val="002C68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3896"/>
    <w:rsid w:val="008362E8"/>
    <w:rsid w:val="008A1768"/>
    <w:rsid w:val="008F0F33"/>
    <w:rsid w:val="008F4429"/>
    <w:rsid w:val="0094021A"/>
    <w:rsid w:val="009B44AF"/>
    <w:rsid w:val="009C6A0B"/>
    <w:rsid w:val="009F0C77"/>
    <w:rsid w:val="009F4DD1"/>
    <w:rsid w:val="00A10C91"/>
    <w:rsid w:val="00A40858"/>
    <w:rsid w:val="00A41684"/>
    <w:rsid w:val="00A64E80"/>
    <w:rsid w:val="00A72BCD"/>
    <w:rsid w:val="00A741D9"/>
    <w:rsid w:val="00A833AB"/>
    <w:rsid w:val="00A9741D"/>
    <w:rsid w:val="00AD4B17"/>
    <w:rsid w:val="00B412D4"/>
    <w:rsid w:val="00B65F18"/>
    <w:rsid w:val="00BE3C22"/>
    <w:rsid w:val="00C0345E"/>
    <w:rsid w:val="00C3483A"/>
    <w:rsid w:val="00C74E9D"/>
    <w:rsid w:val="00C82FD3"/>
    <w:rsid w:val="00C92819"/>
    <w:rsid w:val="00CC6B7B"/>
    <w:rsid w:val="00CD2089"/>
    <w:rsid w:val="00D73A67"/>
    <w:rsid w:val="00D970A9"/>
    <w:rsid w:val="00DF3845"/>
    <w:rsid w:val="00E3222D"/>
    <w:rsid w:val="00E41911"/>
    <w:rsid w:val="00E92EEF"/>
    <w:rsid w:val="00EE6743"/>
    <w:rsid w:val="00EF2368"/>
    <w:rsid w:val="00F24442"/>
    <w:rsid w:val="00F50AE3"/>
    <w:rsid w:val="00F656BA"/>
    <w:rsid w:val="00F67CF1"/>
    <w:rsid w:val="00F7103B"/>
    <w:rsid w:val="00F840F0"/>
    <w:rsid w:val="00FB0D0D"/>
    <w:rsid w:val="00FB43B4"/>
    <w:rsid w:val="00FE62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F3EEE-620F-43D7-B58E-5739FD5D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7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7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EBE98-5A63-4E34-B50F-783A22CB7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635</Words>
  <Characters>3228</Characters>
  <Application>Microsoft Office Word</Application>
  <DocSecurity>0</DocSecurity>
  <Lines>83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3405 Text of Previous Version (Jan. 11, 2017) - South Carolina Legislature Online</dc:title>
  <dc:creator>nancylee</dc:creator>
  <cp:lastModifiedBy>S Volk</cp:lastModifiedBy>
  <cp:revision>2</cp:revision>
  <cp:lastPrinted>2017-01-04T18:45:00Z</cp:lastPrinted>
  <dcterms:created xsi:type="dcterms:W3CDTF">2017-01-11T19:42:00Z</dcterms:created>
  <dcterms:modified xsi:type="dcterms:W3CDTF">2017-01-11T19:42:00Z</dcterms:modified>
</cp:coreProperties>
</file>