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4B0B" w:rsidRDefault="005D4B0B" w:rsidP="00102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5D4B0B" w:rsidRDefault="005D4B0B" w:rsidP="00102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January 25, 2017</w:t>
      </w:r>
    </w:p>
    <w:p w:rsidR="005D4B0B" w:rsidRDefault="005D4B0B" w:rsidP="00102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4B0B" w:rsidRPr="005D4B0B" w:rsidRDefault="005D4B0B" w:rsidP="005D4B0B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3441</w:t>
      </w:r>
    </w:p>
    <w:p w:rsidR="005D4B0B" w:rsidRDefault="005D4B0B" w:rsidP="00102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4B0B" w:rsidRDefault="005D4B0B" w:rsidP="005D4B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395883">
        <w:t>Rep. Gagnon</w:t>
      </w:r>
    </w:p>
    <w:p w:rsidR="005D4B0B" w:rsidRDefault="005D4B0B" w:rsidP="00102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4B0B" w:rsidRDefault="005D4B0B" w:rsidP="00441029">
      <w:pPr>
        <w:tabs>
          <w:tab w:val="right" w:pos="5933"/>
        </w:tabs>
        <w:suppressAutoHyphens/>
      </w:pPr>
      <w:r>
        <w:t>S. Printed 1/25/17--H.</w:t>
      </w:r>
      <w:r w:rsidR="00441029">
        <w:tab/>
        <w:t>[SEC 1/26/17 10:58 AM]</w:t>
      </w:r>
    </w:p>
    <w:p w:rsidR="005D4B0B" w:rsidRDefault="005D4B0B" w:rsidP="00102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12, 2017.</w:t>
      </w:r>
    </w:p>
    <w:p w:rsidR="005D4B0B" w:rsidRPr="005D4B0B" w:rsidRDefault="005D4B0B" w:rsidP="005D4B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5D4B0B" w:rsidRDefault="005D4B0B" w:rsidP="00102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4B0B" w:rsidRPr="005D4B0B" w:rsidRDefault="005D4B0B" w:rsidP="005D4B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 xml:space="preserve">THE COMMITTEE ON </w:t>
      </w:r>
      <w:r w:rsidR="00FE0DB2">
        <w:rPr>
          <w:b/>
        </w:rPr>
        <w:t>LABOR, COMMERCE AND INDUSTRY</w:t>
      </w:r>
    </w:p>
    <w:p w:rsidR="005D4B0B" w:rsidRDefault="005D4B0B" w:rsidP="00102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Bill (H. 3441) to amend the Code of Laws of South Carolina, 1976, by adding Section 42</w:t>
      </w:r>
      <w:r>
        <w:noBreakHyphen/>
        <w:t>9</w:t>
      </w:r>
      <w:r>
        <w:noBreakHyphen/>
        <w:t>450 so as to provide the payments of workers’ compensation by employers’ representatives must, etc., respectfully</w:t>
      </w:r>
    </w:p>
    <w:p w:rsidR="005D4B0B" w:rsidRPr="005D4B0B" w:rsidRDefault="005D4B0B" w:rsidP="005D4B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5D4B0B" w:rsidRDefault="005D4B0B" w:rsidP="00102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 with amendment:</w:t>
      </w:r>
    </w:p>
    <w:p w:rsidR="005D4B0B" w:rsidRDefault="005D4B0B" w:rsidP="00102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4B0B" w:rsidRPr="00804CC2" w:rsidRDefault="005D4B0B" w:rsidP="005D4B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804CC2">
        <w:t>Amend the bill, as and if amended, by deleting all after the enacting words and inserting:</w:t>
      </w:r>
    </w:p>
    <w:p w:rsidR="005D4B0B" w:rsidRPr="00804CC2" w:rsidRDefault="005D4B0B" w:rsidP="005D4B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804CC2">
        <w:t>/ SECTION</w:t>
      </w:r>
      <w:r w:rsidRPr="00804CC2">
        <w:tab/>
        <w:t>1.</w:t>
      </w:r>
      <w:r w:rsidRPr="00804CC2">
        <w:tab/>
        <w:t>Chapter 9, Title 42 of the 1976 Code is amended by adding:</w:t>
      </w:r>
    </w:p>
    <w:p w:rsidR="005D4B0B" w:rsidRPr="00804CC2" w:rsidRDefault="005D4B0B" w:rsidP="005D4B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04CC2">
        <w:tab/>
        <w:t>“Section 42</w:t>
      </w:r>
      <w:r w:rsidRPr="00804CC2">
        <w:noBreakHyphen/>
        <w:t>9</w:t>
      </w:r>
      <w:r w:rsidRPr="00804CC2">
        <w:noBreakHyphen/>
        <w:t>450. An employer’s representative shall make payment of compensation by means of check or electronic payment system</w:t>
      </w:r>
      <w:bookmarkStart w:id="0" w:name="temp"/>
      <w:bookmarkEnd w:id="0"/>
      <w:r w:rsidRPr="00804CC2">
        <w:t xml:space="preserve"> including, but not limited to, an electronic funds transfer, a direct deposit, debit card, or similar payment system if such payments are made in accordance with the policies, procedures, or regulations as provided by the Commission.”</w:t>
      </w:r>
    </w:p>
    <w:p w:rsidR="005D4B0B" w:rsidRPr="00804CC2" w:rsidRDefault="005D4B0B" w:rsidP="005D4B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804CC2">
        <w:t>SECTION</w:t>
      </w:r>
      <w:r w:rsidRPr="00804CC2">
        <w:tab/>
        <w:t>2.</w:t>
      </w:r>
      <w:r w:rsidRPr="00804CC2">
        <w:tab/>
        <w:t>This act takes effect upon approval by the Governor. /</w:t>
      </w:r>
    </w:p>
    <w:p w:rsidR="005D4B0B" w:rsidRPr="00804CC2" w:rsidRDefault="005D4B0B" w:rsidP="005D4B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804CC2">
        <w:t>Renumber sections to conform.</w:t>
      </w:r>
    </w:p>
    <w:p w:rsidR="005D4B0B" w:rsidRDefault="005D4B0B" w:rsidP="005D4B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804CC2">
        <w:t>Amend title to conform.</w:t>
      </w:r>
    </w:p>
    <w:p w:rsidR="005D4B0B" w:rsidRDefault="005D4B0B" w:rsidP="005D4B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4B0B" w:rsidRDefault="00FE0DB2" w:rsidP="005D4B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WILLIAM E. SANDIFER III</w:t>
      </w:r>
      <w:r w:rsidR="005D4B0B">
        <w:t xml:space="preserve"> for Committee.</w:t>
      </w:r>
    </w:p>
    <w:p w:rsidR="005D4B0B" w:rsidRPr="005D4B0B" w:rsidRDefault="005D4B0B" w:rsidP="005D4B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5D4B0B" w:rsidRDefault="005D4B0B" w:rsidP="005D4B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5D4B0B" w:rsidSect="005D4B0B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7B5CBC" w:rsidRDefault="007B5CBC" w:rsidP="00102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23DB" w:rsidRDefault="001023DB" w:rsidP="00102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23DB" w:rsidRDefault="001023DB" w:rsidP="00102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23DB" w:rsidRDefault="001023DB" w:rsidP="00102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23DB" w:rsidRDefault="001023DB" w:rsidP="00102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23DB" w:rsidRDefault="001023DB" w:rsidP="00102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23DB" w:rsidRDefault="001023DB" w:rsidP="00102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B5C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Start w:id="2" w:name="_GoBack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3" w:name="whattype"/>
      <w:bookmarkEnd w:id="3"/>
      <w:r w:rsidR="004B3B1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4FC2" w:rsidRPr="00965EED" w:rsidRDefault="00204FC2" w:rsidP="00204F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top"/>
      <w:bookmarkEnd w:id="4"/>
      <w:r w:rsidRPr="00965EED">
        <w:t>TO AMEND THE CODE OF LAWS OF SOUTH CAROLINA, 1976, BY ADDING SECTION 42</w:t>
      </w:r>
      <w:r w:rsidR="00E17860">
        <w:noBreakHyphen/>
      </w:r>
      <w:r w:rsidRPr="00965EED">
        <w:t>9</w:t>
      </w:r>
      <w:r w:rsidR="00E17860">
        <w:noBreakHyphen/>
      </w:r>
      <w:r w:rsidRPr="00965EED">
        <w:t>450 SO AS TO PROVIDE THE PAYMENTS OF WORKERS</w:t>
      </w:r>
      <w:r w:rsidR="00E17860" w:rsidRPr="00E17860">
        <w:t>’</w:t>
      </w:r>
      <w:r w:rsidRPr="00965EED">
        <w:t xml:space="preserve"> COMPENSATION BY EMPLOYERS</w:t>
      </w:r>
      <w:r w:rsidR="00E17860" w:rsidRPr="00E17860">
        <w:t>’</w:t>
      </w:r>
      <w:r w:rsidRPr="00965EED">
        <w:t xml:space="preserve"> REPRESENTATIVES MUST BE MADE BY CHECK OR DIRECT DEPOSIT.</w:t>
      </w:r>
      <w:bookmarkEnd w:id="2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5" w:name="titleend"/>
      <w:bookmarkEnd w:id="5"/>
    </w:p>
    <w:p w:rsidR="004B3B1E" w:rsidRDefault="004B3B1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B3B1E" w:rsidRDefault="004B3B1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4FC2" w:rsidRPr="00965EED" w:rsidRDefault="004B3B1E" w:rsidP="00204F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204FC2" w:rsidRPr="00965EED">
        <w:t>Chapter 9, Title 42 of the 1976 Code is amended by adding:</w:t>
      </w:r>
    </w:p>
    <w:p w:rsidR="00204FC2" w:rsidRPr="00965EED" w:rsidRDefault="00204FC2" w:rsidP="00204F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3B1E" w:rsidRDefault="00204FC2" w:rsidP="00204F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965EED">
        <w:t>“Section 42</w:t>
      </w:r>
      <w:r w:rsidR="00E17860">
        <w:noBreakHyphen/>
      </w:r>
      <w:r w:rsidRPr="00965EED">
        <w:t>9</w:t>
      </w:r>
      <w:r w:rsidR="00E17860">
        <w:noBreakHyphen/>
      </w:r>
      <w:r w:rsidRPr="00965EED">
        <w:t>450. An employer</w:t>
      </w:r>
      <w:r w:rsidR="00E17860" w:rsidRPr="00E17860">
        <w:t>’</w:t>
      </w:r>
      <w:r w:rsidRPr="00965EED">
        <w:t>s representative shall make payment of compensation by means of check or direct deposit.”</w:t>
      </w:r>
    </w:p>
    <w:p w:rsidR="004B3B1E" w:rsidRDefault="004B3B1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3B1E" w:rsidRDefault="004B3B1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04FC2">
        <w:t>2</w:t>
      </w:r>
      <w:r>
        <w:t>.</w:t>
      </w:r>
      <w:r>
        <w:tab/>
        <w:t>This act takes effect upon approval by the Governor.</w:t>
      </w:r>
    </w:p>
    <w:p w:rsidR="00A62CA0" w:rsidRDefault="00E1786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94487" w:rsidRDefault="00C94487" w:rsidP="00C94487">
      <w:pPr>
        <w:suppressAutoHyphens/>
      </w:pPr>
    </w:p>
    <w:sectPr w:rsidR="00C94487" w:rsidSect="005D4B0B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3B1E" w:rsidRDefault="004B3B1E" w:rsidP="009F0C77">
      <w:r>
        <w:separator/>
      </w:r>
    </w:p>
  </w:endnote>
  <w:endnote w:type="continuationSeparator" w:id="0">
    <w:p w:rsidR="004B3B1E" w:rsidRDefault="004B3B1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9A17D09-1233-45C3-A0B0-AEEE9412AF25}"/>
    <w:embedBold r:id="rId2" w:fontKey="{0F0C2761-429E-480A-BB8F-7F6E171420B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4483FF5-38E6-4C88-A6D5-BB29EF885F8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BA64387-2BFC-46AF-9119-F25D1C4C617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2CA0" w:rsidRPr="007B5CBC" w:rsidRDefault="007B5CBC" w:rsidP="007B5CB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[3441</w:t>
    </w:r>
    <w:r w:rsidR="005D4B0B">
      <w:t>-</w:t>
    </w:r>
    <w:r w:rsidR="005D4B0B">
      <w:fldChar w:fldCharType="begin"/>
    </w:r>
    <w:r w:rsidR="005D4B0B">
      <w:instrText xml:space="preserve"> PAGE  \* MERGEFORMAT </w:instrText>
    </w:r>
    <w:r w:rsidR="005D4B0B">
      <w:fldChar w:fldCharType="separate"/>
    </w:r>
    <w:r w:rsidR="00441029">
      <w:rPr>
        <w:noProof/>
      </w:rPr>
      <w:t>1</w:t>
    </w:r>
    <w:r w:rsidR="005D4B0B">
      <w:fldChar w:fldCharType="end"/>
    </w:r>
    <w:r w:rsidR="005D4B0B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4B0B" w:rsidRPr="007B5CBC" w:rsidRDefault="005D4B0B" w:rsidP="007B5CB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[3441]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9448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3B1E" w:rsidRDefault="004B3B1E" w:rsidP="009F0C77">
      <w:r>
        <w:separator/>
      </w:r>
    </w:p>
  </w:footnote>
  <w:footnote w:type="continuationSeparator" w:id="0">
    <w:p w:rsidR="004B3B1E" w:rsidRDefault="004B3B1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4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055WAB17"/>
    <w:docVar w:name="CoverBillType" w:val="b"/>
    <w:docVar w:name="DocPath" w:val="L:\Council\bills\AGM\19055WAB17.DOCX"/>
    <w:docVar w:name="dvBillNumber" w:val="3441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4B3B1E"/>
    <w:rsid w:val="00011869"/>
    <w:rsid w:val="00015CD6"/>
    <w:rsid w:val="000E0100"/>
    <w:rsid w:val="000E1785"/>
    <w:rsid w:val="000F40FA"/>
    <w:rsid w:val="001023DB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4FC2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41029"/>
    <w:rsid w:val="00461441"/>
    <w:rsid w:val="004809EE"/>
    <w:rsid w:val="004B3B1E"/>
    <w:rsid w:val="004E7D54"/>
    <w:rsid w:val="00524D87"/>
    <w:rsid w:val="005273C6"/>
    <w:rsid w:val="00530A69"/>
    <w:rsid w:val="00545593"/>
    <w:rsid w:val="00556EBF"/>
    <w:rsid w:val="00577C6C"/>
    <w:rsid w:val="005A62FE"/>
    <w:rsid w:val="005C2FE2"/>
    <w:rsid w:val="005D4B0B"/>
    <w:rsid w:val="005E2BC9"/>
    <w:rsid w:val="00605102"/>
    <w:rsid w:val="006215AA"/>
    <w:rsid w:val="006913C9"/>
    <w:rsid w:val="0069470D"/>
    <w:rsid w:val="006D58AA"/>
    <w:rsid w:val="00734F00"/>
    <w:rsid w:val="007A70AE"/>
    <w:rsid w:val="007B5CBC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2CA0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94487"/>
    <w:rsid w:val="00CC6B7B"/>
    <w:rsid w:val="00CD2089"/>
    <w:rsid w:val="00D73A67"/>
    <w:rsid w:val="00D970A9"/>
    <w:rsid w:val="00DF3845"/>
    <w:rsid w:val="00E17860"/>
    <w:rsid w:val="00E41911"/>
    <w:rsid w:val="00E44B57"/>
    <w:rsid w:val="00E76FAA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0DB2"/>
    <w:rsid w:val="00FF2AE4"/>
    <w:rsid w:val="00FF3F85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7471BF4-F3EC-4441-9FEF-062BCE9B5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2C7D4C-1233-421F-90FD-3CBA9E609A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BAD373A6.dotm</Template>
  <TotalTime>0</TotalTime>
  <Pages>2</Pages>
  <Words>293</Words>
  <Characters>1481</Characters>
  <Application>Microsoft Office Word</Application>
  <DocSecurity>0</DocSecurity>
  <Lines>66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3441 Text of Previous Version (Jan. 26, 2017) - South Carolina Legislature Online</dc:title>
  <dc:creator>angiemorgan</dc:creator>
  <cp:lastModifiedBy>Angela Hill</cp:lastModifiedBy>
  <cp:revision>2</cp:revision>
  <cp:lastPrinted>2017-01-11T16:25:00Z</cp:lastPrinted>
  <dcterms:created xsi:type="dcterms:W3CDTF">2017-01-26T15:58:00Z</dcterms:created>
  <dcterms:modified xsi:type="dcterms:W3CDTF">2017-01-26T15:58:00Z</dcterms:modified>
</cp:coreProperties>
</file>