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8B" w:rsidRDefault="00A167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7BA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186"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MEMBERS OF THE JASPER OCEAN TERMINAL JOINT PROJECT OFFICE BOARD OF DIRECTORS NAME THE PROPOSED JASPER </w:t>
      </w:r>
      <w:r w:rsidR="00E13D65">
        <w:t>OCEAN TERMINAL TO BE LOCATED IN</w:t>
      </w:r>
      <w:r>
        <w:t xml:space="preserve"> JASPER COUNTY THE “HENRY PARKS MOSS, JR., MEMORIAL PORT”.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D65" w:rsidRDefault="00680C8B"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Whereas, the Honorable Henry Parks Moss, Jr. was born on May 9, 1939, in Gainesville, Georgia, the son of the late Henry Parks Moss, Sr., and Elizabeth Eberhart Moss, and died on May 29, 2008; and</w:t>
      </w:r>
    </w:p>
    <w:p w:rsidR="00F91B55" w:rsidRDefault="00F91B55"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Whereas, he was faithfully married to Jacqueline O. Moss, and together they were blessed with four children; and </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first elected in May 2007 to fill Mayor Ralph Tuten</w:t>
      </w:r>
      <w:r w:rsidR="00F62976" w:rsidRPr="00F62976">
        <w:rPr>
          <w:color w:val="000000" w:themeColor="text1"/>
          <w:u w:color="000000" w:themeColor="text1"/>
        </w:rPr>
        <w:t>’</w:t>
      </w:r>
      <w:r w:rsidRPr="000A7D44">
        <w:rPr>
          <w:color w:val="000000" w:themeColor="text1"/>
          <w:u w:color="000000" w:themeColor="text1"/>
        </w:rPr>
        <w:t>s unexpired term, Mr. Moss was elected to a full four</w:t>
      </w:r>
      <w:r w:rsidR="00F62976">
        <w:rPr>
          <w:color w:val="000000" w:themeColor="text1"/>
          <w:u w:color="000000" w:themeColor="text1"/>
        </w:rPr>
        <w:noBreakHyphen/>
      </w:r>
      <w:r w:rsidRPr="000A7D44">
        <w:rPr>
          <w:color w:val="000000" w:themeColor="text1"/>
          <w:u w:color="000000" w:themeColor="text1"/>
        </w:rPr>
        <w:t>year term in November 2007; and</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a graduate of Glynn Academy, Brunswick, Georgia, he earned a bachelor</w:t>
      </w:r>
      <w:r w:rsidR="00F62976" w:rsidRPr="00F62976">
        <w:rPr>
          <w:color w:val="000000" w:themeColor="text1"/>
          <w:u w:color="000000" w:themeColor="text1"/>
        </w:rPr>
        <w:t>’</w:t>
      </w:r>
      <w:r w:rsidRPr="000A7D44">
        <w:rPr>
          <w:color w:val="000000" w:themeColor="text1"/>
          <w:u w:color="000000" w:themeColor="text1"/>
        </w:rPr>
        <w:t>s degree in business administration from the University of Georgia. He was the owner/principal of Moss Marine, LLC Consulting Firm of Ridgeland, and South Atlantic Real Estate Development, LLC of Ridgeland; and</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Mr. Moss worked as Beaufort city manager from 1970 to 1973 and was a former assistant city manager for Brunswick, Georgia. From 1990 to 2004, he served as Jasper County administrator, where he initiated the Jasper Ocean Terminal project on the Savannah River in 1990. He also recruited and negotiated entitlements for Coastal Carolina Medical Center in Hardeeville and purchased the Sergeant Jasper State Park from South Carolina; and</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lastRenderedPageBreak/>
        <w:t xml:space="preserve">Whereas, as a part of his committed involvement with the community, Henry Parks Moss was past president of the Beaufort </w:t>
      </w:r>
      <w:r w:rsidR="00E13D65">
        <w:rPr>
          <w:color w:val="000000" w:themeColor="text1"/>
          <w:u w:color="000000" w:themeColor="text1"/>
        </w:rPr>
        <w:t>R</w:t>
      </w:r>
      <w:r w:rsidRPr="000A7D44">
        <w:rPr>
          <w:color w:val="000000" w:themeColor="text1"/>
          <w:u w:color="000000" w:themeColor="text1"/>
        </w:rPr>
        <w:t xml:space="preserve">otary Club and a founder of the Jasper County Rotary Club; and </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it would be fitting and proper to name the Jasper Ocean Terminal in honor of Henry Parks Moss, Jr., as a lasting memorial to his dedicated commitment to improving the lives of the citizens of Jasper County. Now, therefore</w:t>
      </w:r>
      <w:r w:rsidR="00E13D65">
        <w:rPr>
          <w:color w:val="000000" w:themeColor="text1"/>
          <w:u w:color="000000" w:themeColor="text1"/>
        </w:rPr>
        <w:t>,</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Be it </w:t>
      </w:r>
      <w:r>
        <w:rPr>
          <w:color w:val="000000" w:themeColor="text1"/>
          <w:u w:color="000000" w:themeColor="text1"/>
        </w:rPr>
        <w:t>resolved by the House of Representatives, the Senate concurring:</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members of the General Assembly request </w:t>
      </w:r>
      <w:r w:rsidRPr="000A7D44">
        <w:rPr>
          <w:color w:val="000000" w:themeColor="text1"/>
          <w:u w:color="000000" w:themeColor="text1"/>
        </w:rPr>
        <w:t xml:space="preserve">members of the Jasper Ocean Terminal Joint Project Office Board of Directors name the proposed Jasper Ocean Terminal to be located in Jasper County </w:t>
      </w:r>
      <w:r>
        <w:rPr>
          <w:color w:val="000000" w:themeColor="text1"/>
          <w:u w:color="000000" w:themeColor="text1"/>
        </w:rPr>
        <w:t>the</w:t>
      </w:r>
      <w:r w:rsidRPr="000A7D44">
        <w:rPr>
          <w:color w:val="000000" w:themeColor="text1"/>
          <w:u w:color="000000" w:themeColor="text1"/>
        </w:rPr>
        <w:t xml:space="preserve"> </w:t>
      </w:r>
      <w:r>
        <w:rPr>
          <w:color w:val="000000" w:themeColor="text1"/>
          <w:u w:color="000000" w:themeColor="text1"/>
        </w:rPr>
        <w:t>“</w:t>
      </w:r>
      <w:r w:rsidRPr="000A7D44">
        <w:rPr>
          <w:color w:val="000000" w:themeColor="text1"/>
          <w:u w:color="000000" w:themeColor="text1"/>
        </w:rPr>
        <w:t>Henry Parks Moss, Jr.</w:t>
      </w:r>
      <w:r>
        <w:rPr>
          <w:color w:val="000000" w:themeColor="text1"/>
          <w:u w:color="000000" w:themeColor="text1"/>
        </w:rPr>
        <w:t>, Memorial Port”.</w:t>
      </w:r>
    </w:p>
    <w:p w:rsidR="00257BA1" w:rsidRDefault="00257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A1" w:rsidRDefault="00257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56186">
        <w:t>forwarded to each member of the Jasper Ocean Terminal Joint Project Office Board of Directors.</w:t>
      </w:r>
    </w:p>
    <w:p w:rsidR="00A93BA5" w:rsidRDefault="00F62976" w:rsidP="009E1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78B" w:rsidRDefault="00A1678B" w:rsidP="00A1678B">
      <w:pPr>
        <w:suppressAutoHyphens/>
      </w:pPr>
    </w:p>
    <w:sectPr w:rsidR="00A1678B" w:rsidSect="00A167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BA1" w:rsidRDefault="00257BA1" w:rsidP="009F0C77">
      <w:r>
        <w:separator/>
      </w:r>
    </w:p>
  </w:endnote>
  <w:endnote w:type="continuationSeparator" w:id="0">
    <w:p w:rsidR="00257BA1" w:rsidRDefault="00257B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816FE8-F30B-4C23-8CF5-533708E0C376}"/>
    <w:embedBold r:id="rId2" w:fontKey="{C8F1FA98-BB1D-45D3-9F4A-1675F23ADC83}"/>
  </w:font>
  <w:font w:name="Calibri">
    <w:panose1 w:val="020F0502020204030204"/>
    <w:charset w:val="00"/>
    <w:family w:val="swiss"/>
    <w:pitch w:val="variable"/>
    <w:sig w:usb0="E00002FF" w:usb1="4000ACFF" w:usb2="00000001" w:usb3="00000000" w:csb0="0000019F" w:csb1="00000000"/>
    <w:embedRegular r:id="rId3" w:fontKey="{01537262-7104-4E44-BF76-CAA43C98F959}"/>
  </w:font>
  <w:font w:name="Segoe UI">
    <w:panose1 w:val="020B0502040204020203"/>
    <w:charset w:val="00"/>
    <w:family w:val="swiss"/>
    <w:pitch w:val="variable"/>
    <w:sig w:usb0="E10022FF" w:usb1="C000E47F" w:usb2="00000029" w:usb3="00000000" w:csb0="000001DF" w:csb1="00000000"/>
    <w:embedRegular r:id="rId4" w:fontKey="{58321C70-917B-4C68-BA3E-D2F24DA38BAF}"/>
  </w:font>
  <w:font w:name="Cambria">
    <w:panose1 w:val="02040503050406030204"/>
    <w:charset w:val="00"/>
    <w:family w:val="roman"/>
    <w:pitch w:val="variable"/>
    <w:sig w:usb0="E00002FF" w:usb1="400004FF" w:usb2="00000000" w:usb3="00000000" w:csb0="0000019F" w:csb1="00000000"/>
    <w:embedRegular r:id="rId5" w:fontKey="{CDDC64C1-4BFA-4405-832E-182BEC2757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BA5" w:rsidRPr="00A1678B" w:rsidRDefault="00A1678B" w:rsidP="00A1678B">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BA1" w:rsidRDefault="00257BA1" w:rsidP="009F0C77">
      <w:r>
        <w:separator/>
      </w:r>
    </w:p>
  </w:footnote>
  <w:footnote w:type="continuationSeparator" w:id="0">
    <w:p w:rsidR="00257BA1" w:rsidRDefault="00257B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2CM17"/>
    <w:docVar w:name="CoverBillType" w:val="c"/>
    <w:docVar w:name="DocPath" w:val="L:\Council\bills\GT\5222CM17.DOCX"/>
    <w:docVar w:name="dvBillNumber" w:val="3455"/>
    <w:docVar w:name="dvBillNumberPrefix" w:val="H. "/>
    <w:docVar w:name="dvOriginalBody" w:val="House"/>
    <w:docVar w:name="dvSteno" w:val="GT"/>
    <w:docVar w:name="NameofBody" w:val="h"/>
    <w:docVar w:name="vGroup2" w:val="Council"/>
  </w:docVars>
  <w:rsids>
    <w:rsidRoot w:val="00257BA1"/>
    <w:rsid w:val="00011869"/>
    <w:rsid w:val="00015CD6"/>
    <w:rsid w:val="00054C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BA1"/>
    <w:rsid w:val="00284AAE"/>
    <w:rsid w:val="002E5912"/>
    <w:rsid w:val="00301B21"/>
    <w:rsid w:val="00325348"/>
    <w:rsid w:val="0032732C"/>
    <w:rsid w:val="00336AD0"/>
    <w:rsid w:val="0037079A"/>
    <w:rsid w:val="003C4DAB"/>
    <w:rsid w:val="003D01E8"/>
    <w:rsid w:val="003E5288"/>
    <w:rsid w:val="003F6D79"/>
    <w:rsid w:val="0041760A"/>
    <w:rsid w:val="00417C01"/>
    <w:rsid w:val="004262BD"/>
    <w:rsid w:val="00436C55"/>
    <w:rsid w:val="004403BD"/>
    <w:rsid w:val="00461441"/>
    <w:rsid w:val="004809EE"/>
    <w:rsid w:val="004E7D54"/>
    <w:rsid w:val="005273C6"/>
    <w:rsid w:val="00530A69"/>
    <w:rsid w:val="00545593"/>
    <w:rsid w:val="00556EBF"/>
    <w:rsid w:val="00577C6C"/>
    <w:rsid w:val="005A62FE"/>
    <w:rsid w:val="005C2FE2"/>
    <w:rsid w:val="005E2BC9"/>
    <w:rsid w:val="005F252E"/>
    <w:rsid w:val="00605102"/>
    <w:rsid w:val="006215AA"/>
    <w:rsid w:val="00680C8B"/>
    <w:rsid w:val="006913C9"/>
    <w:rsid w:val="0069470D"/>
    <w:rsid w:val="006D58AA"/>
    <w:rsid w:val="00734F00"/>
    <w:rsid w:val="007A70AE"/>
    <w:rsid w:val="0083098C"/>
    <w:rsid w:val="008330E3"/>
    <w:rsid w:val="008362E8"/>
    <w:rsid w:val="0085786E"/>
    <w:rsid w:val="00863987"/>
    <w:rsid w:val="008A1768"/>
    <w:rsid w:val="008A489F"/>
    <w:rsid w:val="008F0F33"/>
    <w:rsid w:val="008F4429"/>
    <w:rsid w:val="0094021A"/>
    <w:rsid w:val="009B44AF"/>
    <w:rsid w:val="009C6A0B"/>
    <w:rsid w:val="009E1EEF"/>
    <w:rsid w:val="009F0C77"/>
    <w:rsid w:val="009F4DD1"/>
    <w:rsid w:val="00A02543"/>
    <w:rsid w:val="00A1678B"/>
    <w:rsid w:val="00A41684"/>
    <w:rsid w:val="00A56186"/>
    <w:rsid w:val="00A64E80"/>
    <w:rsid w:val="00A72BCD"/>
    <w:rsid w:val="00A741D9"/>
    <w:rsid w:val="00A833AB"/>
    <w:rsid w:val="00A93BA5"/>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3D65"/>
    <w:rsid w:val="00E41911"/>
    <w:rsid w:val="00E44B57"/>
    <w:rsid w:val="00E92EEF"/>
    <w:rsid w:val="00EF2368"/>
    <w:rsid w:val="00F24442"/>
    <w:rsid w:val="00F50AE3"/>
    <w:rsid w:val="00F62976"/>
    <w:rsid w:val="00F655B7"/>
    <w:rsid w:val="00F656BA"/>
    <w:rsid w:val="00F67CF1"/>
    <w:rsid w:val="00F728AA"/>
    <w:rsid w:val="00F840F0"/>
    <w:rsid w:val="00F91B5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86A5B-B0C6-4768-B77B-3BDDE0FD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0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9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58C17-AE44-4F40-AB62-A9A4E5247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379</Words>
  <Characters>1931</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3455 Text of Previous Version (Jan. 12, 2017) - South Carolina Legislature Online</dc:title>
  <dc:creator>Gwen Thurmond</dc:creator>
  <cp:lastModifiedBy>S Volk</cp:lastModifiedBy>
  <cp:revision>2</cp:revision>
  <cp:lastPrinted>2016-12-21T18:16:00Z</cp:lastPrinted>
  <dcterms:created xsi:type="dcterms:W3CDTF">2017-01-12T15:59:00Z</dcterms:created>
  <dcterms:modified xsi:type="dcterms:W3CDTF">2017-01-12T15:59:00Z</dcterms:modified>
</cp:coreProperties>
</file>