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32C" w:rsidRDefault="0005332C"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5332C" w:rsidRDefault="0005332C"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12, 2017</w:t>
      </w:r>
    </w:p>
    <w:p w:rsidR="0005332C" w:rsidRDefault="0005332C"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32C" w:rsidRPr="0005332C" w:rsidRDefault="0005332C" w:rsidP="0005332C">
      <w:pPr>
        <w:tabs>
          <w:tab w:val="right" w:pos="5933"/>
        </w:tabs>
        <w:suppressAutoHyphens/>
      </w:pPr>
      <w:r>
        <w:tab/>
      </w:r>
      <w:r>
        <w:rPr>
          <w:b/>
          <w:sz w:val="36"/>
        </w:rPr>
        <w:t>H. 3464</w:t>
      </w:r>
    </w:p>
    <w:p w:rsidR="0005332C" w:rsidRDefault="0005332C"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32C" w:rsidRDefault="0005332C" w:rsidP="00053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D3F88">
        <w:t>Reps. Anderson and Hewitt</w:t>
      </w:r>
    </w:p>
    <w:p w:rsidR="0005332C" w:rsidRDefault="0005332C"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32C" w:rsidRDefault="0005332C"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1/12/17--H.</w:t>
      </w:r>
    </w:p>
    <w:p w:rsidR="0005332C" w:rsidRDefault="0005332C"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05332C" w:rsidRPr="0005332C" w:rsidRDefault="0005332C" w:rsidP="00053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332C" w:rsidRDefault="0005332C"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32C" w:rsidRDefault="0005332C"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332C" w:rsidSect="000533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1F5F" w:rsidRDefault="00611F5F"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F17" w:rsidRDefault="00C05F17"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F17" w:rsidRDefault="00C05F17"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F17" w:rsidRDefault="00C05F17"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F17" w:rsidRDefault="00C05F17"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F17" w:rsidRDefault="00C05F17"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F17" w:rsidRDefault="00C05F17"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1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C01D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A0C" w:rsidRPr="00E228B0" w:rsidRDefault="00737A0C" w:rsidP="0073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E228B0">
        <w:t xml:space="preserve">TO PROVIDE FOR THE WAIVER OF DAYS THAT SCHOOLS IN </w:t>
      </w:r>
      <w:r>
        <w:t>THE GEORGETOWN COUNTY SCHOOL DISTRICT MISSED DUE TO SNOW OR EXTREME WEATHER CONDITIONS</w:t>
      </w:r>
      <w:r w:rsidRPr="00E228B0">
        <w:t>, TO PROVIDE THAT THESE WAIVERS ARE AVAILABLE IN ADDITION TO THOSE AVAILABLE BY STATUTE, AND TO PROVIDE THAT THESE WAIVERS MAY BE MADE REGARDLESS OF WHETHER THE SCHOOLS FOR WHICH A WAIVER IS SOUGHT HA</w:t>
      </w:r>
      <w:r w:rsidR="008F5CA7">
        <w:t>VE</w:t>
      </w:r>
      <w:r w:rsidRPr="00E228B0">
        <w:t xml:space="preserve"> MADE UP THREE FULL DAYS, OR THE EQUIVALENT NUMBER OF HOURS, MISSED DUE TO SNOW, EXTREME WEATHER, OR OTHER DISRUPTIONS REQUIRING THE SCHOOL TO CLOSE DURING THE 2016</w:t>
      </w:r>
      <w:r w:rsidR="007D3D32">
        <w:noBreakHyphen/>
      </w:r>
      <w:r w:rsidRPr="00E228B0">
        <w:t>2017 SCHOOL YEAR.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01D2" w:rsidRDefault="000C0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01D2" w:rsidRDefault="000C0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D2" w:rsidRDefault="000C0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7A0C" w:rsidRPr="00E228B0">
        <w:t>Notwithstanding the provisions of Section 59</w:t>
      </w:r>
      <w:r w:rsidR="007D3D32">
        <w:noBreakHyphen/>
      </w:r>
      <w:r w:rsidR="00737A0C" w:rsidRPr="00E228B0">
        <w:t>1</w:t>
      </w:r>
      <w:r w:rsidR="007D3D32">
        <w:noBreakHyphen/>
      </w:r>
      <w:r w:rsidR="00737A0C" w:rsidRPr="00E228B0">
        <w:t>4</w:t>
      </w:r>
      <w:r w:rsidR="00737A0C">
        <w:t>25, the Georgetown County School District Board of Education</w:t>
      </w:r>
      <w:r w:rsidR="00737A0C" w:rsidRPr="00737A0C">
        <w:rPr>
          <w:bCs/>
        </w:rPr>
        <w:t xml:space="preserve"> may waive the requirement that schools in the district make up full days missed due to snow or extreme weather for school days that students who attend schools or charter schools in the district missed due to snow or extrem</w:t>
      </w:r>
      <w:r w:rsidR="00737A0C">
        <w:rPr>
          <w:bCs/>
        </w:rPr>
        <w:t>e weather during the 2016</w:t>
      </w:r>
      <w:r w:rsidR="007D3D32">
        <w:rPr>
          <w:bCs/>
        </w:rPr>
        <w:noBreakHyphen/>
      </w:r>
      <w:r w:rsidR="00737A0C">
        <w:rPr>
          <w:bCs/>
        </w:rPr>
        <w:t>2017 School Y</w:t>
      </w:r>
      <w:r w:rsidR="00737A0C" w:rsidRPr="00737A0C">
        <w:rPr>
          <w:bCs/>
        </w:rPr>
        <w:t xml:space="preserve">ear. </w:t>
      </w:r>
      <w:r w:rsidR="00737A0C" w:rsidRPr="00E228B0">
        <w:t>These waivers are available in addition to the existing waiver provisions of Section 59</w:t>
      </w:r>
      <w:r w:rsidR="007D3D32">
        <w:noBreakHyphen/>
      </w:r>
      <w:r w:rsidR="00737A0C" w:rsidRPr="00E228B0">
        <w:t>1</w:t>
      </w:r>
      <w:r w:rsidR="007D3D32">
        <w:noBreakHyphen/>
      </w:r>
      <w:r w:rsidR="00737A0C" w:rsidRPr="00E228B0">
        <w:t xml:space="preserve">425, and may be made regardless of whether a </w:t>
      </w:r>
      <w:r w:rsidR="00737A0C" w:rsidRPr="00737A0C">
        <w:t>school that closed has made up three full days, or the equivalent number of hours, missed due to snow, extreme weather, or other disruptions requiring the school</w:t>
      </w:r>
      <w:r w:rsidR="00737A0C">
        <w:t xml:space="preserve"> to close during the 2016</w:t>
      </w:r>
      <w:r w:rsidR="007D3D32">
        <w:noBreakHyphen/>
      </w:r>
      <w:r w:rsidR="00737A0C">
        <w:t>2017 S</w:t>
      </w:r>
      <w:r w:rsidR="00737A0C" w:rsidRPr="00737A0C">
        <w:t xml:space="preserve">chool </w:t>
      </w:r>
      <w:r w:rsidR="00737A0C">
        <w:t>Y</w:t>
      </w:r>
      <w:r w:rsidR="00737A0C" w:rsidRPr="00737A0C">
        <w:t xml:space="preserve">ear. When </w:t>
      </w:r>
      <w:r w:rsidR="00737A0C">
        <w:t>the</w:t>
      </w:r>
      <w:r w:rsidR="00737A0C" w:rsidRPr="00E228B0">
        <w:t xml:space="preserve"> district waives a make</w:t>
      </w:r>
      <w:r w:rsidR="007D3D32">
        <w:noBreakHyphen/>
      </w:r>
      <w:r w:rsidR="00737A0C" w:rsidRPr="00E228B0">
        <w:t>up day pursuant to this joint resolution, the make</w:t>
      </w:r>
      <w:r w:rsidR="007D3D32">
        <w:noBreakHyphen/>
      </w:r>
      <w:r w:rsidR="00737A0C" w:rsidRPr="00E228B0">
        <w:t xml:space="preserve">up day also is waived for any student participating in a home schooling program approved by the </w:t>
      </w:r>
      <w:r w:rsidR="00737A0C">
        <w:t>Georgetown County School District Board of Education.</w:t>
      </w:r>
    </w:p>
    <w:p w:rsidR="000C01D2" w:rsidRDefault="000C0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D2" w:rsidRDefault="000C0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737A0C">
        <w:t>2</w:t>
      </w:r>
      <w:r>
        <w:t>.</w:t>
      </w:r>
      <w:r>
        <w:tab/>
        <w:t>This joint resolution takes effect upon approval by the Governor.</w:t>
      </w:r>
    </w:p>
    <w:p w:rsidR="00805FCA" w:rsidRDefault="007D3D32" w:rsidP="0088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03ED" w:rsidRDefault="003703ED" w:rsidP="003703ED">
      <w:pPr>
        <w:suppressAutoHyphens/>
      </w:pPr>
    </w:p>
    <w:sectPr w:rsidR="003703ED" w:rsidSect="000533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1D2" w:rsidRDefault="000C01D2" w:rsidP="009F0C77">
      <w:r>
        <w:separator/>
      </w:r>
    </w:p>
  </w:endnote>
  <w:endnote w:type="continuationSeparator" w:id="0">
    <w:p w:rsidR="000C01D2" w:rsidRDefault="000C01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0951BA-9FDE-4B40-B87E-819E07429A63}"/>
    <w:embedBold r:id="rId2" w:fontKey="{3C7B62A8-A792-4BDC-9650-CD8993BAC37F}"/>
  </w:font>
  <w:font w:name="Calibri">
    <w:panose1 w:val="020F0502020204030204"/>
    <w:charset w:val="00"/>
    <w:family w:val="swiss"/>
    <w:pitch w:val="variable"/>
    <w:sig w:usb0="E00002FF" w:usb1="4000ACFF" w:usb2="00000001" w:usb3="00000000" w:csb0="0000019F" w:csb1="00000000"/>
    <w:embedRegular r:id="rId3" w:fontKey="{B070247B-0B86-4E54-8178-8900427E60EA}"/>
  </w:font>
  <w:font w:name="Segoe UI">
    <w:panose1 w:val="020B0502040204020203"/>
    <w:charset w:val="00"/>
    <w:family w:val="swiss"/>
    <w:pitch w:val="variable"/>
    <w:sig w:usb0="E10022FF" w:usb1="C000E47F" w:usb2="00000029" w:usb3="00000000" w:csb0="000001DF" w:csb1="00000000"/>
    <w:embedRegular r:id="rId4" w:fontKey="{80A975CA-1CEE-4412-BFFF-66E18206F79B}"/>
  </w:font>
  <w:font w:name="Cambria">
    <w:panose1 w:val="02040503050406030204"/>
    <w:charset w:val="00"/>
    <w:family w:val="roman"/>
    <w:pitch w:val="variable"/>
    <w:sig w:usb0="E00002FF" w:usb1="400004FF" w:usb2="00000000" w:usb3="00000000" w:csb0="0000019F" w:csb1="00000000"/>
    <w:embedRegular r:id="rId5" w:fontKey="{167E2414-E05E-4E76-8E81-3D1036B9BD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FCA" w:rsidRPr="00611F5F" w:rsidRDefault="00611F5F" w:rsidP="00611F5F">
    <w:pPr>
      <w:pStyle w:val="Footer"/>
      <w:tabs>
        <w:tab w:val="clear" w:pos="4680"/>
        <w:tab w:val="clear" w:pos="9360"/>
        <w:tab w:val="center" w:pos="2995"/>
      </w:tabs>
      <w:spacing w:before="120"/>
    </w:pPr>
    <w:r>
      <w:t>[3464</w:t>
    </w:r>
    <w:r w:rsidR="0005332C">
      <w:t>-</w:t>
    </w:r>
    <w:r w:rsidR="0005332C">
      <w:fldChar w:fldCharType="begin"/>
    </w:r>
    <w:r w:rsidR="0005332C">
      <w:instrText xml:space="preserve"> PAGE  \* MERGEFORMAT </w:instrText>
    </w:r>
    <w:r w:rsidR="0005332C">
      <w:fldChar w:fldCharType="separate"/>
    </w:r>
    <w:r w:rsidR="00E93035">
      <w:rPr>
        <w:noProof/>
      </w:rPr>
      <w:t>1</w:t>
    </w:r>
    <w:r w:rsidR="0005332C">
      <w:fldChar w:fldCharType="end"/>
    </w:r>
    <w:r w:rsidR="000533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32C" w:rsidRPr="00611F5F" w:rsidRDefault="0005332C" w:rsidP="00611F5F">
    <w:pPr>
      <w:pStyle w:val="Footer"/>
      <w:tabs>
        <w:tab w:val="clear" w:pos="4680"/>
        <w:tab w:val="clear" w:pos="9360"/>
        <w:tab w:val="center" w:pos="2995"/>
      </w:tabs>
      <w:spacing w:before="120"/>
    </w:pPr>
    <w:r>
      <w:t>[3464]</w:t>
    </w:r>
    <w:r>
      <w:tab/>
    </w:r>
    <w:r>
      <w:fldChar w:fldCharType="begin"/>
    </w:r>
    <w:r>
      <w:instrText xml:space="preserve"> PAGE  \* MERGEFORMAT </w:instrText>
    </w:r>
    <w:r>
      <w:fldChar w:fldCharType="separate"/>
    </w:r>
    <w:r w:rsidR="003703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1D2" w:rsidRDefault="000C01D2" w:rsidP="009F0C77">
      <w:r>
        <w:separator/>
      </w:r>
    </w:p>
  </w:footnote>
  <w:footnote w:type="continuationSeparator" w:id="0">
    <w:p w:rsidR="000C01D2" w:rsidRDefault="000C01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51WAB17"/>
    <w:docVar w:name="CoverBillType" w:val="j"/>
    <w:docVar w:name="DocPath" w:val="L:\Council\bills\AGM\19051WAB17.DOCX"/>
    <w:docVar w:name="dvBillNumber" w:val="3464"/>
    <w:docVar w:name="dvBillNumberPrefix" w:val="H. "/>
    <w:docVar w:name="dvOriginalBody" w:val="House"/>
    <w:docVar w:name="dvSteno" w:val="AGM"/>
    <w:docVar w:name="NameofBody" w:val="h"/>
    <w:docVar w:name="vGroup2" w:val="Council"/>
  </w:docVars>
  <w:rsids>
    <w:rsidRoot w:val="000C01D2"/>
    <w:rsid w:val="00011869"/>
    <w:rsid w:val="00015CD6"/>
    <w:rsid w:val="0005332C"/>
    <w:rsid w:val="000C01D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3E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2298"/>
    <w:rsid w:val="005A62FE"/>
    <w:rsid w:val="005A7EB6"/>
    <w:rsid w:val="005C2FE2"/>
    <w:rsid w:val="005E2BC9"/>
    <w:rsid w:val="00605102"/>
    <w:rsid w:val="00611F5F"/>
    <w:rsid w:val="006215AA"/>
    <w:rsid w:val="006669E6"/>
    <w:rsid w:val="006913C9"/>
    <w:rsid w:val="0069470D"/>
    <w:rsid w:val="006D58AA"/>
    <w:rsid w:val="00734F00"/>
    <w:rsid w:val="00737A0C"/>
    <w:rsid w:val="007A70AE"/>
    <w:rsid w:val="007D3D32"/>
    <w:rsid w:val="00805FCA"/>
    <w:rsid w:val="008362E8"/>
    <w:rsid w:val="0085786E"/>
    <w:rsid w:val="00881D46"/>
    <w:rsid w:val="008A1768"/>
    <w:rsid w:val="008A489F"/>
    <w:rsid w:val="008D55A4"/>
    <w:rsid w:val="008F0F33"/>
    <w:rsid w:val="008F4429"/>
    <w:rsid w:val="008F5CA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5F17"/>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303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306595-8877-4DEA-8DD6-69C17693B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qFormat/>
    <w:rsid w:val="00737A0C"/>
    <w:rPr>
      <w:b/>
      <w:bCs/>
    </w:rPr>
  </w:style>
  <w:style w:type="paragraph" w:styleId="BalloonText">
    <w:name w:val="Balloon Text"/>
    <w:basedOn w:val="Normal"/>
    <w:link w:val="BalloonTextChar"/>
    <w:uiPriority w:val="99"/>
    <w:semiHidden/>
    <w:unhideWhenUsed/>
    <w:rsid w:val="005A7E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E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B2EAD-5685-4F31-AB0D-5A2669B85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3132CBDD.dotm</Template>
  <TotalTime>0</TotalTime>
  <Pages>3</Pages>
  <Words>296</Words>
  <Characters>1501</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3464 Text of Previous Version (Jan. 12, 2017) - South Carolina Legislature Online</dc:title>
  <dc:creator>angiemorgan</dc:creator>
  <cp:lastModifiedBy>Lavarres Lynch</cp:lastModifiedBy>
  <cp:revision>2</cp:revision>
  <cp:lastPrinted>2017-01-11T16:23:00Z</cp:lastPrinted>
  <dcterms:created xsi:type="dcterms:W3CDTF">2017-01-12T21:43:00Z</dcterms:created>
  <dcterms:modified xsi:type="dcterms:W3CDTF">2017-01-12T21:43:00Z</dcterms:modified>
</cp:coreProperties>
</file>