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333" w:rsidRPr="00522CE0" w:rsidRDefault="007A03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0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564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791D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Start w:id="4" w:name="titleend"/>
      <w:bookmarkEnd w:id="3"/>
      <w:bookmarkEnd w:id="4"/>
      <w:r>
        <w:rPr>
          <w:rFonts w:eastAsia="Times New Roman"/>
        </w:rPr>
        <w:t>TO PROCLAIM FEBRUARY 22, 2017 AS “PROFESSIONAL ENGINEERS DAY” IN SOUTH CAROLINA AND TO RECOGNIZE THE ESSENTIAL SERVICES PROVIDED BY THIS GROUP OF PROFESSIONALS.</w:t>
      </w:r>
    </w:p>
    <w:p w:rsidR="00791DA2" w:rsidRDefault="00791D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1DA2" w:rsidRDefault="0032564C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1DA2">
        <w:rPr>
          <w:rFonts w:eastAsia="Times New Roman"/>
        </w:rPr>
        <w:t>engineers are able to transform the world by advancing new discoveries and technologies that change the way Americans live, think, and work; and</w:t>
      </w: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 is home to thousands of engineers who are dedicated to enriching our state through their work in construction, education, government, industry, and private practice; and</w:t>
      </w: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their integral involvement in the design, construction, and maintenance of our built environment, these engineers help ensure a strong infrastructure to accommodate new industry, homes, communities, schools, and churches; and</w:t>
      </w: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64C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2017 observance of Natio</w:t>
      </w:r>
      <w:r w:rsidR="003032C5">
        <w:rPr>
          <w:rFonts w:eastAsia="Times New Roman"/>
        </w:rPr>
        <w:t>nal Engineers Week, February 19</w:t>
      </w:r>
      <w:r w:rsidR="003032C5" w:rsidRPr="003032C5">
        <w:rPr>
          <w:rFonts w:eastAsia="Times New Roman"/>
          <w:vertAlign w:val="superscript"/>
        </w:rPr>
        <w:t>th</w:t>
      </w:r>
      <w:r w:rsidR="003032C5">
        <w:rPr>
          <w:rFonts w:eastAsia="Times New Roman"/>
        </w:rPr>
        <w:t xml:space="preserve"> through </w:t>
      </w:r>
      <w:r>
        <w:rPr>
          <w:rFonts w:eastAsia="Times New Roman"/>
        </w:rPr>
        <w:t>25</w:t>
      </w:r>
      <w:r w:rsidR="003032C5" w:rsidRPr="003032C5">
        <w:rPr>
          <w:rFonts w:eastAsia="Times New Roman"/>
          <w:vertAlign w:val="superscript"/>
        </w:rPr>
        <w:t>th</w:t>
      </w:r>
      <w:r>
        <w:rPr>
          <w:rFonts w:eastAsia="Times New Roman"/>
        </w:rPr>
        <w:t>, provides an opportunity to recognize the engineering profession as a vital part of South Carolina</w:t>
      </w:r>
      <w:r w:rsidRPr="00445609">
        <w:rPr>
          <w:rFonts w:eastAsia="Times New Roman"/>
        </w:rPr>
        <w:t>’</w:t>
      </w:r>
      <w:r>
        <w:rPr>
          <w:rFonts w:eastAsia="Times New Roman"/>
        </w:rPr>
        <w:t>s economy. Now, therefore,</w:t>
      </w:r>
    </w:p>
    <w:p w:rsidR="0032564C" w:rsidRDefault="003256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64C" w:rsidRDefault="003256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2564C" w:rsidRDefault="003256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proclaim February 22, 2017 as “Professional Engineers Day” in South Carolina.</w:t>
      </w:r>
    </w:p>
    <w:p w:rsidR="00791DA2" w:rsidRDefault="00791DA2" w:rsidP="00791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64C" w:rsidRPr="00522CE0" w:rsidRDefault="00791D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Adam B. Jones, Executive Director of the South Carolina Society of Professional Engineers.</w:t>
      </w:r>
    </w:p>
    <w:p w:rsidR="007A13E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A0333" w:rsidRDefault="007A0333" w:rsidP="007A0333">
      <w:pPr>
        <w:suppressAutoHyphens/>
        <w:jc w:val="both"/>
        <w:rPr>
          <w:rFonts w:eastAsia="Times New Roman"/>
        </w:rPr>
      </w:pPr>
    </w:p>
    <w:sectPr w:rsidR="007A0333" w:rsidSect="007A033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64C" w:rsidRDefault="0032564C" w:rsidP="00522CE0">
      <w:r>
        <w:separator/>
      </w:r>
    </w:p>
  </w:endnote>
  <w:endnote w:type="continuationSeparator" w:id="0">
    <w:p w:rsidR="0032564C" w:rsidRDefault="0032564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2D4503-55C3-44C6-B5E8-F7919C35C044}"/>
    <w:embedBold r:id="rId2" w:fontKey="{D70CD751-5F7A-4E19-A0CE-0FAFCD2482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1AD066-12DD-49B1-B4B1-8FD55D1AC2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021BDA-34D1-4100-A284-C1F7972B99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3E3" w:rsidRPr="007A0333" w:rsidRDefault="007A0333" w:rsidP="007A0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64C" w:rsidRDefault="0032564C" w:rsidP="00522CE0">
      <w:r>
        <w:separator/>
      </w:r>
    </w:p>
  </w:footnote>
  <w:footnote w:type="continuationSeparator" w:id="0">
    <w:p w:rsidR="0032564C" w:rsidRDefault="0032564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ROF.DMR.SRM"/>
    <w:docVar w:name="CoverAttorneyInitials" w:val="DMR"/>
    <w:docVar w:name="CoverAttorneyLastName" w:val="Daina Riley"/>
    <w:docVar w:name="CoverBillType" w:val="r"/>
    <w:docVar w:name="CoverSenator" w:val="SRM"/>
    <w:docVar w:name="dvBillNumber" w:val="348"/>
    <w:docVar w:name="dvBillNumberPrefix" w:val="S. "/>
    <w:docVar w:name="dvOriginalBody" w:val="Senate"/>
    <w:docVar w:name="fulldraftpath" w:val="L:\S-RES\SRM\001PROF.DMR.SRM.DOCX"/>
    <w:docVar w:name="NameofBody" w:val="S"/>
    <w:docVar w:name="vgroup2" w:val="S-RES"/>
  </w:docVars>
  <w:rsids>
    <w:rsidRoot w:val="0032564C"/>
    <w:rsid w:val="00025E26"/>
    <w:rsid w:val="00042AC1"/>
    <w:rsid w:val="00046516"/>
    <w:rsid w:val="00072458"/>
    <w:rsid w:val="0007601D"/>
    <w:rsid w:val="00084235"/>
    <w:rsid w:val="000B0720"/>
    <w:rsid w:val="000B5EAF"/>
    <w:rsid w:val="001315B2"/>
    <w:rsid w:val="00170561"/>
    <w:rsid w:val="00186AC9"/>
    <w:rsid w:val="00195C8D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32C5"/>
    <w:rsid w:val="00307C2B"/>
    <w:rsid w:val="00315D04"/>
    <w:rsid w:val="0032564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91DA2"/>
    <w:rsid w:val="007A0333"/>
    <w:rsid w:val="007A13E3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0253"/>
    <w:rsid w:val="00A86015"/>
    <w:rsid w:val="00A9594E"/>
    <w:rsid w:val="00AE59C8"/>
    <w:rsid w:val="00AF3E38"/>
    <w:rsid w:val="00B10098"/>
    <w:rsid w:val="00B5790D"/>
    <w:rsid w:val="00B85425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338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7ABE2D0-AF18-476D-8EA2-4250B8C1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89E26B42.dotm</Template>
  <TotalTime>0</TotalTime>
  <Pages>1</Pages>
  <Words>195</Words>
  <Characters>1120</Characters>
  <Application>Microsoft Office Word</Application>
  <DocSecurity>0</DocSecurity>
  <Lines>44</Lines>
  <Paragraphs>10</Paragraphs>
  <ScaleCrop>false</ScaleCrop>
  <Company> 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348 Text of Previous Version (Feb. 1, 2017) - South Carolina Legislature Online</dc:title>
  <dc:subject/>
  <dc:creator>%USERNAME%</dc:creator>
  <cp:keywords/>
  <dc:description/>
  <cp:lastModifiedBy>S Volk</cp:lastModifiedBy>
  <cp:revision>2</cp:revision>
  <dcterms:created xsi:type="dcterms:W3CDTF">2017-02-01T19:01:00Z</dcterms:created>
  <dcterms:modified xsi:type="dcterms:W3CDTF">2017-02-01T19:01:00Z</dcterms:modified>
</cp:coreProperties>
</file>